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B75" w:rsidRDefault="00503B75" w:rsidP="00CB129A">
      <w:pPr>
        <w:outlineLvl w:val="0"/>
      </w:pPr>
    </w:p>
    <w:p w:rsidR="00E70755" w:rsidRDefault="00503B75" w:rsidP="003F1551">
      <w:pPr>
        <w:outlineLvl w:val="0"/>
        <w:rPr>
          <w:b/>
        </w:rPr>
      </w:pPr>
      <w:proofErr w:type="gramStart"/>
      <w:r w:rsidRPr="00503B75">
        <w:rPr>
          <w:b/>
        </w:rPr>
        <w:t>F</w:t>
      </w:r>
      <w:r w:rsidRPr="00503B75">
        <w:rPr>
          <w:rFonts w:hint="eastAsia"/>
          <w:b/>
        </w:rPr>
        <w:t>ig.</w:t>
      </w:r>
      <w:proofErr w:type="gramEnd"/>
      <w:r w:rsidRPr="00503B75">
        <w:rPr>
          <w:rFonts w:hint="eastAsia"/>
          <w:b/>
        </w:rPr>
        <w:t xml:space="preserve"> S1</w:t>
      </w:r>
    </w:p>
    <w:p w:rsidR="003F1551" w:rsidRDefault="00CB129A" w:rsidP="003F1551">
      <w:pPr>
        <w:outlineLvl w:val="0"/>
        <w:rPr>
          <w:b/>
        </w:rPr>
      </w:pPr>
      <w:r>
        <w:rPr>
          <w:b/>
          <w:noProof/>
        </w:rPr>
        <w:drawing>
          <wp:inline distT="0" distB="0" distL="0" distR="0">
            <wp:extent cx="6910070" cy="1751330"/>
            <wp:effectExtent l="19050" t="0" r="5080" b="0"/>
            <wp:docPr id="1" name="图片 1" descr="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070" cy="175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551" w:rsidRDefault="003F1551" w:rsidP="003F1551">
      <w:pPr>
        <w:outlineLvl w:val="0"/>
        <w:rPr>
          <w:b/>
        </w:rPr>
      </w:pPr>
    </w:p>
    <w:p w:rsidR="002809FF" w:rsidRPr="00503B75" w:rsidRDefault="002809FF" w:rsidP="003F1551">
      <w:pPr>
        <w:outlineLvl w:val="0"/>
        <w:rPr>
          <w:b/>
        </w:rPr>
      </w:pPr>
      <w:proofErr w:type="gramStart"/>
      <w:r>
        <w:rPr>
          <w:rFonts w:hint="eastAsia"/>
          <w:b/>
        </w:rPr>
        <w:t>Fig.</w:t>
      </w:r>
      <w:proofErr w:type="gramEnd"/>
      <w:r>
        <w:rPr>
          <w:rFonts w:hint="eastAsia"/>
          <w:b/>
        </w:rPr>
        <w:t xml:space="preserve"> S2</w:t>
      </w:r>
    </w:p>
    <w:p w:rsidR="00503B75" w:rsidRDefault="00CB129A">
      <w:r>
        <w:rPr>
          <w:noProof/>
        </w:rPr>
        <w:drawing>
          <wp:inline distT="0" distB="0" distL="0" distR="0">
            <wp:extent cx="4699501" cy="2806839"/>
            <wp:effectExtent l="6100" t="6091" r="4194" b="7740"/>
            <wp:docPr id="2" name="图表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699500" cy="2808105"/>
            <wp:effectExtent l="6101" t="6092" r="4194" b="6473"/>
            <wp:docPr id="3" name="图表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568706" cy="2739912"/>
            <wp:effectExtent l="6092" t="6089" r="6092" b="6089"/>
            <wp:docPr id="4" name="图表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568706" cy="2739912"/>
            <wp:effectExtent l="6092" t="6089" r="6092" b="6089"/>
            <wp:docPr id="5" name="图表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568706" cy="2739912"/>
            <wp:effectExtent l="6092" t="6089" r="6092" b="6089"/>
            <wp:docPr id="6" name="图表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03B75" w:rsidRPr="00503B75" w:rsidRDefault="00503B75">
      <w:pPr>
        <w:rPr>
          <w:b/>
        </w:rPr>
        <w:sectPr w:rsidR="00503B75" w:rsidRPr="00503B75" w:rsidSect="00E70755">
          <w:pgSz w:w="14360" w:h="27160"/>
          <w:pgMar w:top="109" w:right="167" w:bottom="900" w:left="95" w:header="720" w:footer="720" w:gutter="0"/>
          <w:cols w:space="720"/>
          <w:noEndnote/>
          <w:docGrid w:linePitch="286"/>
        </w:sectPr>
      </w:pPr>
      <w:proofErr w:type="spellStart"/>
      <w:r w:rsidRPr="00503B75">
        <w:rPr>
          <w:b/>
        </w:rPr>
        <w:t>F</w:t>
      </w:r>
      <w:r w:rsidRPr="00503B75">
        <w:rPr>
          <w:rFonts w:hint="eastAsia"/>
          <w:b/>
        </w:rPr>
        <w:t>ig.S</w:t>
      </w:r>
      <w:proofErr w:type="spellEnd"/>
      <w:r>
        <w:rPr>
          <w:rFonts w:hint="eastAsia"/>
          <w:b/>
        </w:rPr>
        <w:t xml:space="preserve"> </w:t>
      </w:r>
      <w:r w:rsidR="002809FF">
        <w:rPr>
          <w:rFonts w:hint="eastAsia"/>
          <w:b/>
        </w:rPr>
        <w:t>3</w:t>
      </w:r>
    </w:p>
    <w:p w:rsidR="00CB129A" w:rsidRDefault="00CB129A">
      <w:r>
        <w:rPr>
          <w:noProof/>
        </w:rPr>
        <w:lastRenderedPageBreak/>
        <w:drawing>
          <wp:inline distT="0" distB="0" distL="0" distR="0">
            <wp:extent cx="13672820" cy="7228840"/>
            <wp:effectExtent l="19050" t="0" r="508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2820" cy="722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129A" w:rsidSect="00E70755">
      <w:pgSz w:w="27160" w:h="14360" w:orient="landscape"/>
      <w:pgMar w:top="238" w:right="10558" w:bottom="2699" w:left="902" w:header="720" w:footer="720" w:gutter="0"/>
      <w:cols w:space="720"/>
      <w:noEndnote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ABB" w:rsidRDefault="00FD2ABB" w:rsidP="00E70755">
      <w:r>
        <w:separator/>
      </w:r>
    </w:p>
  </w:endnote>
  <w:endnote w:type="continuationSeparator" w:id="0">
    <w:p w:rsidR="00FD2ABB" w:rsidRDefault="00FD2ABB" w:rsidP="00E70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ABB" w:rsidRDefault="00FD2ABB" w:rsidP="00E70755">
      <w:r>
        <w:separator/>
      </w:r>
    </w:p>
  </w:footnote>
  <w:footnote w:type="continuationSeparator" w:id="0">
    <w:p w:rsidR="00FD2ABB" w:rsidRDefault="00FD2ABB" w:rsidP="00E707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5E8"/>
    <w:rsid w:val="001650A6"/>
    <w:rsid w:val="002652B1"/>
    <w:rsid w:val="002809FF"/>
    <w:rsid w:val="003F1551"/>
    <w:rsid w:val="00503B75"/>
    <w:rsid w:val="005335D5"/>
    <w:rsid w:val="007D0E22"/>
    <w:rsid w:val="00911D4F"/>
    <w:rsid w:val="00BE45E8"/>
    <w:rsid w:val="00CB129A"/>
    <w:rsid w:val="00CB497B"/>
    <w:rsid w:val="00E43988"/>
    <w:rsid w:val="00E70755"/>
    <w:rsid w:val="00FD2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2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D0E22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E7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rsid w:val="00E70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75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rsid w:val="00E70755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E70755"/>
    <w:rPr>
      <w:noProof/>
      <w:kern w:val="0"/>
      <w:sz w:val="20"/>
      <w:szCs w:val="20"/>
    </w:rPr>
  </w:style>
  <w:style w:type="character" w:customStyle="1" w:styleId="EndNoteBibliographyChar">
    <w:name w:val="EndNote Bibliography Char"/>
    <w:link w:val="EndNoteBibliography"/>
    <w:rsid w:val="00E70755"/>
    <w:rPr>
      <w:rFonts w:ascii="Calibri" w:hAnsi="Calibri"/>
      <w:noProof/>
      <w:sz w:val="20"/>
    </w:rPr>
  </w:style>
  <w:style w:type="paragraph" w:styleId="a5">
    <w:name w:val="Document Map"/>
    <w:basedOn w:val="a"/>
    <w:link w:val="Char1"/>
    <w:uiPriority w:val="99"/>
    <w:semiHidden/>
    <w:unhideWhenUsed/>
    <w:rsid w:val="003F1551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3F1551"/>
    <w:rPr>
      <w:rFonts w:ascii="宋体"/>
      <w:kern w:val="2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911D4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11D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hart" Target="charts/chart5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anuscript\supplement.dot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G:\&#30897;&#22522;&#26367;&#25442;&#39281;&#21644;&#24230;&#26816;&#27979;1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G:\&#30897;&#22522;&#26367;&#25442;&#39281;&#21644;&#24230;&#26816;&#27979;1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G:\&#30897;&#22522;&#26367;&#25442;&#39281;&#21644;&#24230;&#26816;&#27979;1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G:\&#30897;&#22522;&#26367;&#25442;&#39281;&#21644;&#24230;&#26816;&#27979;1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G:\&#30897;&#22522;&#26367;&#25442;&#39281;&#21644;&#24230;&#26816;&#27979;1.xlsx" TargetMode="External"/><Relationship Id="rId1" Type="http://schemas.openxmlformats.org/officeDocument/2006/relationships/themeOverride" Target="../theme/themeOverrid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altLang="en-US"/>
              <a:t>ITS</a:t>
            </a: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tx>
            <c:v>s</c:v>
          </c:tx>
          <c:spPr>
            <a:ln w="28575">
              <a:noFill/>
            </a:ln>
          </c:spPr>
          <c:xVal>
            <c:numRef>
              <c:f>'its ets'!$C$3:$C$408</c:f>
              <c:numCache>
                <c:formatCode>0.00000</c:formatCode>
                <c:ptCount val="406"/>
                <c:pt idx="0">
                  <c:v>0.64307917033539652</c:v>
                </c:pt>
                <c:pt idx="1">
                  <c:v>0.57165523072223512</c:v>
                </c:pt>
                <c:pt idx="2">
                  <c:v>0.4789867869086461</c:v>
                </c:pt>
                <c:pt idx="3">
                  <c:v>0.16898713767013182</c:v>
                </c:pt>
                <c:pt idx="4">
                  <c:v>0.74066009170185509</c:v>
                </c:pt>
                <c:pt idx="5">
                  <c:v>0.65858322260845514</c:v>
                </c:pt>
                <c:pt idx="6">
                  <c:v>0.16841859747418064</c:v>
                </c:pt>
                <c:pt idx="7">
                  <c:v>0.69332163388818757</c:v>
                </c:pt>
                <c:pt idx="8">
                  <c:v>0.63983081455440882</c:v>
                </c:pt>
                <c:pt idx="9">
                  <c:v>1.9556259697731251E-2</c:v>
                </c:pt>
                <c:pt idx="10">
                  <c:v>0.22905005113213894</c:v>
                </c:pt>
                <c:pt idx="11">
                  <c:v>0.72221087196737643</c:v>
                </c:pt>
                <c:pt idx="12">
                  <c:v>0.70972422659434675</c:v>
                </c:pt>
                <c:pt idx="13">
                  <c:v>5.9733583560660983E-2</c:v>
                </c:pt>
                <c:pt idx="14">
                  <c:v>5.2394679213276632E-2</c:v>
                </c:pt>
                <c:pt idx="15">
                  <c:v>0.16291247641274062</c:v>
                </c:pt>
                <c:pt idx="16">
                  <c:v>0.68113367339575803</c:v>
                </c:pt>
                <c:pt idx="17">
                  <c:v>0.59206095191270325</c:v>
                </c:pt>
                <c:pt idx="18">
                  <c:v>3.3237733370528655E-2</c:v>
                </c:pt>
                <c:pt idx="19">
                  <c:v>3.4790396029223403E-2</c:v>
                </c:pt>
                <c:pt idx="20">
                  <c:v>6.8674684997145893E-2</c:v>
                </c:pt>
                <c:pt idx="21">
                  <c:v>0.60320251981383632</c:v>
                </c:pt>
                <c:pt idx="22">
                  <c:v>0.39870773886079486</c:v>
                </c:pt>
                <c:pt idx="23">
                  <c:v>0.37489202448838904</c:v>
                </c:pt>
                <c:pt idx="24">
                  <c:v>0.73221930137259061</c:v>
                </c:pt>
                <c:pt idx="25">
                  <c:v>0.7752307556466107</c:v>
                </c:pt>
                <c:pt idx="26">
                  <c:v>0.78046796343836256</c:v>
                </c:pt>
                <c:pt idx="27">
                  <c:v>0.75986625666014296</c:v>
                </c:pt>
                <c:pt idx="28">
                  <c:v>0.14911077769670369</c:v>
                </c:pt>
                <c:pt idx="29">
                  <c:v>0.67970413407440666</c:v>
                </c:pt>
                <c:pt idx="30">
                  <c:v>0.50241873278777316</c:v>
                </c:pt>
                <c:pt idx="31">
                  <c:v>0.13006842752046432</c:v>
                </c:pt>
                <c:pt idx="32">
                  <c:v>0.12348469562620108</c:v>
                </c:pt>
                <c:pt idx="33">
                  <c:v>0.17064584073436251</c:v>
                </c:pt>
                <c:pt idx="34">
                  <c:v>0.12213950216478892</c:v>
                </c:pt>
                <c:pt idx="35">
                  <c:v>0.71429901960673681</c:v>
                </c:pt>
                <c:pt idx="36">
                  <c:v>0.40040417886636981</c:v>
                </c:pt>
                <c:pt idx="37">
                  <c:v>0.189486466016796</c:v>
                </c:pt>
                <c:pt idx="38">
                  <c:v>0.35873035412577875</c:v>
                </c:pt>
                <c:pt idx="39">
                  <c:v>0.46513378586266896</c:v>
                </c:pt>
                <c:pt idx="40">
                  <c:v>0.48982204174940969</c:v>
                </c:pt>
                <c:pt idx="41">
                  <c:v>0.47968002166688439</c:v>
                </c:pt>
                <c:pt idx="42">
                  <c:v>0.50016326093168706</c:v>
                </c:pt>
                <c:pt idx="43">
                  <c:v>0.22645841326924121</c:v>
                </c:pt>
                <c:pt idx="44">
                  <c:v>0.45349328542915068</c:v>
                </c:pt>
                <c:pt idx="45">
                  <c:v>0.14114230283123733</c:v>
                </c:pt>
                <c:pt idx="46">
                  <c:v>0.59129190493542649</c:v>
                </c:pt>
                <c:pt idx="47">
                  <c:v>0.49258717793743895</c:v>
                </c:pt>
                <c:pt idx="48">
                  <c:v>0.12986887595131866</c:v>
                </c:pt>
                <c:pt idx="49">
                  <c:v>0.12737255904026745</c:v>
                </c:pt>
                <c:pt idx="50">
                  <c:v>0.16412962465261774</c:v>
                </c:pt>
                <c:pt idx="51">
                  <c:v>0.12120375319406898</c:v>
                </c:pt>
                <c:pt idx="52">
                  <c:v>0.64341221613006483</c:v>
                </c:pt>
                <c:pt idx="53">
                  <c:v>9.6381703200187727E-2</c:v>
                </c:pt>
                <c:pt idx="54">
                  <c:v>0.39314233427392437</c:v>
                </c:pt>
                <c:pt idx="55">
                  <c:v>0.14184397299240759</c:v>
                </c:pt>
                <c:pt idx="56">
                  <c:v>0.59129190493542649</c:v>
                </c:pt>
                <c:pt idx="57">
                  <c:v>0.46505477715452853</c:v>
                </c:pt>
                <c:pt idx="58">
                  <c:v>0.13256122765859468</c:v>
                </c:pt>
                <c:pt idx="59">
                  <c:v>0.12489137393212572</c:v>
                </c:pt>
                <c:pt idx="60">
                  <c:v>0.19556573749955877</c:v>
                </c:pt>
                <c:pt idx="61">
                  <c:v>0.12121419519750368</c:v>
                </c:pt>
                <c:pt idx="62">
                  <c:v>0.65232338836001169</c:v>
                </c:pt>
                <c:pt idx="63">
                  <c:v>9.6951019654989298E-2</c:v>
                </c:pt>
                <c:pt idx="64">
                  <c:v>0.39314233427392437</c:v>
                </c:pt>
                <c:pt idx="65">
                  <c:v>3.1355327397035999E-3</c:v>
                </c:pt>
                <c:pt idx="66">
                  <c:v>0.13662411388192633</c:v>
                </c:pt>
                <c:pt idx="67">
                  <c:v>0.57809011898860374</c:v>
                </c:pt>
                <c:pt idx="68">
                  <c:v>0.47478269671603651</c:v>
                </c:pt>
                <c:pt idx="69">
                  <c:v>0.12259203643398564</c:v>
                </c:pt>
                <c:pt idx="70">
                  <c:v>0.11571073832934273</c:v>
                </c:pt>
                <c:pt idx="71">
                  <c:v>0.16559097105027301</c:v>
                </c:pt>
                <c:pt idx="72">
                  <c:v>0.11439891850763841</c:v>
                </c:pt>
                <c:pt idx="73">
                  <c:v>0.62683971984880071</c:v>
                </c:pt>
                <c:pt idx="74">
                  <c:v>8.6470159810477218E-2</c:v>
                </c:pt>
                <c:pt idx="75">
                  <c:v>0.39080735760785845</c:v>
                </c:pt>
                <c:pt idx="76">
                  <c:v>1.7659962009936088E-2</c:v>
                </c:pt>
                <c:pt idx="77">
                  <c:v>1.5577604031219725E-2</c:v>
                </c:pt>
                <c:pt idx="78">
                  <c:v>0.45677758902208432</c:v>
                </c:pt>
                <c:pt idx="79">
                  <c:v>0.31006440771811633</c:v>
                </c:pt>
                <c:pt idx="80">
                  <c:v>0.50986037408874008</c:v>
                </c:pt>
                <c:pt idx="81">
                  <c:v>0.50336599496791978</c:v>
                </c:pt>
                <c:pt idx="82">
                  <c:v>0.50553030335192106</c:v>
                </c:pt>
                <c:pt idx="83">
                  <c:v>0.51410200194910549</c:v>
                </c:pt>
                <c:pt idx="84">
                  <c:v>0.51203989571019792</c:v>
                </c:pt>
                <c:pt idx="85">
                  <c:v>0.32390044834382592</c:v>
                </c:pt>
                <c:pt idx="86">
                  <c:v>0.52177551648077813</c:v>
                </c:pt>
                <c:pt idx="87">
                  <c:v>0.17327804521667164</c:v>
                </c:pt>
                <c:pt idx="88">
                  <c:v>0.43769817893959417</c:v>
                </c:pt>
                <c:pt idx="89">
                  <c:v>0.43746269559182327</c:v>
                </c:pt>
                <c:pt idx="90">
                  <c:v>0.43551460229873595</c:v>
                </c:pt>
                <c:pt idx="91">
                  <c:v>0.15025032154007661</c:v>
                </c:pt>
                <c:pt idx="92">
                  <c:v>9.1959370693791898E-2</c:v>
                </c:pt>
                <c:pt idx="93">
                  <c:v>3.9027480303739634E-2</c:v>
                </c:pt>
                <c:pt idx="94">
                  <c:v>0.15933709652658973</c:v>
                </c:pt>
                <c:pt idx="95">
                  <c:v>0.14006596054993375</c:v>
                </c:pt>
                <c:pt idx="96">
                  <c:v>0.32625689267637981</c:v>
                </c:pt>
                <c:pt idx="97">
                  <c:v>0.14006596054993375</c:v>
                </c:pt>
                <c:pt idx="98">
                  <c:v>1.8140884351780691E-2</c:v>
                </c:pt>
                <c:pt idx="99">
                  <c:v>9.0484120118603795E-2</c:v>
                </c:pt>
                <c:pt idx="100">
                  <c:v>0.1180260132198681</c:v>
                </c:pt>
                <c:pt idx="101">
                  <c:v>0.12175539285499007</c:v>
                </c:pt>
                <c:pt idx="102">
                  <c:v>0.12094322586880016</c:v>
                </c:pt>
                <c:pt idx="103">
                  <c:v>0.11290769329140735</c:v>
                </c:pt>
                <c:pt idx="104">
                  <c:v>6.8392449202467023E-2</c:v>
                </c:pt>
                <c:pt idx="105">
                  <c:v>0.53391131656050683</c:v>
                </c:pt>
                <c:pt idx="106">
                  <c:v>0.40678726505357332</c:v>
                </c:pt>
                <c:pt idx="107">
                  <c:v>0.49065722216172353</c:v>
                </c:pt>
                <c:pt idx="108">
                  <c:v>0.63534244865059475</c:v>
                </c:pt>
                <c:pt idx="109">
                  <c:v>0.62759559578555268</c:v>
                </c:pt>
                <c:pt idx="110">
                  <c:v>0.73934878930317594</c:v>
                </c:pt>
                <c:pt idx="111">
                  <c:v>0.61762027288142085</c:v>
                </c:pt>
                <c:pt idx="112">
                  <c:v>0.4280955594156633</c:v>
                </c:pt>
                <c:pt idx="113">
                  <c:v>0.61379906948045304</c:v>
                </c:pt>
                <c:pt idx="114">
                  <c:v>0.24000421691182944</c:v>
                </c:pt>
                <c:pt idx="115">
                  <c:v>0.54825919233188924</c:v>
                </c:pt>
                <c:pt idx="116">
                  <c:v>0.52689432295523508</c:v>
                </c:pt>
                <c:pt idx="117">
                  <c:v>0.5364432772165183</c:v>
                </c:pt>
                <c:pt idx="118">
                  <c:v>0.31684562597858174</c:v>
                </c:pt>
                <c:pt idx="119">
                  <c:v>7.4130564105763533E-2</c:v>
                </c:pt>
                <c:pt idx="120">
                  <c:v>0.39966517750735991</c:v>
                </c:pt>
                <c:pt idx="121">
                  <c:v>0.32367181634925779</c:v>
                </c:pt>
                <c:pt idx="122">
                  <c:v>0.35824105528615463</c:v>
                </c:pt>
                <c:pt idx="123">
                  <c:v>0.53248873508470929</c:v>
                </c:pt>
                <c:pt idx="124">
                  <c:v>0.51965000947376661</c:v>
                </c:pt>
                <c:pt idx="125">
                  <c:v>0.65463146288763663</c:v>
                </c:pt>
                <c:pt idx="126">
                  <c:v>0.5057333510894485</c:v>
                </c:pt>
                <c:pt idx="127">
                  <c:v>0.36586164172997027</c:v>
                </c:pt>
                <c:pt idx="128">
                  <c:v>0.45252446276172231</c:v>
                </c:pt>
                <c:pt idx="129">
                  <c:v>0.20220583907070724</c:v>
                </c:pt>
                <c:pt idx="130">
                  <c:v>0.46393864340028107</c:v>
                </c:pt>
                <c:pt idx="131">
                  <c:v>0.42646604615036132</c:v>
                </c:pt>
                <c:pt idx="132">
                  <c:v>0.43171213176178236</c:v>
                </c:pt>
                <c:pt idx="133">
                  <c:v>0.25658277324317097</c:v>
                </c:pt>
                <c:pt idx="134">
                  <c:v>6.6869177173331198E-2</c:v>
                </c:pt>
                <c:pt idx="135">
                  <c:v>2.3359766193005595E-2</c:v>
                </c:pt>
                <c:pt idx="136">
                  <c:v>0.477689519082928</c:v>
                </c:pt>
                <c:pt idx="137">
                  <c:v>0.35058607482139431</c:v>
                </c:pt>
                <c:pt idx="138">
                  <c:v>0.41981477067682788</c:v>
                </c:pt>
                <c:pt idx="139">
                  <c:v>0.67041925495413301</c:v>
                </c:pt>
                <c:pt idx="140">
                  <c:v>0.64897525369845122</c:v>
                </c:pt>
                <c:pt idx="141">
                  <c:v>0.77167308961889824</c:v>
                </c:pt>
                <c:pt idx="142">
                  <c:v>0.6117605001002776</c:v>
                </c:pt>
                <c:pt idx="143">
                  <c:v>0.39178741646097232</c:v>
                </c:pt>
                <c:pt idx="144">
                  <c:v>0.50739703511373824</c:v>
                </c:pt>
                <c:pt idx="145">
                  <c:v>0.26418045848489757</c:v>
                </c:pt>
                <c:pt idx="146">
                  <c:v>0.52218607409075557</c:v>
                </c:pt>
                <c:pt idx="147">
                  <c:v>0.48461823588239888</c:v>
                </c:pt>
                <c:pt idx="148">
                  <c:v>0.49673769847108773</c:v>
                </c:pt>
                <c:pt idx="149">
                  <c:v>0.30005133839965137</c:v>
                </c:pt>
                <c:pt idx="150">
                  <c:v>5.9435097843098528E-2</c:v>
                </c:pt>
                <c:pt idx="151">
                  <c:v>8.5368197996976758E-2</c:v>
                </c:pt>
                <c:pt idx="152">
                  <c:v>3.5659513410953719E-2</c:v>
                </c:pt>
                <c:pt idx="153">
                  <c:v>0.45449286841575831</c:v>
                </c:pt>
                <c:pt idx="154">
                  <c:v>0.37338331673756542</c:v>
                </c:pt>
                <c:pt idx="155">
                  <c:v>0.42166948159565526</c:v>
                </c:pt>
                <c:pt idx="156">
                  <c:v>0.62050855169211194</c:v>
                </c:pt>
                <c:pt idx="157">
                  <c:v>0.615560768377856</c:v>
                </c:pt>
                <c:pt idx="158">
                  <c:v>0.75446471381451463</c:v>
                </c:pt>
                <c:pt idx="159">
                  <c:v>0.59546016680948788</c:v>
                </c:pt>
                <c:pt idx="160">
                  <c:v>0.40607297598323416</c:v>
                </c:pt>
                <c:pt idx="161">
                  <c:v>0.52818266133193847</c:v>
                </c:pt>
                <c:pt idx="162">
                  <c:v>0.24000421691182944</c:v>
                </c:pt>
                <c:pt idx="163">
                  <c:v>0.51874436596207507</c:v>
                </c:pt>
                <c:pt idx="164">
                  <c:v>0.48574597694288757</c:v>
                </c:pt>
                <c:pt idx="165">
                  <c:v>0.49811835844004781</c:v>
                </c:pt>
                <c:pt idx="166">
                  <c:v>0.30745395101334183</c:v>
                </c:pt>
                <c:pt idx="167">
                  <c:v>5.9435097843098528E-2</c:v>
                </c:pt>
                <c:pt idx="168">
                  <c:v>1.0859542992980337E-2</c:v>
                </c:pt>
                <c:pt idx="169">
                  <c:v>1.5942717398444793E-2</c:v>
                </c:pt>
                <c:pt idx="170">
                  <c:v>4.8427624202465817E-2</c:v>
                </c:pt>
                <c:pt idx="171">
                  <c:v>0.41437298629280694</c:v>
                </c:pt>
                <c:pt idx="172">
                  <c:v>0.31846892425454759</c:v>
                </c:pt>
                <c:pt idx="173">
                  <c:v>0.34510262911909217</c:v>
                </c:pt>
                <c:pt idx="174">
                  <c:v>0.56298776412255358</c:v>
                </c:pt>
                <c:pt idx="175">
                  <c:v>0.54957811996406658</c:v>
                </c:pt>
                <c:pt idx="176">
                  <c:v>0.68508532530988964</c:v>
                </c:pt>
                <c:pt idx="177">
                  <c:v>0.53362256068949121</c:v>
                </c:pt>
                <c:pt idx="178">
                  <c:v>0.38105020670470402</c:v>
                </c:pt>
                <c:pt idx="179">
                  <c:v>0.47096121207270847</c:v>
                </c:pt>
                <c:pt idx="180">
                  <c:v>0.21532981015314931</c:v>
                </c:pt>
                <c:pt idx="181">
                  <c:v>0.48704278788044519</c:v>
                </c:pt>
                <c:pt idx="182">
                  <c:v>0.45160895483993735</c:v>
                </c:pt>
                <c:pt idx="183">
                  <c:v>0.45824081238420833</c:v>
                </c:pt>
                <c:pt idx="184">
                  <c:v>0.24911194154460292</c:v>
                </c:pt>
                <c:pt idx="185">
                  <c:v>7.3966262562244228E-2</c:v>
                </c:pt>
                <c:pt idx="186">
                  <c:v>2.3316285062379604E-2</c:v>
                </c:pt>
                <c:pt idx="187">
                  <c:v>1.9779311070897265E-2</c:v>
                </c:pt>
                <c:pt idx="188">
                  <c:v>2.6705412981352244E-2</c:v>
                </c:pt>
                <c:pt idx="189">
                  <c:v>1.5916517867500857E-2</c:v>
                </c:pt>
                <c:pt idx="190">
                  <c:v>0.43711144188779383</c:v>
                </c:pt>
                <c:pt idx="191">
                  <c:v>0.35538484942523763</c:v>
                </c:pt>
                <c:pt idx="192">
                  <c:v>0.33019071800402056</c:v>
                </c:pt>
                <c:pt idx="193">
                  <c:v>0.55883878567406153</c:v>
                </c:pt>
                <c:pt idx="194">
                  <c:v>0.53785916046474092</c:v>
                </c:pt>
                <c:pt idx="195">
                  <c:v>0.68510584852276968</c:v>
                </c:pt>
                <c:pt idx="196">
                  <c:v>0.5374449617555993</c:v>
                </c:pt>
                <c:pt idx="197">
                  <c:v>0.41147532590423347</c:v>
                </c:pt>
                <c:pt idx="198">
                  <c:v>0.48122722831407838</c:v>
                </c:pt>
                <c:pt idx="199">
                  <c:v>0.27701942223878434</c:v>
                </c:pt>
                <c:pt idx="200">
                  <c:v>0.45823953324074734</c:v>
                </c:pt>
                <c:pt idx="201">
                  <c:v>0.42687262347340615</c:v>
                </c:pt>
                <c:pt idx="202">
                  <c:v>0.45515537336103296</c:v>
                </c:pt>
                <c:pt idx="203">
                  <c:v>0.28866667981360045</c:v>
                </c:pt>
                <c:pt idx="204">
                  <c:v>6.6869177173331198E-2</c:v>
                </c:pt>
                <c:pt idx="205">
                  <c:v>8.6045247838456948E-2</c:v>
                </c:pt>
                <c:pt idx="206">
                  <c:v>3.6043340171362237E-2</c:v>
                </c:pt>
                <c:pt idx="207">
                  <c:v>3.9413096408109638E-2</c:v>
                </c:pt>
                <c:pt idx="208">
                  <c:v>4.6680841430086141E-2</c:v>
                </c:pt>
                <c:pt idx="209">
                  <c:v>3.3918046212127913E-2</c:v>
                </c:pt>
                <c:pt idx="210">
                  <c:v>0.53528210188237513</c:v>
                </c:pt>
                <c:pt idx="211">
                  <c:v>0.3166602862278885</c:v>
                </c:pt>
                <c:pt idx="212">
                  <c:v>0.51022847430218266</c:v>
                </c:pt>
                <c:pt idx="213">
                  <c:v>0.59194177533876668</c:v>
                </c:pt>
                <c:pt idx="214">
                  <c:v>0.6219081541627457</c:v>
                </c:pt>
                <c:pt idx="215">
                  <c:v>0.61316612205080379</c:v>
                </c:pt>
                <c:pt idx="216">
                  <c:v>0.58004350540588978</c:v>
                </c:pt>
                <c:pt idx="217">
                  <c:v>0.26413994169096211</c:v>
                </c:pt>
                <c:pt idx="218">
                  <c:v>0.5636232627382799</c:v>
                </c:pt>
                <c:pt idx="219">
                  <c:v>0.14926653851575794</c:v>
                </c:pt>
                <c:pt idx="220">
                  <c:v>0.5301251720527318</c:v>
                </c:pt>
                <c:pt idx="221">
                  <c:v>0.5301251720527318</c:v>
                </c:pt>
                <c:pt idx="222">
                  <c:v>0.51312168891956023</c:v>
                </c:pt>
                <c:pt idx="223">
                  <c:v>0.14204050049399816</c:v>
                </c:pt>
                <c:pt idx="224">
                  <c:v>7.4093778600523533E-2</c:v>
                </c:pt>
                <c:pt idx="225">
                  <c:v>0.34543062989148271</c:v>
                </c:pt>
                <c:pt idx="226">
                  <c:v>0.29193531798010952</c:v>
                </c:pt>
                <c:pt idx="227">
                  <c:v>0.32849139820576567</c:v>
                </c:pt>
                <c:pt idx="228">
                  <c:v>0.34066426463881283</c:v>
                </c:pt>
                <c:pt idx="229">
                  <c:v>0.28198407431661965</c:v>
                </c:pt>
                <c:pt idx="230">
                  <c:v>0.30372590342260414</c:v>
                </c:pt>
                <c:pt idx="231">
                  <c:v>0.44662482041791307</c:v>
                </c:pt>
                <c:pt idx="232">
                  <c:v>0.31852925356965722</c:v>
                </c:pt>
                <c:pt idx="233">
                  <c:v>0.49041395543147481</c:v>
                </c:pt>
                <c:pt idx="234">
                  <c:v>0.61473514934091722</c:v>
                </c:pt>
                <c:pt idx="235">
                  <c:v>0.6146253112782889</c:v>
                </c:pt>
                <c:pt idx="236">
                  <c:v>0.6566113734334238</c:v>
                </c:pt>
                <c:pt idx="237">
                  <c:v>0.5759621846693993</c:v>
                </c:pt>
                <c:pt idx="238">
                  <c:v>0.29292114261069918</c:v>
                </c:pt>
                <c:pt idx="239">
                  <c:v>0.56187088118906869</c:v>
                </c:pt>
                <c:pt idx="240">
                  <c:v>0.1636612811000713</c:v>
                </c:pt>
                <c:pt idx="241">
                  <c:v>0.48676348602579722</c:v>
                </c:pt>
                <c:pt idx="242">
                  <c:v>0.46375221098090141</c:v>
                </c:pt>
                <c:pt idx="243">
                  <c:v>0.47548047797163329</c:v>
                </c:pt>
                <c:pt idx="244">
                  <c:v>0.13124069891323986</c:v>
                </c:pt>
                <c:pt idx="245">
                  <c:v>6.8392449202467023E-2</c:v>
                </c:pt>
                <c:pt idx="246">
                  <c:v>0.32848281776302729</c:v>
                </c:pt>
                <c:pt idx="247">
                  <c:v>0.25593472736916562</c:v>
                </c:pt>
                <c:pt idx="248">
                  <c:v>0.30150070584102073</c:v>
                </c:pt>
                <c:pt idx="249">
                  <c:v>0.3031705581168313</c:v>
                </c:pt>
                <c:pt idx="250">
                  <c:v>0.25952549742156011</c:v>
                </c:pt>
                <c:pt idx="251">
                  <c:v>0.26021857951963789</c:v>
                </c:pt>
                <c:pt idx="252">
                  <c:v>2.9252390042493255E-2</c:v>
                </c:pt>
                <c:pt idx="253">
                  <c:v>0.50121355792995681</c:v>
                </c:pt>
                <c:pt idx="254">
                  <c:v>0.28362162984589501</c:v>
                </c:pt>
                <c:pt idx="255">
                  <c:v>0.45586281956596603</c:v>
                </c:pt>
                <c:pt idx="256">
                  <c:v>0.56988603814193006</c:v>
                </c:pt>
                <c:pt idx="257">
                  <c:v>0.58742589689782498</c:v>
                </c:pt>
                <c:pt idx="258">
                  <c:v>0.6363631928017911</c:v>
                </c:pt>
                <c:pt idx="259">
                  <c:v>0.56543781804154369</c:v>
                </c:pt>
                <c:pt idx="260">
                  <c:v>0.3080892565642574</c:v>
                </c:pt>
                <c:pt idx="261">
                  <c:v>0.46909014383258257</c:v>
                </c:pt>
                <c:pt idx="262">
                  <c:v>0.14964438930577251</c:v>
                </c:pt>
                <c:pt idx="263">
                  <c:v>0.45366022685834528</c:v>
                </c:pt>
                <c:pt idx="264">
                  <c:v>0.43440272466637431</c:v>
                </c:pt>
                <c:pt idx="265">
                  <c:v>0.4375910909992109</c:v>
                </c:pt>
                <c:pt idx="266">
                  <c:v>0.11676278937262145</c:v>
                </c:pt>
                <c:pt idx="267">
                  <c:v>6.6129443065502946E-2</c:v>
                </c:pt>
                <c:pt idx="268">
                  <c:v>0.2829071847407863</c:v>
                </c:pt>
                <c:pt idx="269">
                  <c:v>0.14576386237977534</c:v>
                </c:pt>
                <c:pt idx="270">
                  <c:v>0.16364779758150166</c:v>
                </c:pt>
                <c:pt idx="271">
                  <c:v>0.15932000887209297</c:v>
                </c:pt>
                <c:pt idx="272">
                  <c:v>0.13735053410496814</c:v>
                </c:pt>
                <c:pt idx="273">
                  <c:v>0.15525480485279947</c:v>
                </c:pt>
                <c:pt idx="274">
                  <c:v>0.11677000125149908</c:v>
                </c:pt>
                <c:pt idx="275">
                  <c:v>0.12210627557378169</c:v>
                </c:pt>
                <c:pt idx="276">
                  <c:v>0.53414131966149614</c:v>
                </c:pt>
                <c:pt idx="277">
                  <c:v>0.31411276218469686</c:v>
                </c:pt>
                <c:pt idx="278">
                  <c:v>0.50147819387099257</c:v>
                </c:pt>
                <c:pt idx="279">
                  <c:v>0.60657557588711952</c:v>
                </c:pt>
                <c:pt idx="280">
                  <c:v>0.61660307549928084</c:v>
                </c:pt>
                <c:pt idx="281">
                  <c:v>0.68933196469376012</c:v>
                </c:pt>
                <c:pt idx="282">
                  <c:v>0.59421956908672002</c:v>
                </c:pt>
                <c:pt idx="283">
                  <c:v>0.33956521428762215</c:v>
                </c:pt>
                <c:pt idx="284">
                  <c:v>0.50707743920047377</c:v>
                </c:pt>
                <c:pt idx="285">
                  <c:v>0.19710949372508174</c:v>
                </c:pt>
                <c:pt idx="286">
                  <c:v>0.47334502174025644</c:v>
                </c:pt>
                <c:pt idx="287">
                  <c:v>0.45373172482734575</c:v>
                </c:pt>
                <c:pt idx="288">
                  <c:v>0.46292213392062842</c:v>
                </c:pt>
                <c:pt idx="289">
                  <c:v>0.17078989405136796</c:v>
                </c:pt>
                <c:pt idx="290">
                  <c:v>9.6478219580178659E-2</c:v>
                </c:pt>
                <c:pt idx="291">
                  <c:v>0.30383371187256708</c:v>
                </c:pt>
                <c:pt idx="292">
                  <c:v>0.15867505832042253</c:v>
                </c:pt>
                <c:pt idx="293">
                  <c:v>0.18378874249792407</c:v>
                </c:pt>
                <c:pt idx="294">
                  <c:v>0.17075940631306058</c:v>
                </c:pt>
                <c:pt idx="295">
                  <c:v>0.14990828487528945</c:v>
                </c:pt>
                <c:pt idx="296">
                  <c:v>0.17394754820745187</c:v>
                </c:pt>
                <c:pt idx="297">
                  <c:v>0.15118752844410732</c:v>
                </c:pt>
                <c:pt idx="298">
                  <c:v>0.16146947614246701</c:v>
                </c:pt>
                <c:pt idx="299">
                  <c:v>3.0637818208376556E-2</c:v>
                </c:pt>
                <c:pt idx="300">
                  <c:v>0.55928568710695026</c:v>
                </c:pt>
                <c:pt idx="301">
                  <c:v>0.35142814589752797</c:v>
                </c:pt>
                <c:pt idx="302">
                  <c:v>0.38621428565217997</c:v>
                </c:pt>
                <c:pt idx="303">
                  <c:v>0.61552286727033168</c:v>
                </c:pt>
                <c:pt idx="304">
                  <c:v>0.61042722860498022</c:v>
                </c:pt>
                <c:pt idx="305">
                  <c:v>0.6743732218471038</c:v>
                </c:pt>
                <c:pt idx="306">
                  <c:v>0.59634348587690522</c:v>
                </c:pt>
                <c:pt idx="307">
                  <c:v>0.27167135877868676</c:v>
                </c:pt>
                <c:pt idx="308">
                  <c:v>0.5497649375096757</c:v>
                </c:pt>
                <c:pt idx="309">
                  <c:v>0.19878477978406109</c:v>
                </c:pt>
                <c:pt idx="310">
                  <c:v>0.5119125679097084</c:v>
                </c:pt>
                <c:pt idx="311">
                  <c:v>0.48902058128375636</c:v>
                </c:pt>
                <c:pt idx="312">
                  <c:v>0.494513677084711</c:v>
                </c:pt>
                <c:pt idx="313">
                  <c:v>0.30886479962187691</c:v>
                </c:pt>
                <c:pt idx="314">
                  <c:v>3.9744124786928459E-2</c:v>
                </c:pt>
                <c:pt idx="315">
                  <c:v>0.40029509858116846</c:v>
                </c:pt>
                <c:pt idx="316">
                  <c:v>0.32834036031887742</c:v>
                </c:pt>
                <c:pt idx="317">
                  <c:v>0.35360784734953421</c:v>
                </c:pt>
                <c:pt idx="318">
                  <c:v>0.34823642222589168</c:v>
                </c:pt>
                <c:pt idx="319">
                  <c:v>0.30890821056209938</c:v>
                </c:pt>
                <c:pt idx="320">
                  <c:v>0.30813620287901622</c:v>
                </c:pt>
                <c:pt idx="321">
                  <c:v>0.30809740306540723</c:v>
                </c:pt>
                <c:pt idx="322">
                  <c:v>0.2979236879526585</c:v>
                </c:pt>
                <c:pt idx="323">
                  <c:v>0.27469035040781425</c:v>
                </c:pt>
                <c:pt idx="324">
                  <c:v>0.29157333140948782</c:v>
                </c:pt>
                <c:pt idx="325">
                  <c:v>0.41667657903782079</c:v>
                </c:pt>
                <c:pt idx="326">
                  <c:v>0.33528862790929159</c:v>
                </c:pt>
                <c:pt idx="327">
                  <c:v>0.40712475619911082</c:v>
                </c:pt>
                <c:pt idx="328">
                  <c:v>0.58293234647078229</c:v>
                </c:pt>
                <c:pt idx="329">
                  <c:v>0.58653784470563841</c:v>
                </c:pt>
                <c:pt idx="330">
                  <c:v>0.64341588463759625</c:v>
                </c:pt>
                <c:pt idx="331">
                  <c:v>0.55683492819187363</c:v>
                </c:pt>
                <c:pt idx="332">
                  <c:v>0.35213961443044661</c:v>
                </c:pt>
                <c:pt idx="333">
                  <c:v>0.5159547662803512</c:v>
                </c:pt>
                <c:pt idx="334">
                  <c:v>0.20148692156463271</c:v>
                </c:pt>
                <c:pt idx="335">
                  <c:v>0.45009332382740297</c:v>
                </c:pt>
                <c:pt idx="336">
                  <c:v>0.42565465103785943</c:v>
                </c:pt>
                <c:pt idx="337">
                  <c:v>0.44137893926512195</c:v>
                </c:pt>
                <c:pt idx="338">
                  <c:v>0.24573568318689423</c:v>
                </c:pt>
                <c:pt idx="339">
                  <c:v>0.10319770437974542</c:v>
                </c:pt>
                <c:pt idx="340">
                  <c:v>0.3313945156490905</c:v>
                </c:pt>
                <c:pt idx="341">
                  <c:v>0.21924760461563184</c:v>
                </c:pt>
                <c:pt idx="342">
                  <c:v>0.24017334651577441</c:v>
                </c:pt>
                <c:pt idx="343">
                  <c:v>0.23464693232044281</c:v>
                </c:pt>
                <c:pt idx="344">
                  <c:v>0.21385585929028336</c:v>
                </c:pt>
                <c:pt idx="345">
                  <c:v>0.22569282349585268</c:v>
                </c:pt>
                <c:pt idx="346">
                  <c:v>0.30960011208914789</c:v>
                </c:pt>
                <c:pt idx="347">
                  <c:v>0.25867717760811293</c:v>
                </c:pt>
                <c:pt idx="348">
                  <c:v>0.2529901828621558</c:v>
                </c:pt>
                <c:pt idx="349">
                  <c:v>0.28352358131572536</c:v>
                </c:pt>
                <c:pt idx="350">
                  <c:v>0.35108225599046405</c:v>
                </c:pt>
                <c:pt idx="351">
                  <c:v>0.15407025530814195</c:v>
                </c:pt>
                <c:pt idx="352">
                  <c:v>0.64769451161952674</c:v>
                </c:pt>
                <c:pt idx="353">
                  <c:v>0.6420639659665629</c:v>
                </c:pt>
                <c:pt idx="354">
                  <c:v>0.13702786949222029</c:v>
                </c:pt>
                <c:pt idx="355">
                  <c:v>0.13188395425255015</c:v>
                </c:pt>
                <c:pt idx="356">
                  <c:v>0.18707350306217271</c:v>
                </c:pt>
                <c:pt idx="357">
                  <c:v>0.13090591291606279</c:v>
                </c:pt>
                <c:pt idx="358">
                  <c:v>0.62990949525936923</c:v>
                </c:pt>
                <c:pt idx="359">
                  <c:v>0.13567864195218682</c:v>
                </c:pt>
                <c:pt idx="360">
                  <c:v>0.36239526376629205</c:v>
                </c:pt>
                <c:pt idx="361">
                  <c:v>0.12699202023440928</c:v>
                </c:pt>
                <c:pt idx="362">
                  <c:v>0.12445912897306929</c:v>
                </c:pt>
                <c:pt idx="363">
                  <c:v>0.11274875802470694</c:v>
                </c:pt>
                <c:pt idx="364">
                  <c:v>0.44284654680398061</c:v>
                </c:pt>
                <c:pt idx="365">
                  <c:v>0.12758592527604318</c:v>
                </c:pt>
                <c:pt idx="366">
                  <c:v>0.60698597519988495</c:v>
                </c:pt>
                <c:pt idx="367">
                  <c:v>0.53521054853853434</c:v>
                </c:pt>
                <c:pt idx="368">
                  <c:v>0.60857079330888675</c:v>
                </c:pt>
                <c:pt idx="369">
                  <c:v>0.59913894300302151</c:v>
                </c:pt>
                <c:pt idx="370">
                  <c:v>0.57701829988948261</c:v>
                </c:pt>
                <c:pt idx="371">
                  <c:v>0.5469490279043826</c:v>
                </c:pt>
                <c:pt idx="372">
                  <c:v>0.5349000915115496</c:v>
                </c:pt>
                <c:pt idx="373">
                  <c:v>0.53108313163245946</c:v>
                </c:pt>
                <c:pt idx="374">
                  <c:v>0.49532219975097791</c:v>
                </c:pt>
                <c:pt idx="375">
                  <c:v>0.52286475223772066</c:v>
                </c:pt>
                <c:pt idx="376">
                  <c:v>0.59062526579126406</c:v>
                </c:pt>
                <c:pt idx="377">
                  <c:v>0.53027841118969732</c:v>
                </c:pt>
                <c:pt idx="378">
                  <c:v>0.12444006843732364</c:v>
                </c:pt>
                <c:pt idx="379">
                  <c:v>0.60432933039712466</c:v>
                </c:pt>
                <c:pt idx="380">
                  <c:v>0.50663001953478815</c:v>
                </c:pt>
                <c:pt idx="381">
                  <c:v>0.11914237663633542</c:v>
                </c:pt>
                <c:pt idx="382">
                  <c:v>0.11448624152081151</c:v>
                </c:pt>
                <c:pt idx="383">
                  <c:v>0.20801809506153551</c:v>
                </c:pt>
                <c:pt idx="384">
                  <c:v>0.1063751927560721</c:v>
                </c:pt>
                <c:pt idx="385">
                  <c:v>0.64343944430050704</c:v>
                </c:pt>
                <c:pt idx="386">
                  <c:v>0.10299198504692816</c:v>
                </c:pt>
                <c:pt idx="387">
                  <c:v>0.36495801342589601</c:v>
                </c:pt>
                <c:pt idx="388">
                  <c:v>9.4651077709272238E-2</c:v>
                </c:pt>
                <c:pt idx="389">
                  <c:v>9.5412840324786294E-2</c:v>
                </c:pt>
                <c:pt idx="390">
                  <c:v>8.1254612256199565E-2</c:v>
                </c:pt>
                <c:pt idx="391">
                  <c:v>0.42086881527582559</c:v>
                </c:pt>
                <c:pt idx="392">
                  <c:v>9.355486506835857E-2</c:v>
                </c:pt>
                <c:pt idx="393">
                  <c:v>0.50865917198798438</c:v>
                </c:pt>
                <c:pt idx="394">
                  <c:v>0.37944820848014482</c:v>
                </c:pt>
                <c:pt idx="395">
                  <c:v>0.44544224560576695</c:v>
                </c:pt>
                <c:pt idx="396">
                  <c:v>0.43340793428898988</c:v>
                </c:pt>
                <c:pt idx="397">
                  <c:v>0.40677170371791832</c:v>
                </c:pt>
                <c:pt idx="398">
                  <c:v>0.40030908633564594</c:v>
                </c:pt>
                <c:pt idx="399">
                  <c:v>0.52143305080620728</c:v>
                </c:pt>
                <c:pt idx="400">
                  <c:v>0.45803495891747331</c:v>
                </c:pt>
                <c:pt idx="401">
                  <c:v>0.46694395866419575</c:v>
                </c:pt>
                <c:pt idx="402">
                  <c:v>0.49086844970216004</c:v>
                </c:pt>
                <c:pt idx="403">
                  <c:v>0.46788405051051551</c:v>
                </c:pt>
                <c:pt idx="404">
                  <c:v>0.41888966818227341</c:v>
                </c:pt>
                <c:pt idx="405">
                  <c:v>7.0740405547371071E-2</c:v>
                </c:pt>
              </c:numCache>
            </c:numRef>
          </c:xVal>
          <c:yVal>
            <c:numRef>
              <c:f>'its ets'!$D$3:$D$408</c:f>
              <c:numCache>
                <c:formatCode>0.00000</c:formatCode>
                <c:ptCount val="406"/>
                <c:pt idx="0">
                  <c:v>0.44643648448407691</c:v>
                </c:pt>
                <c:pt idx="1">
                  <c:v>0.38070045685288856</c:v>
                </c:pt>
                <c:pt idx="2">
                  <c:v>0.27898678690864603</c:v>
                </c:pt>
                <c:pt idx="3">
                  <c:v>0.12441349425927896</c:v>
                </c:pt>
                <c:pt idx="4">
                  <c:v>0.47677120281296631</c:v>
                </c:pt>
                <c:pt idx="5">
                  <c:v>0.44131302762238228</c:v>
                </c:pt>
                <c:pt idx="6">
                  <c:v>0.12380893204667123</c:v>
                </c:pt>
                <c:pt idx="7">
                  <c:v>0.44139361332263422</c:v>
                </c:pt>
                <c:pt idx="8">
                  <c:v>0.43828042695750885</c:v>
                </c:pt>
                <c:pt idx="9">
                  <c:v>1.0753442796322765E-2</c:v>
                </c:pt>
                <c:pt idx="10">
                  <c:v>0.16027681693139539</c:v>
                </c:pt>
                <c:pt idx="11">
                  <c:v>0.46024613645100326</c:v>
                </c:pt>
                <c:pt idx="12">
                  <c:v>0.47630899317911307</c:v>
                </c:pt>
                <c:pt idx="13">
                  <c:v>4.7143655503107042E-2</c:v>
                </c:pt>
                <c:pt idx="14">
                  <c:v>4.2225187687852779E-2</c:v>
                </c:pt>
                <c:pt idx="15">
                  <c:v>0.12186770029333749</c:v>
                </c:pt>
                <c:pt idx="16">
                  <c:v>0.45249045731535592</c:v>
                </c:pt>
                <c:pt idx="17">
                  <c:v>0.40182958944483793</c:v>
                </c:pt>
                <c:pt idx="18">
                  <c:v>2.4309161941957189E-2</c:v>
                </c:pt>
                <c:pt idx="19">
                  <c:v>2.4689385928213296E-2</c:v>
                </c:pt>
                <c:pt idx="20">
                  <c:v>5.3184151434323125E-2</c:v>
                </c:pt>
                <c:pt idx="21">
                  <c:v>0.44182685843817499</c:v>
                </c:pt>
                <c:pt idx="22">
                  <c:v>0.20670773886079508</c:v>
                </c:pt>
                <c:pt idx="23">
                  <c:v>0.21082952448838893</c:v>
                </c:pt>
                <c:pt idx="24">
                  <c:v>0.53165432962117853</c:v>
                </c:pt>
                <c:pt idx="25">
                  <c:v>0.57632067390274111</c:v>
                </c:pt>
                <c:pt idx="26">
                  <c:v>0.57201725921301094</c:v>
                </c:pt>
                <c:pt idx="27">
                  <c:v>0.5653457087149365</c:v>
                </c:pt>
                <c:pt idx="28">
                  <c:v>0.10798928236960094</c:v>
                </c:pt>
                <c:pt idx="29">
                  <c:v>0.4525436402472453</c:v>
                </c:pt>
                <c:pt idx="30">
                  <c:v>0.33613697759146866</c:v>
                </c:pt>
                <c:pt idx="31">
                  <c:v>9.604196249210871E-2</c:v>
                </c:pt>
                <c:pt idx="32">
                  <c:v>9.1569802009179788E-2</c:v>
                </c:pt>
                <c:pt idx="33">
                  <c:v>0.12038587539640744</c:v>
                </c:pt>
                <c:pt idx="34">
                  <c:v>9.3870950928039903E-2</c:v>
                </c:pt>
                <c:pt idx="35">
                  <c:v>0.53150332068200457</c:v>
                </c:pt>
                <c:pt idx="36">
                  <c:v>0.28402486852154246</c:v>
                </c:pt>
                <c:pt idx="37">
                  <c:v>0.10785381295557128</c:v>
                </c:pt>
                <c:pt idx="38">
                  <c:v>0.21458620998163475</c:v>
                </c:pt>
                <c:pt idx="39">
                  <c:v>0.34671273323108981</c:v>
                </c:pt>
                <c:pt idx="40">
                  <c:v>0.3734427314045819</c:v>
                </c:pt>
                <c:pt idx="41">
                  <c:v>0.3627969047837673</c:v>
                </c:pt>
                <c:pt idx="42">
                  <c:v>0.38050514127356788</c:v>
                </c:pt>
                <c:pt idx="43">
                  <c:v>9.0094776905604745E-2</c:v>
                </c:pt>
                <c:pt idx="44">
                  <c:v>0.32460439654026202</c:v>
                </c:pt>
                <c:pt idx="45">
                  <c:v>9.797683520533787E-2</c:v>
                </c:pt>
                <c:pt idx="46">
                  <c:v>0.37115138971294448</c:v>
                </c:pt>
                <c:pt idx="47">
                  <c:v>0.3105540810107249</c:v>
                </c:pt>
                <c:pt idx="48">
                  <c:v>0.10007371766454021</c:v>
                </c:pt>
                <c:pt idx="49">
                  <c:v>9.5738112643079548E-2</c:v>
                </c:pt>
                <c:pt idx="50">
                  <c:v>0.11692682744982069</c:v>
                </c:pt>
                <c:pt idx="51">
                  <c:v>9.6512395169377721E-2</c:v>
                </c:pt>
                <c:pt idx="52">
                  <c:v>0.45422302694087568</c:v>
                </c:pt>
                <c:pt idx="53">
                  <c:v>7.2367981073258245E-2</c:v>
                </c:pt>
                <c:pt idx="54">
                  <c:v>0.27575102992609829</c:v>
                </c:pt>
                <c:pt idx="55">
                  <c:v>9.6547805745020809E-2</c:v>
                </c:pt>
                <c:pt idx="56">
                  <c:v>0.37115138971294448</c:v>
                </c:pt>
                <c:pt idx="57">
                  <c:v>0.29055813285922638</c:v>
                </c:pt>
                <c:pt idx="58">
                  <c:v>0.10276606937181633</c:v>
                </c:pt>
                <c:pt idx="59">
                  <c:v>9.3256927534937736E-2</c:v>
                </c:pt>
                <c:pt idx="60">
                  <c:v>0.13253336952681616</c:v>
                </c:pt>
                <c:pt idx="61">
                  <c:v>9.6522837172812445E-2</c:v>
                </c:pt>
                <c:pt idx="62">
                  <c:v>0.46313419917082266</c:v>
                </c:pt>
                <c:pt idx="63">
                  <c:v>7.1992616992759745E-2</c:v>
                </c:pt>
                <c:pt idx="64">
                  <c:v>0.27575102992609829</c:v>
                </c:pt>
                <c:pt idx="65">
                  <c:v>3.1355327397035999E-3</c:v>
                </c:pt>
                <c:pt idx="66">
                  <c:v>9.5988071479099463E-2</c:v>
                </c:pt>
                <c:pt idx="67">
                  <c:v>0.35794960376612134</c:v>
                </c:pt>
                <c:pt idx="68">
                  <c:v>0.29588361414722947</c:v>
                </c:pt>
                <c:pt idx="69">
                  <c:v>9.6714032737127864E-2</c:v>
                </c:pt>
                <c:pt idx="70">
                  <c:v>8.7787527160058346E-2</c:v>
                </c:pt>
                <c:pt idx="71">
                  <c:v>0.11601832147762346</c:v>
                </c:pt>
                <c:pt idx="72">
                  <c:v>9.3383156686272464E-2</c:v>
                </c:pt>
                <c:pt idx="73">
                  <c:v>0.44135584888105817</c:v>
                </c:pt>
                <c:pt idx="74">
                  <c:v>6.6335931622557825E-2</c:v>
                </c:pt>
                <c:pt idx="75">
                  <c:v>0.26800034006399825</c:v>
                </c:pt>
                <c:pt idx="76">
                  <c:v>1.4525165771691578E-2</c:v>
                </c:pt>
                <c:pt idx="77">
                  <c:v>1.2524168916715922E-2</c:v>
                </c:pt>
                <c:pt idx="78">
                  <c:v>0.33374093980742497</c:v>
                </c:pt>
                <c:pt idx="79">
                  <c:v>0.12729678369722852</c:v>
                </c:pt>
                <c:pt idx="80">
                  <c:v>0.31144767567604192</c:v>
                </c:pt>
                <c:pt idx="81">
                  <c:v>0.36616282874100781</c:v>
                </c:pt>
                <c:pt idx="82">
                  <c:v>0.36963286745448592</c:v>
                </c:pt>
                <c:pt idx="83">
                  <c:v>0.37161495531698163</c:v>
                </c:pt>
                <c:pt idx="84">
                  <c:v>0.38226890334378616</c:v>
                </c:pt>
                <c:pt idx="85">
                  <c:v>0.1529602774036547</c:v>
                </c:pt>
                <c:pt idx="86">
                  <c:v>0.38187914342378232</c:v>
                </c:pt>
                <c:pt idx="87">
                  <c:v>4.2647414586040981E-2</c:v>
                </c:pt>
                <c:pt idx="88">
                  <c:v>0.30605260931934136</c:v>
                </c:pt>
                <c:pt idx="89">
                  <c:v>0.30581712597156996</c:v>
                </c:pt>
                <c:pt idx="90">
                  <c:v>0.30065455140815045</c:v>
                </c:pt>
                <c:pt idx="91">
                  <c:v>0.12083855683419409</c:v>
                </c:pt>
                <c:pt idx="92">
                  <c:v>6.9058607335013344E-2</c:v>
                </c:pt>
                <c:pt idx="93">
                  <c:v>1.979671107297044E-2</c:v>
                </c:pt>
                <c:pt idx="94">
                  <c:v>0.1201214102520798</c:v>
                </c:pt>
                <c:pt idx="95">
                  <c:v>0.10497824125168811</c:v>
                </c:pt>
                <c:pt idx="96">
                  <c:v>0.2292419673032455</c:v>
                </c:pt>
                <c:pt idx="97">
                  <c:v>0.10497824125168811</c:v>
                </c:pt>
                <c:pt idx="98">
                  <c:v>9.131875342771649E-3</c:v>
                </c:pt>
                <c:pt idx="99">
                  <c:v>7.1616195590301898E-2</c:v>
                </c:pt>
                <c:pt idx="100">
                  <c:v>6.8643297170485382E-2</c:v>
                </c:pt>
                <c:pt idx="101">
                  <c:v>9.0747640917005545E-2</c:v>
                </c:pt>
                <c:pt idx="102">
                  <c:v>8.6929620426623236E-2</c:v>
                </c:pt>
                <c:pt idx="103">
                  <c:v>8.3922186045030545E-2</c:v>
                </c:pt>
                <c:pt idx="104">
                  <c:v>3.505911586913369E-2</c:v>
                </c:pt>
                <c:pt idx="105">
                  <c:v>0.38857509096397713</c:v>
                </c:pt>
                <c:pt idx="106">
                  <c:v>0.23407937592777359</c:v>
                </c:pt>
                <c:pt idx="107">
                  <c:v>0.28605952101229831</c:v>
                </c:pt>
                <c:pt idx="108">
                  <c:v>0.44293738535945504</c:v>
                </c:pt>
                <c:pt idx="109">
                  <c:v>0.4375718428164313</c:v>
                </c:pt>
                <c:pt idx="110">
                  <c:v>0.52389211483010767</c:v>
                </c:pt>
                <c:pt idx="111">
                  <c:v>0.44504344073011959</c:v>
                </c:pt>
                <c:pt idx="112">
                  <c:v>0.25666698798709214</c:v>
                </c:pt>
                <c:pt idx="113">
                  <c:v>0.44598297752642974</c:v>
                </c:pt>
                <c:pt idx="114">
                  <c:v>0.14336556144964457</c:v>
                </c:pt>
                <c:pt idx="115">
                  <c:v>0.38990778235358103</c:v>
                </c:pt>
                <c:pt idx="116">
                  <c:v>0.37512717118808353</c:v>
                </c:pt>
                <c:pt idx="117">
                  <c:v>0.37515295463587295</c:v>
                </c:pt>
                <c:pt idx="118">
                  <c:v>0.18223024136319699</c:v>
                </c:pt>
                <c:pt idx="119">
                  <c:v>5.0874750152275189E-2</c:v>
                </c:pt>
                <c:pt idx="120">
                  <c:v>0.28543672059353176</c:v>
                </c:pt>
                <c:pt idx="121">
                  <c:v>0.17635038777782897</c:v>
                </c:pt>
                <c:pt idx="122">
                  <c:v>0.19904823017404727</c:v>
                </c:pt>
                <c:pt idx="123">
                  <c:v>0.36493554359534758</c:v>
                </c:pt>
                <c:pt idx="124">
                  <c:v>0.35256771520942765</c:v>
                </c:pt>
                <c:pt idx="125">
                  <c:v>0.45651825534046692</c:v>
                </c:pt>
                <c:pt idx="126">
                  <c:v>0.35721849960430047</c:v>
                </c:pt>
                <c:pt idx="127">
                  <c:v>0.22913241920986266</c:v>
                </c:pt>
                <c:pt idx="128">
                  <c:v>0.32007413163589488</c:v>
                </c:pt>
                <c:pt idx="129">
                  <c:v>0.12360321898337111</c:v>
                </c:pt>
                <c:pt idx="130">
                  <c:v>0.32530227976391801</c:v>
                </c:pt>
                <c:pt idx="131">
                  <c:v>0.29466688297044541</c:v>
                </c:pt>
                <c:pt idx="132">
                  <c:v>0.29263928407966339</c:v>
                </c:pt>
                <c:pt idx="133">
                  <c:v>0.14490764633961739</c:v>
                </c:pt>
                <c:pt idx="134">
                  <c:v>4.8001252645029288E-2</c:v>
                </c:pt>
                <c:pt idx="135">
                  <c:v>1.6845108212549614E-2</c:v>
                </c:pt>
                <c:pt idx="136">
                  <c:v>0.33344000641236271</c:v>
                </c:pt>
                <c:pt idx="137">
                  <c:v>0.19388504389355918</c:v>
                </c:pt>
                <c:pt idx="138">
                  <c:v>0.23838017152070931</c:v>
                </c:pt>
                <c:pt idx="139">
                  <c:v>0.46111692937273746</c:v>
                </c:pt>
                <c:pt idx="140">
                  <c:v>0.44607670297381252</c:v>
                </c:pt>
                <c:pt idx="141">
                  <c:v>0.53772813549045684</c:v>
                </c:pt>
                <c:pt idx="142">
                  <c:v>0.42754997378448817</c:v>
                </c:pt>
                <c:pt idx="143">
                  <c:v>0.2137769452567839</c:v>
                </c:pt>
                <c:pt idx="144">
                  <c:v>0.34286712058382368</c:v>
                </c:pt>
                <c:pt idx="145">
                  <c:v>0.1582482550950674</c:v>
                </c:pt>
                <c:pt idx="146">
                  <c:v>0.35075750266218425</c:v>
                </c:pt>
                <c:pt idx="147">
                  <c:v>0.32234643060856538</c:v>
                </c:pt>
                <c:pt idx="148">
                  <c:v>0.32291795598181766</c:v>
                </c:pt>
                <c:pt idx="149">
                  <c:v>0.17033435726757548</c:v>
                </c:pt>
                <c:pt idx="150">
                  <c:v>4.0567173314796562E-2</c:v>
                </c:pt>
                <c:pt idx="151">
                  <c:v>5.3872135004850795E-2</c:v>
                </c:pt>
                <c:pt idx="152">
                  <c:v>2.4455031618236596E-2</c:v>
                </c:pt>
                <c:pt idx="153">
                  <c:v>0.33216277132838012</c:v>
                </c:pt>
                <c:pt idx="154">
                  <c:v>0.22507823199180244</c:v>
                </c:pt>
                <c:pt idx="155">
                  <c:v>0.25067381059998384</c:v>
                </c:pt>
                <c:pt idx="156">
                  <c:v>0.43751886097046322</c:v>
                </c:pt>
                <c:pt idx="157">
                  <c:v>0.43396270542386173</c:v>
                </c:pt>
                <c:pt idx="158">
                  <c:v>0.54345553950258774</c:v>
                </c:pt>
                <c:pt idx="159">
                  <c:v>0.43199862834795033</c:v>
                </c:pt>
                <c:pt idx="160">
                  <c:v>0.25384200485462488</c:v>
                </c:pt>
                <c:pt idx="161">
                  <c:v>0.37883201198129007</c:v>
                </c:pt>
                <c:pt idx="162">
                  <c:v>0.14336556144964457</c:v>
                </c:pt>
                <c:pt idx="163">
                  <c:v>0.36608949870543822</c:v>
                </c:pt>
                <c:pt idx="164">
                  <c:v>0.34084801775921414</c:v>
                </c:pt>
                <c:pt idx="165">
                  <c:v>0.34261079904479963</c:v>
                </c:pt>
                <c:pt idx="166">
                  <c:v>0.17626583220146058</c:v>
                </c:pt>
                <c:pt idx="167">
                  <c:v>4.0567173314796562E-2</c:v>
                </c:pt>
                <c:pt idx="168">
                  <c:v>7.7920583304036534E-3</c:v>
                </c:pt>
                <c:pt idx="169">
                  <c:v>1.3190423820463129E-2</c:v>
                </c:pt>
                <c:pt idx="170">
                  <c:v>3.1028356803198383E-2</c:v>
                </c:pt>
                <c:pt idx="171">
                  <c:v>0.29291549641426406</c:v>
                </c:pt>
                <c:pt idx="172">
                  <c:v>0.18250401197384519</c:v>
                </c:pt>
                <c:pt idx="173">
                  <c:v>0.20036578701382879</c:v>
                </c:pt>
                <c:pt idx="174">
                  <c:v>0.38092254673124953</c:v>
                </c:pt>
                <c:pt idx="175">
                  <c:v>0.3723629300906493</c:v>
                </c:pt>
                <c:pt idx="176">
                  <c:v>0.47744809380630981</c:v>
                </c:pt>
                <c:pt idx="177">
                  <c:v>0.37572782384738573</c:v>
                </c:pt>
                <c:pt idx="178">
                  <c:v>0.2335092230981464</c:v>
                </c:pt>
                <c:pt idx="179">
                  <c:v>0.33002161475727254</c:v>
                </c:pt>
                <c:pt idx="180">
                  <c:v>0.13162936962451482</c:v>
                </c:pt>
                <c:pt idx="181">
                  <c:v>0.33692731443933632</c:v>
                </c:pt>
                <c:pt idx="182">
                  <c:v>0.30935842405437503</c:v>
                </c:pt>
                <c:pt idx="183">
                  <c:v>0.30801659713757179</c:v>
                </c:pt>
                <c:pt idx="184">
                  <c:v>0.14052608295874416</c:v>
                </c:pt>
                <c:pt idx="185">
                  <c:v>4.8488555555874779E-2</c:v>
                </c:pt>
                <c:pt idx="186">
                  <c:v>1.3464068313611164E-2</c:v>
                </c:pt>
                <c:pt idx="187">
                  <c:v>1.2351270216672566E-2</c:v>
                </c:pt>
                <c:pt idx="188">
                  <c:v>2.1170357630798688E-2</c:v>
                </c:pt>
                <c:pt idx="189">
                  <c:v>1.1308222936625281E-2</c:v>
                </c:pt>
                <c:pt idx="190">
                  <c:v>0.31863754630546431</c:v>
                </c:pt>
                <c:pt idx="191">
                  <c:v>0.19026857035546998</c:v>
                </c:pt>
                <c:pt idx="192">
                  <c:v>0.19241294022624272</c:v>
                </c:pt>
                <c:pt idx="193">
                  <c:v>0.39788891760018341</c:v>
                </c:pt>
                <c:pt idx="194">
                  <c:v>0.37905022746225991</c:v>
                </c:pt>
                <c:pt idx="195">
                  <c:v>0.48838453704736023</c:v>
                </c:pt>
                <c:pt idx="196">
                  <c:v>0.38830070747687129</c:v>
                </c:pt>
                <c:pt idx="197">
                  <c:v>0.26079039439738383</c:v>
                </c:pt>
                <c:pt idx="198">
                  <c:v>0.34656939166948697</c:v>
                </c:pt>
                <c:pt idx="199">
                  <c:v>0.15736130258066494</c:v>
                </c:pt>
                <c:pt idx="200">
                  <c:v>0.31928736923163592</c:v>
                </c:pt>
                <c:pt idx="201">
                  <c:v>0.29479715177529264</c:v>
                </c:pt>
                <c:pt idx="202">
                  <c:v>0.31859149670905096</c:v>
                </c:pt>
                <c:pt idx="203">
                  <c:v>0.18353847468539508</c:v>
                </c:pt>
                <c:pt idx="204">
                  <c:v>4.8001252645029288E-2</c:v>
                </c:pt>
                <c:pt idx="205">
                  <c:v>4.8478163759744966E-2</c:v>
                </c:pt>
                <c:pt idx="206">
                  <c:v>2.4392854734468967E-2</c:v>
                </c:pt>
                <c:pt idx="207">
                  <c:v>2.802789716712295E-2</c:v>
                </c:pt>
                <c:pt idx="208">
                  <c:v>2.7357169932501597E-2</c:v>
                </c:pt>
                <c:pt idx="209">
                  <c:v>2.3269449890733908E-2</c:v>
                </c:pt>
                <c:pt idx="210">
                  <c:v>0.3876630542633282</c:v>
                </c:pt>
                <c:pt idx="211">
                  <c:v>0.13505109082558922</c:v>
                </c:pt>
                <c:pt idx="212">
                  <c:v>0.33865984685120182</c:v>
                </c:pt>
                <c:pt idx="213">
                  <c:v>0.44530715995415138</c:v>
                </c:pt>
                <c:pt idx="214">
                  <c:v>0.45681381454010422</c:v>
                </c:pt>
                <c:pt idx="215">
                  <c:v>0.45639652585127882</c:v>
                </c:pt>
                <c:pt idx="216">
                  <c:v>0.44564715005281469</c:v>
                </c:pt>
                <c:pt idx="217">
                  <c:v>0.12128279883381936</c:v>
                </c:pt>
                <c:pt idx="218">
                  <c:v>0.40995896013780708</c:v>
                </c:pt>
                <c:pt idx="219">
                  <c:v>4.2428931678151122E-2</c:v>
                </c:pt>
                <c:pt idx="220">
                  <c:v>0.37519559458794322</c:v>
                </c:pt>
                <c:pt idx="221">
                  <c:v>0.37519559458794327</c:v>
                </c:pt>
                <c:pt idx="222">
                  <c:v>0.36428447961723498</c:v>
                </c:pt>
                <c:pt idx="223">
                  <c:v>5.1342826075393436E-2</c:v>
                </c:pt>
                <c:pt idx="224">
                  <c:v>3.805774256448749E-2</c:v>
                </c:pt>
                <c:pt idx="225">
                  <c:v>0.19486883213867351</c:v>
                </c:pt>
                <c:pt idx="226">
                  <c:v>0.16867950402662119</c:v>
                </c:pt>
                <c:pt idx="227">
                  <c:v>0.1767056839200512</c:v>
                </c:pt>
                <c:pt idx="228">
                  <c:v>0.20133842194218343</c:v>
                </c:pt>
                <c:pt idx="229">
                  <c:v>0.16730517523405042</c:v>
                </c:pt>
                <c:pt idx="230">
                  <c:v>0.19051835625279262</c:v>
                </c:pt>
                <c:pt idx="231">
                  <c:v>0.31610273206449957</c:v>
                </c:pt>
                <c:pt idx="232">
                  <c:v>0.13767818973986953</c:v>
                </c:pt>
                <c:pt idx="233">
                  <c:v>0.3136801746708488</c:v>
                </c:pt>
                <c:pt idx="234">
                  <c:v>0.45980557187612847</c:v>
                </c:pt>
                <c:pt idx="235">
                  <c:v>0.44983975823088385</c:v>
                </c:pt>
                <c:pt idx="236">
                  <c:v>0.47175613958041618</c:v>
                </c:pt>
                <c:pt idx="237">
                  <c:v>0.44029478860812998</c:v>
                </c:pt>
                <c:pt idx="238">
                  <c:v>0.13516032836133526</c:v>
                </c:pt>
                <c:pt idx="239">
                  <c:v>0.41331212287421304</c:v>
                </c:pt>
                <c:pt idx="240">
                  <c:v>5.7729077710240717E-2</c:v>
                </c:pt>
                <c:pt idx="241">
                  <c:v>0.34330357041398285</c:v>
                </c:pt>
                <c:pt idx="242">
                  <c:v>0.32407609762057787</c:v>
                </c:pt>
                <c:pt idx="243">
                  <c:v>0.33705072590551743</c:v>
                </c:pt>
                <c:pt idx="244">
                  <c:v>4.1150608823149776E-2</c:v>
                </c:pt>
                <c:pt idx="245">
                  <c:v>3.505911586913369E-2</c:v>
                </c:pt>
                <c:pt idx="246">
                  <c:v>0.19068754217247574</c:v>
                </c:pt>
                <c:pt idx="247">
                  <c:v>0.1592229285297069</c:v>
                </c:pt>
                <c:pt idx="248">
                  <c:v>0.17348586354046408</c:v>
                </c:pt>
                <c:pt idx="249">
                  <c:v>0.18339869499896072</c:v>
                </c:pt>
                <c:pt idx="250">
                  <c:v>0.16281369858210179</c:v>
                </c:pt>
                <c:pt idx="251">
                  <c:v>0.16984529857661226</c:v>
                </c:pt>
                <c:pt idx="252">
                  <c:v>1.5738876528979755E-2</c:v>
                </c:pt>
                <c:pt idx="253">
                  <c:v>0.38397217861961314</c:v>
                </c:pt>
                <c:pt idx="254">
                  <c:v>0.13296660801183371</c:v>
                </c:pt>
                <c:pt idx="255">
                  <c:v>0.2862199624231086</c:v>
                </c:pt>
                <c:pt idx="256">
                  <c:v>0.43986239747999201</c:v>
                </c:pt>
                <c:pt idx="257">
                  <c:v>0.45075163721673134</c:v>
                </c:pt>
                <c:pt idx="258">
                  <c:v>0.48691264335124218</c:v>
                </c:pt>
                <c:pt idx="259">
                  <c:v>0.44988226248598817</c:v>
                </c:pt>
                <c:pt idx="260">
                  <c:v>0.1470502955252963</c:v>
                </c:pt>
                <c:pt idx="261">
                  <c:v>0.3499936345923359</c:v>
                </c:pt>
                <c:pt idx="262">
                  <c:v>4.9207708083064954E-2</c:v>
                </c:pt>
                <c:pt idx="263">
                  <c:v>0.32893374983427554</c:v>
                </c:pt>
                <c:pt idx="264">
                  <c:v>0.31229746150847981</c:v>
                </c:pt>
                <c:pt idx="265">
                  <c:v>0.32056981440346588</c:v>
                </c:pt>
                <c:pt idx="266">
                  <c:v>3.7988172304787661E-2</c:v>
                </c:pt>
                <c:pt idx="267">
                  <c:v>3.3871378549374033E-2</c:v>
                </c:pt>
                <c:pt idx="268">
                  <c:v>0.15578854067298972</c:v>
                </c:pt>
                <c:pt idx="269">
                  <c:v>7.8658599221880621E-2</c:v>
                </c:pt>
                <c:pt idx="270">
                  <c:v>9.4115559907671051E-2</c:v>
                </c:pt>
                <c:pt idx="271">
                  <c:v>8.4712679029160853E-2</c:v>
                </c:pt>
                <c:pt idx="272">
                  <c:v>7.3214408450517909E-2</c:v>
                </c:pt>
                <c:pt idx="273">
                  <c:v>9.5174698043720543E-2</c:v>
                </c:pt>
                <c:pt idx="274">
                  <c:v>3.7501708568572219E-2</c:v>
                </c:pt>
                <c:pt idx="275">
                  <c:v>4.0918156761900346E-2</c:v>
                </c:pt>
                <c:pt idx="276">
                  <c:v>0.39260999715569572</c:v>
                </c:pt>
                <c:pt idx="277">
                  <c:v>0.14274616782460972</c:v>
                </c:pt>
                <c:pt idx="278">
                  <c:v>0.29920546659826547</c:v>
                </c:pt>
                <c:pt idx="279">
                  <c:v>0.45107318354262227</c:v>
                </c:pt>
                <c:pt idx="280">
                  <c:v>0.45834619476533517</c:v>
                </c:pt>
                <c:pt idx="281">
                  <c:v>0.51897798239287551</c:v>
                </c:pt>
                <c:pt idx="282">
                  <c:v>0.45775424470193288</c:v>
                </c:pt>
                <c:pt idx="283">
                  <c:v>0.15654134160857686</c:v>
                </c:pt>
                <c:pt idx="284">
                  <c:v>0.36864768713435792</c:v>
                </c:pt>
                <c:pt idx="285">
                  <c:v>6.377616039174841E-2</c:v>
                </c:pt>
                <c:pt idx="286">
                  <c:v>0.32511493324468166</c:v>
                </c:pt>
                <c:pt idx="287">
                  <c:v>0.30905087376351642</c:v>
                </c:pt>
                <c:pt idx="288">
                  <c:v>0.32313718768406913</c:v>
                </c:pt>
                <c:pt idx="289">
                  <c:v>5.6634642909815333E-2</c:v>
                </c:pt>
                <c:pt idx="290">
                  <c:v>4.2424165526124651E-2</c:v>
                </c:pt>
                <c:pt idx="291">
                  <c:v>0.15857055397783018</c:v>
                </c:pt>
                <c:pt idx="292">
                  <c:v>8.4305868413384055E-2</c:v>
                </c:pt>
                <c:pt idx="293">
                  <c:v>0.10024443870045546</c:v>
                </c:pt>
                <c:pt idx="294">
                  <c:v>8.329204338877863E-2</c:v>
                </c:pt>
                <c:pt idx="295">
                  <c:v>7.7060602756083924E-2</c:v>
                </c:pt>
                <c:pt idx="296">
                  <c:v>9.3675439363914412E-2</c:v>
                </c:pt>
                <c:pt idx="297">
                  <c:v>5.1187528444107372E-2</c:v>
                </c:pt>
                <c:pt idx="298">
                  <c:v>5.3899755026928939E-2</c:v>
                </c:pt>
                <c:pt idx="299">
                  <c:v>1.2599486754036051E-2</c:v>
                </c:pt>
                <c:pt idx="300">
                  <c:v>0.40378329476245289</c:v>
                </c:pt>
                <c:pt idx="301">
                  <c:v>0.18476147923086109</c:v>
                </c:pt>
                <c:pt idx="302">
                  <c:v>0.24589808011858291</c:v>
                </c:pt>
                <c:pt idx="303">
                  <c:v>0.43843953393699836</c:v>
                </c:pt>
                <c:pt idx="304">
                  <c:v>0.44052431598362085</c:v>
                </c:pt>
                <c:pt idx="305">
                  <c:v>0.48961571607343185</c:v>
                </c:pt>
                <c:pt idx="306">
                  <c:v>0.44249733203075226</c:v>
                </c:pt>
                <c:pt idx="307">
                  <c:v>0.13093061803794606</c:v>
                </c:pt>
                <c:pt idx="308">
                  <c:v>0.39954072226303838</c:v>
                </c:pt>
                <c:pt idx="309">
                  <c:v>0.10556444080101039</c:v>
                </c:pt>
                <c:pt idx="310">
                  <c:v>0.36459113933828052</c:v>
                </c:pt>
                <c:pt idx="311">
                  <c:v>0.34524375724942108</c:v>
                </c:pt>
                <c:pt idx="312">
                  <c:v>0.34726092983196338</c:v>
                </c:pt>
                <c:pt idx="313">
                  <c:v>0.13539541186677451</c:v>
                </c:pt>
                <c:pt idx="314">
                  <c:v>2.6923611966415642E-2</c:v>
                </c:pt>
                <c:pt idx="315">
                  <c:v>0.23109770161804519</c:v>
                </c:pt>
                <c:pt idx="316">
                  <c:v>0.17635798146425141</c:v>
                </c:pt>
                <c:pt idx="317">
                  <c:v>0.19205365512049521</c:v>
                </c:pt>
                <c:pt idx="318">
                  <c:v>0.20001095249729062</c:v>
                </c:pt>
                <c:pt idx="319">
                  <c:v>0.17067926887743429</c:v>
                </c:pt>
                <c:pt idx="320">
                  <c:v>0.1725806473234604</c:v>
                </c:pt>
                <c:pt idx="321">
                  <c:v>0.11255284860996143</c:v>
                </c:pt>
                <c:pt idx="322">
                  <c:v>0.11323900326797316</c:v>
                </c:pt>
                <c:pt idx="323">
                  <c:v>0.12370566769446631</c:v>
                </c:pt>
                <c:pt idx="324">
                  <c:v>0.1194600416491392</c:v>
                </c:pt>
                <c:pt idx="325">
                  <c:v>0.27608251963188002</c:v>
                </c:pt>
                <c:pt idx="326">
                  <c:v>0.14460126649022245</c:v>
                </c:pt>
                <c:pt idx="327">
                  <c:v>0.19957758638778997</c:v>
                </c:pt>
                <c:pt idx="328">
                  <c:v>0.42172327846070667</c:v>
                </c:pt>
                <c:pt idx="329">
                  <c:v>0.42144350508299816</c:v>
                </c:pt>
                <c:pt idx="330">
                  <c:v>0.44661954596482717</c:v>
                </c:pt>
                <c:pt idx="331">
                  <c:v>0.40190535072708455</c:v>
                </c:pt>
                <c:pt idx="332">
                  <c:v>0.17972582132699841</c:v>
                </c:pt>
                <c:pt idx="333">
                  <c:v>0.34618732441988631</c:v>
                </c:pt>
                <c:pt idx="334">
                  <c:v>9.6884411104381549E-2</c:v>
                </c:pt>
                <c:pt idx="335">
                  <c:v>0.30162170810687888</c:v>
                </c:pt>
                <c:pt idx="336">
                  <c:v>0.28367934239588388</c:v>
                </c:pt>
                <c:pt idx="337">
                  <c:v>0.29244276905235611</c:v>
                </c:pt>
                <c:pt idx="338">
                  <c:v>0.12318666357905095</c:v>
                </c:pt>
                <c:pt idx="339">
                  <c:v>6.6160667342708424E-2</c:v>
                </c:pt>
                <c:pt idx="340">
                  <c:v>0.18586437011894449</c:v>
                </c:pt>
                <c:pt idx="341">
                  <c:v>0.13296100985446088</c:v>
                </c:pt>
                <c:pt idx="342">
                  <c:v>0.13852910137377139</c:v>
                </c:pt>
                <c:pt idx="343">
                  <c:v>0.13811601226011086</c:v>
                </c:pt>
                <c:pt idx="344">
                  <c:v>0.12393337867012832</c:v>
                </c:pt>
                <c:pt idx="345">
                  <c:v>0.14105332506325088</c:v>
                </c:pt>
                <c:pt idx="346">
                  <c:v>0.14604871021998875</c:v>
                </c:pt>
                <c:pt idx="347">
                  <c:v>0.11666534328858645</c:v>
                </c:pt>
                <c:pt idx="348">
                  <c:v>0.13045188964552551</c:v>
                </c:pt>
                <c:pt idx="349">
                  <c:v>0.15640493724792856</c:v>
                </c:pt>
                <c:pt idx="350">
                  <c:v>0.13923715348476901</c:v>
                </c:pt>
                <c:pt idx="351">
                  <c:v>0.10538111673136293</c:v>
                </c:pt>
                <c:pt idx="352">
                  <c:v>0.36934399615560837</c:v>
                </c:pt>
                <c:pt idx="353">
                  <c:v>0.430177661057003</c:v>
                </c:pt>
                <c:pt idx="354">
                  <c:v>0.10332000432368094</c:v>
                </c:pt>
                <c:pt idx="355">
                  <c:v>9.8433250027197994E-2</c:v>
                </c:pt>
                <c:pt idx="356">
                  <c:v>0.14909881951786899</c:v>
                </c:pt>
                <c:pt idx="357">
                  <c:v>0.10440414613161061</c:v>
                </c:pt>
                <c:pt idx="358">
                  <c:v>0.44373928249341105</c:v>
                </c:pt>
                <c:pt idx="359">
                  <c:v>0.1073098476259456</c:v>
                </c:pt>
                <c:pt idx="360">
                  <c:v>0.23630830724455268</c:v>
                </c:pt>
                <c:pt idx="361">
                  <c:v>0.10453951591662004</c:v>
                </c:pt>
                <c:pt idx="362">
                  <c:v>0.10200662465528004</c:v>
                </c:pt>
                <c:pt idx="363">
                  <c:v>9.3880833496405067E-2</c:v>
                </c:pt>
                <c:pt idx="364">
                  <c:v>0.29517815302159722</c:v>
                </c:pt>
                <c:pt idx="365">
                  <c:v>9.2498205977797593E-2</c:v>
                </c:pt>
                <c:pt idx="366">
                  <c:v>0.41267317899135358</c:v>
                </c:pt>
                <c:pt idx="367">
                  <c:v>0.36729074903978748</c:v>
                </c:pt>
                <c:pt idx="368">
                  <c:v>0.38852189355338496</c:v>
                </c:pt>
                <c:pt idx="369">
                  <c:v>0.40981855465350708</c:v>
                </c:pt>
                <c:pt idx="370">
                  <c:v>0.39192832559642354</c:v>
                </c:pt>
                <c:pt idx="371">
                  <c:v>0.39670272248566296</c:v>
                </c:pt>
                <c:pt idx="372">
                  <c:v>0.37627940185637732</c:v>
                </c:pt>
                <c:pt idx="373">
                  <c:v>0.36957870685369865</c:v>
                </c:pt>
                <c:pt idx="374">
                  <c:v>0.3435980618199434</c:v>
                </c:pt>
                <c:pt idx="375">
                  <c:v>0.34230919668216508</c:v>
                </c:pt>
                <c:pt idx="376">
                  <c:v>0.41514449656049535</c:v>
                </c:pt>
                <c:pt idx="377">
                  <c:v>0.32688858068122273</c:v>
                </c:pt>
                <c:pt idx="378">
                  <c:v>8.45729588027722E-2</c:v>
                </c:pt>
                <c:pt idx="379">
                  <c:v>0.37214542235114711</c:v>
                </c:pt>
                <c:pt idx="380">
                  <c:v>0.33041856579029494</c:v>
                </c:pt>
                <c:pt idx="381">
                  <c:v>9.1415944103987845E-2</c:v>
                </c:pt>
                <c:pt idx="382">
                  <c:v>8.3017710052279967E-2</c:v>
                </c:pt>
                <c:pt idx="383">
                  <c:v>0.14730983199239567</c:v>
                </c:pt>
                <c:pt idx="384">
                  <c:v>8.3608117449592165E-2</c:v>
                </c:pt>
                <c:pt idx="385">
                  <c:v>0.45526740128975401</c:v>
                </c:pt>
                <c:pt idx="386">
                  <c:v>7.8157547960835433E-2</c:v>
                </c:pt>
                <c:pt idx="387">
                  <c:v>0.25902581003606528</c:v>
                </c:pt>
                <c:pt idx="388">
                  <c:v>8.0204849779898196E-2</c:v>
                </c:pt>
                <c:pt idx="389">
                  <c:v>7.8771387979854404E-2</c:v>
                </c:pt>
                <c:pt idx="390">
                  <c:v>6.5580631064977024E-2</c:v>
                </c:pt>
                <c:pt idx="391">
                  <c:v>0.29151558144497947</c:v>
                </c:pt>
                <c:pt idx="392">
                  <c:v>6.7064798843192844E-2</c:v>
                </c:pt>
                <c:pt idx="393">
                  <c:v>0.34989628539004669</c:v>
                </c:pt>
                <c:pt idx="394">
                  <c:v>0.25740096438565718</c:v>
                </c:pt>
                <c:pt idx="395">
                  <c:v>0.28895369598744686</c:v>
                </c:pt>
                <c:pt idx="396">
                  <c:v>0.29816983905089484</c:v>
                </c:pt>
                <c:pt idx="397">
                  <c:v>0.27477170371791831</c:v>
                </c:pt>
                <c:pt idx="398">
                  <c:v>0.2799935044816021</c:v>
                </c:pt>
                <c:pt idx="399">
                  <c:v>0.36244687569100092</c:v>
                </c:pt>
                <c:pt idx="400">
                  <c:v>0.32279686367937815</c:v>
                </c:pt>
                <c:pt idx="401">
                  <c:v>0.33486848696608323</c:v>
                </c:pt>
                <c:pt idx="402">
                  <c:v>0.33297371286005489</c:v>
                </c:pt>
                <c:pt idx="403">
                  <c:v>0.32292606731723889</c:v>
                </c:pt>
                <c:pt idx="404">
                  <c:v>0.27125187290668235</c:v>
                </c:pt>
                <c:pt idx="405">
                  <c:v>5.2648300284213176E-2</c:v>
                </c:pt>
              </c:numCache>
            </c:numRef>
          </c:yVal>
        </c:ser>
        <c:ser>
          <c:idx val="1"/>
          <c:order val="1"/>
          <c:tx>
            <c:v>v</c:v>
          </c:tx>
          <c:spPr>
            <a:ln w="28575">
              <a:noFill/>
            </a:ln>
          </c:spPr>
          <c:xVal>
            <c:numRef>
              <c:f>'its ets'!$C$3:$C$408</c:f>
              <c:numCache>
                <c:formatCode>0.00000</c:formatCode>
                <c:ptCount val="406"/>
                <c:pt idx="0">
                  <c:v>0.64307917033539652</c:v>
                </c:pt>
                <c:pt idx="1">
                  <c:v>0.57165523072223512</c:v>
                </c:pt>
                <c:pt idx="2">
                  <c:v>0.4789867869086461</c:v>
                </c:pt>
                <c:pt idx="3">
                  <c:v>0.16898713767013182</c:v>
                </c:pt>
                <c:pt idx="4">
                  <c:v>0.74066009170185509</c:v>
                </c:pt>
                <c:pt idx="5">
                  <c:v>0.65858322260845514</c:v>
                </c:pt>
                <c:pt idx="6">
                  <c:v>0.16841859747418064</c:v>
                </c:pt>
                <c:pt idx="7">
                  <c:v>0.69332163388818757</c:v>
                </c:pt>
                <c:pt idx="8">
                  <c:v>0.63983081455440882</c:v>
                </c:pt>
                <c:pt idx="9">
                  <c:v>1.9556259697731251E-2</c:v>
                </c:pt>
                <c:pt idx="10">
                  <c:v>0.22905005113213894</c:v>
                </c:pt>
                <c:pt idx="11">
                  <c:v>0.72221087196737643</c:v>
                </c:pt>
                <c:pt idx="12">
                  <c:v>0.70972422659434675</c:v>
                </c:pt>
                <c:pt idx="13">
                  <c:v>5.9733583560660983E-2</c:v>
                </c:pt>
                <c:pt idx="14">
                  <c:v>5.2394679213276632E-2</c:v>
                </c:pt>
                <c:pt idx="15">
                  <c:v>0.16291247641274062</c:v>
                </c:pt>
                <c:pt idx="16">
                  <c:v>0.68113367339575803</c:v>
                </c:pt>
                <c:pt idx="17">
                  <c:v>0.59206095191270325</c:v>
                </c:pt>
                <c:pt idx="18">
                  <c:v>3.3237733370528655E-2</c:v>
                </c:pt>
                <c:pt idx="19">
                  <c:v>3.4790396029223403E-2</c:v>
                </c:pt>
                <c:pt idx="20">
                  <c:v>6.8674684997145893E-2</c:v>
                </c:pt>
                <c:pt idx="21">
                  <c:v>0.60320251981383632</c:v>
                </c:pt>
                <c:pt idx="22">
                  <c:v>0.39870773886079486</c:v>
                </c:pt>
                <c:pt idx="23">
                  <c:v>0.37489202448838904</c:v>
                </c:pt>
                <c:pt idx="24">
                  <c:v>0.73221930137259061</c:v>
                </c:pt>
                <c:pt idx="25">
                  <c:v>0.7752307556466107</c:v>
                </c:pt>
                <c:pt idx="26">
                  <c:v>0.78046796343836256</c:v>
                </c:pt>
                <c:pt idx="27">
                  <c:v>0.75986625666014296</c:v>
                </c:pt>
                <c:pt idx="28">
                  <c:v>0.14911077769670369</c:v>
                </c:pt>
                <c:pt idx="29">
                  <c:v>0.67970413407440666</c:v>
                </c:pt>
                <c:pt idx="30">
                  <c:v>0.50241873278777316</c:v>
                </c:pt>
                <c:pt idx="31">
                  <c:v>0.13006842752046432</c:v>
                </c:pt>
                <c:pt idx="32">
                  <c:v>0.12348469562620108</c:v>
                </c:pt>
                <c:pt idx="33">
                  <c:v>0.17064584073436251</c:v>
                </c:pt>
                <c:pt idx="34">
                  <c:v>0.12213950216478892</c:v>
                </c:pt>
                <c:pt idx="35">
                  <c:v>0.71429901960673681</c:v>
                </c:pt>
                <c:pt idx="36">
                  <c:v>0.40040417886636981</c:v>
                </c:pt>
                <c:pt idx="37">
                  <c:v>0.189486466016796</c:v>
                </c:pt>
                <c:pt idx="38">
                  <c:v>0.35873035412577875</c:v>
                </c:pt>
                <c:pt idx="39">
                  <c:v>0.46513378586266896</c:v>
                </c:pt>
                <c:pt idx="40">
                  <c:v>0.48982204174940969</c:v>
                </c:pt>
                <c:pt idx="41">
                  <c:v>0.47968002166688439</c:v>
                </c:pt>
                <c:pt idx="42">
                  <c:v>0.50016326093168706</c:v>
                </c:pt>
                <c:pt idx="43">
                  <c:v>0.22645841326924121</c:v>
                </c:pt>
                <c:pt idx="44">
                  <c:v>0.45349328542915068</c:v>
                </c:pt>
                <c:pt idx="45">
                  <c:v>0.14114230283123733</c:v>
                </c:pt>
                <c:pt idx="46">
                  <c:v>0.59129190493542649</c:v>
                </c:pt>
                <c:pt idx="47">
                  <c:v>0.49258717793743895</c:v>
                </c:pt>
                <c:pt idx="48">
                  <c:v>0.12986887595131866</c:v>
                </c:pt>
                <c:pt idx="49">
                  <c:v>0.12737255904026745</c:v>
                </c:pt>
                <c:pt idx="50">
                  <c:v>0.16412962465261774</c:v>
                </c:pt>
                <c:pt idx="51">
                  <c:v>0.12120375319406898</c:v>
                </c:pt>
                <c:pt idx="52">
                  <c:v>0.64341221613006483</c:v>
                </c:pt>
                <c:pt idx="53">
                  <c:v>9.6381703200187727E-2</c:v>
                </c:pt>
                <c:pt idx="54">
                  <c:v>0.39314233427392437</c:v>
                </c:pt>
                <c:pt idx="55">
                  <c:v>0.14184397299240759</c:v>
                </c:pt>
                <c:pt idx="56">
                  <c:v>0.59129190493542649</c:v>
                </c:pt>
                <c:pt idx="57">
                  <c:v>0.46505477715452853</c:v>
                </c:pt>
                <c:pt idx="58">
                  <c:v>0.13256122765859468</c:v>
                </c:pt>
                <c:pt idx="59">
                  <c:v>0.12489137393212572</c:v>
                </c:pt>
                <c:pt idx="60">
                  <c:v>0.19556573749955877</c:v>
                </c:pt>
                <c:pt idx="61">
                  <c:v>0.12121419519750368</c:v>
                </c:pt>
                <c:pt idx="62">
                  <c:v>0.65232338836001169</c:v>
                </c:pt>
                <c:pt idx="63">
                  <c:v>9.6951019654989298E-2</c:v>
                </c:pt>
                <c:pt idx="64">
                  <c:v>0.39314233427392437</c:v>
                </c:pt>
                <c:pt idx="65">
                  <c:v>3.1355327397035999E-3</c:v>
                </c:pt>
                <c:pt idx="66">
                  <c:v>0.13662411388192633</c:v>
                </c:pt>
                <c:pt idx="67">
                  <c:v>0.57809011898860374</c:v>
                </c:pt>
                <c:pt idx="68">
                  <c:v>0.47478269671603651</c:v>
                </c:pt>
                <c:pt idx="69">
                  <c:v>0.12259203643398564</c:v>
                </c:pt>
                <c:pt idx="70">
                  <c:v>0.11571073832934273</c:v>
                </c:pt>
                <c:pt idx="71">
                  <c:v>0.16559097105027301</c:v>
                </c:pt>
                <c:pt idx="72">
                  <c:v>0.11439891850763841</c:v>
                </c:pt>
                <c:pt idx="73">
                  <c:v>0.62683971984880071</c:v>
                </c:pt>
                <c:pt idx="74">
                  <c:v>8.6470159810477218E-2</c:v>
                </c:pt>
                <c:pt idx="75">
                  <c:v>0.39080735760785845</c:v>
                </c:pt>
                <c:pt idx="76">
                  <c:v>1.7659962009936088E-2</c:v>
                </c:pt>
                <c:pt idx="77">
                  <c:v>1.5577604031219725E-2</c:v>
                </c:pt>
                <c:pt idx="78">
                  <c:v>0.45677758902208432</c:v>
                </c:pt>
                <c:pt idx="79">
                  <c:v>0.31006440771811633</c:v>
                </c:pt>
                <c:pt idx="80">
                  <c:v>0.50986037408874008</c:v>
                </c:pt>
                <c:pt idx="81">
                  <c:v>0.50336599496791978</c:v>
                </c:pt>
                <c:pt idx="82">
                  <c:v>0.50553030335192106</c:v>
                </c:pt>
                <c:pt idx="83">
                  <c:v>0.51410200194910549</c:v>
                </c:pt>
                <c:pt idx="84">
                  <c:v>0.51203989571019792</c:v>
                </c:pt>
                <c:pt idx="85">
                  <c:v>0.32390044834382592</c:v>
                </c:pt>
                <c:pt idx="86">
                  <c:v>0.52177551648077813</c:v>
                </c:pt>
                <c:pt idx="87">
                  <c:v>0.17327804521667164</c:v>
                </c:pt>
                <c:pt idx="88">
                  <c:v>0.43769817893959417</c:v>
                </c:pt>
                <c:pt idx="89">
                  <c:v>0.43746269559182327</c:v>
                </c:pt>
                <c:pt idx="90">
                  <c:v>0.43551460229873595</c:v>
                </c:pt>
                <c:pt idx="91">
                  <c:v>0.15025032154007661</c:v>
                </c:pt>
                <c:pt idx="92">
                  <c:v>9.1959370693791898E-2</c:v>
                </c:pt>
                <c:pt idx="93">
                  <c:v>3.9027480303739634E-2</c:v>
                </c:pt>
                <c:pt idx="94">
                  <c:v>0.15933709652658973</c:v>
                </c:pt>
                <c:pt idx="95">
                  <c:v>0.14006596054993375</c:v>
                </c:pt>
                <c:pt idx="96">
                  <c:v>0.32625689267637981</c:v>
                </c:pt>
                <c:pt idx="97">
                  <c:v>0.14006596054993375</c:v>
                </c:pt>
                <c:pt idx="98">
                  <c:v>1.8140884351780691E-2</c:v>
                </c:pt>
                <c:pt idx="99">
                  <c:v>9.0484120118603795E-2</c:v>
                </c:pt>
                <c:pt idx="100">
                  <c:v>0.1180260132198681</c:v>
                </c:pt>
                <c:pt idx="101">
                  <c:v>0.12175539285499007</c:v>
                </c:pt>
                <c:pt idx="102">
                  <c:v>0.12094322586880016</c:v>
                </c:pt>
                <c:pt idx="103">
                  <c:v>0.11290769329140735</c:v>
                </c:pt>
                <c:pt idx="104">
                  <c:v>6.8392449202467023E-2</c:v>
                </c:pt>
                <c:pt idx="105">
                  <c:v>0.53391131656050683</c:v>
                </c:pt>
                <c:pt idx="106">
                  <c:v>0.40678726505357332</c:v>
                </c:pt>
                <c:pt idx="107">
                  <c:v>0.49065722216172353</c:v>
                </c:pt>
                <c:pt idx="108">
                  <c:v>0.63534244865059475</c:v>
                </c:pt>
                <c:pt idx="109">
                  <c:v>0.62759559578555268</c:v>
                </c:pt>
                <c:pt idx="110">
                  <c:v>0.73934878930317594</c:v>
                </c:pt>
                <c:pt idx="111">
                  <c:v>0.61762027288142085</c:v>
                </c:pt>
                <c:pt idx="112">
                  <c:v>0.4280955594156633</c:v>
                </c:pt>
                <c:pt idx="113">
                  <c:v>0.61379906948045304</c:v>
                </c:pt>
                <c:pt idx="114">
                  <c:v>0.24000421691182944</c:v>
                </c:pt>
                <c:pt idx="115">
                  <c:v>0.54825919233188924</c:v>
                </c:pt>
                <c:pt idx="116">
                  <c:v>0.52689432295523508</c:v>
                </c:pt>
                <c:pt idx="117">
                  <c:v>0.5364432772165183</c:v>
                </c:pt>
                <c:pt idx="118">
                  <c:v>0.31684562597858174</c:v>
                </c:pt>
                <c:pt idx="119">
                  <c:v>7.4130564105763533E-2</c:v>
                </c:pt>
                <c:pt idx="120">
                  <c:v>0.39966517750735991</c:v>
                </c:pt>
                <c:pt idx="121">
                  <c:v>0.32367181634925779</c:v>
                </c:pt>
                <c:pt idx="122">
                  <c:v>0.35824105528615463</c:v>
                </c:pt>
                <c:pt idx="123">
                  <c:v>0.53248873508470929</c:v>
                </c:pt>
                <c:pt idx="124">
                  <c:v>0.51965000947376661</c:v>
                </c:pt>
                <c:pt idx="125">
                  <c:v>0.65463146288763663</c:v>
                </c:pt>
                <c:pt idx="126">
                  <c:v>0.5057333510894485</c:v>
                </c:pt>
                <c:pt idx="127">
                  <c:v>0.36586164172997027</c:v>
                </c:pt>
                <c:pt idx="128">
                  <c:v>0.45252446276172231</c:v>
                </c:pt>
                <c:pt idx="129">
                  <c:v>0.20220583907070724</c:v>
                </c:pt>
                <c:pt idx="130">
                  <c:v>0.46393864340028107</c:v>
                </c:pt>
                <c:pt idx="131">
                  <c:v>0.42646604615036132</c:v>
                </c:pt>
                <c:pt idx="132">
                  <c:v>0.43171213176178236</c:v>
                </c:pt>
                <c:pt idx="133">
                  <c:v>0.25658277324317097</c:v>
                </c:pt>
                <c:pt idx="134">
                  <c:v>6.6869177173331198E-2</c:v>
                </c:pt>
                <c:pt idx="135">
                  <c:v>2.3359766193005595E-2</c:v>
                </c:pt>
                <c:pt idx="136">
                  <c:v>0.477689519082928</c:v>
                </c:pt>
                <c:pt idx="137">
                  <c:v>0.35058607482139431</c:v>
                </c:pt>
                <c:pt idx="138">
                  <c:v>0.41981477067682788</c:v>
                </c:pt>
                <c:pt idx="139">
                  <c:v>0.67041925495413301</c:v>
                </c:pt>
                <c:pt idx="140">
                  <c:v>0.64897525369845122</c:v>
                </c:pt>
                <c:pt idx="141">
                  <c:v>0.77167308961889824</c:v>
                </c:pt>
                <c:pt idx="142">
                  <c:v>0.6117605001002776</c:v>
                </c:pt>
                <c:pt idx="143">
                  <c:v>0.39178741646097232</c:v>
                </c:pt>
                <c:pt idx="144">
                  <c:v>0.50739703511373824</c:v>
                </c:pt>
                <c:pt idx="145">
                  <c:v>0.26418045848489757</c:v>
                </c:pt>
                <c:pt idx="146">
                  <c:v>0.52218607409075557</c:v>
                </c:pt>
                <c:pt idx="147">
                  <c:v>0.48461823588239888</c:v>
                </c:pt>
                <c:pt idx="148">
                  <c:v>0.49673769847108773</c:v>
                </c:pt>
                <c:pt idx="149">
                  <c:v>0.30005133839965137</c:v>
                </c:pt>
                <c:pt idx="150">
                  <c:v>5.9435097843098528E-2</c:v>
                </c:pt>
                <c:pt idx="151">
                  <c:v>8.5368197996976758E-2</c:v>
                </c:pt>
                <c:pt idx="152">
                  <c:v>3.5659513410953719E-2</c:v>
                </c:pt>
                <c:pt idx="153">
                  <c:v>0.45449286841575831</c:v>
                </c:pt>
                <c:pt idx="154">
                  <c:v>0.37338331673756542</c:v>
                </c:pt>
                <c:pt idx="155">
                  <c:v>0.42166948159565526</c:v>
                </c:pt>
                <c:pt idx="156">
                  <c:v>0.62050855169211194</c:v>
                </c:pt>
                <c:pt idx="157">
                  <c:v>0.615560768377856</c:v>
                </c:pt>
                <c:pt idx="158">
                  <c:v>0.75446471381451463</c:v>
                </c:pt>
                <c:pt idx="159">
                  <c:v>0.59546016680948788</c:v>
                </c:pt>
                <c:pt idx="160">
                  <c:v>0.40607297598323416</c:v>
                </c:pt>
                <c:pt idx="161">
                  <c:v>0.52818266133193847</c:v>
                </c:pt>
                <c:pt idx="162">
                  <c:v>0.24000421691182944</c:v>
                </c:pt>
                <c:pt idx="163">
                  <c:v>0.51874436596207507</c:v>
                </c:pt>
                <c:pt idx="164">
                  <c:v>0.48574597694288757</c:v>
                </c:pt>
                <c:pt idx="165">
                  <c:v>0.49811835844004781</c:v>
                </c:pt>
                <c:pt idx="166">
                  <c:v>0.30745395101334183</c:v>
                </c:pt>
                <c:pt idx="167">
                  <c:v>5.9435097843098528E-2</c:v>
                </c:pt>
                <c:pt idx="168">
                  <c:v>1.0859542992980337E-2</c:v>
                </c:pt>
                <c:pt idx="169">
                  <c:v>1.5942717398444793E-2</c:v>
                </c:pt>
                <c:pt idx="170">
                  <c:v>4.8427624202465817E-2</c:v>
                </c:pt>
                <c:pt idx="171">
                  <c:v>0.41437298629280694</c:v>
                </c:pt>
                <c:pt idx="172">
                  <c:v>0.31846892425454759</c:v>
                </c:pt>
                <c:pt idx="173">
                  <c:v>0.34510262911909217</c:v>
                </c:pt>
                <c:pt idx="174">
                  <c:v>0.56298776412255358</c:v>
                </c:pt>
                <c:pt idx="175">
                  <c:v>0.54957811996406658</c:v>
                </c:pt>
                <c:pt idx="176">
                  <c:v>0.68508532530988964</c:v>
                </c:pt>
                <c:pt idx="177">
                  <c:v>0.53362256068949121</c:v>
                </c:pt>
                <c:pt idx="178">
                  <c:v>0.38105020670470402</c:v>
                </c:pt>
                <c:pt idx="179">
                  <c:v>0.47096121207270847</c:v>
                </c:pt>
                <c:pt idx="180">
                  <c:v>0.21532981015314931</c:v>
                </c:pt>
                <c:pt idx="181">
                  <c:v>0.48704278788044519</c:v>
                </c:pt>
                <c:pt idx="182">
                  <c:v>0.45160895483993735</c:v>
                </c:pt>
                <c:pt idx="183">
                  <c:v>0.45824081238420833</c:v>
                </c:pt>
                <c:pt idx="184">
                  <c:v>0.24911194154460292</c:v>
                </c:pt>
                <c:pt idx="185">
                  <c:v>7.3966262562244228E-2</c:v>
                </c:pt>
                <c:pt idx="186">
                  <c:v>2.3316285062379604E-2</c:v>
                </c:pt>
                <c:pt idx="187">
                  <c:v>1.9779311070897265E-2</c:v>
                </c:pt>
                <c:pt idx="188">
                  <c:v>2.6705412981352244E-2</c:v>
                </c:pt>
                <c:pt idx="189">
                  <c:v>1.5916517867500857E-2</c:v>
                </c:pt>
                <c:pt idx="190">
                  <c:v>0.43711144188779383</c:v>
                </c:pt>
                <c:pt idx="191">
                  <c:v>0.35538484942523763</c:v>
                </c:pt>
                <c:pt idx="192">
                  <c:v>0.33019071800402056</c:v>
                </c:pt>
                <c:pt idx="193">
                  <c:v>0.55883878567406153</c:v>
                </c:pt>
                <c:pt idx="194">
                  <c:v>0.53785916046474092</c:v>
                </c:pt>
                <c:pt idx="195">
                  <c:v>0.68510584852276968</c:v>
                </c:pt>
                <c:pt idx="196">
                  <c:v>0.5374449617555993</c:v>
                </c:pt>
                <c:pt idx="197">
                  <c:v>0.41147532590423347</c:v>
                </c:pt>
                <c:pt idx="198">
                  <c:v>0.48122722831407838</c:v>
                </c:pt>
                <c:pt idx="199">
                  <c:v>0.27701942223878434</c:v>
                </c:pt>
                <c:pt idx="200">
                  <c:v>0.45823953324074734</c:v>
                </c:pt>
                <c:pt idx="201">
                  <c:v>0.42687262347340615</c:v>
                </c:pt>
                <c:pt idx="202">
                  <c:v>0.45515537336103296</c:v>
                </c:pt>
                <c:pt idx="203">
                  <c:v>0.28866667981360045</c:v>
                </c:pt>
                <c:pt idx="204">
                  <c:v>6.6869177173331198E-2</c:v>
                </c:pt>
                <c:pt idx="205">
                  <c:v>8.6045247838456948E-2</c:v>
                </c:pt>
                <c:pt idx="206">
                  <c:v>3.6043340171362237E-2</c:v>
                </c:pt>
                <c:pt idx="207">
                  <c:v>3.9413096408109638E-2</c:v>
                </c:pt>
                <c:pt idx="208">
                  <c:v>4.6680841430086141E-2</c:v>
                </c:pt>
                <c:pt idx="209">
                  <c:v>3.3918046212127913E-2</c:v>
                </c:pt>
                <c:pt idx="210">
                  <c:v>0.53528210188237513</c:v>
                </c:pt>
                <c:pt idx="211">
                  <c:v>0.3166602862278885</c:v>
                </c:pt>
                <c:pt idx="212">
                  <c:v>0.51022847430218266</c:v>
                </c:pt>
                <c:pt idx="213">
                  <c:v>0.59194177533876668</c:v>
                </c:pt>
                <c:pt idx="214">
                  <c:v>0.6219081541627457</c:v>
                </c:pt>
                <c:pt idx="215">
                  <c:v>0.61316612205080379</c:v>
                </c:pt>
                <c:pt idx="216">
                  <c:v>0.58004350540588978</c:v>
                </c:pt>
                <c:pt idx="217">
                  <c:v>0.26413994169096211</c:v>
                </c:pt>
                <c:pt idx="218">
                  <c:v>0.5636232627382799</c:v>
                </c:pt>
                <c:pt idx="219">
                  <c:v>0.14926653851575794</c:v>
                </c:pt>
                <c:pt idx="220">
                  <c:v>0.5301251720527318</c:v>
                </c:pt>
                <c:pt idx="221">
                  <c:v>0.5301251720527318</c:v>
                </c:pt>
                <c:pt idx="222">
                  <c:v>0.51312168891956023</c:v>
                </c:pt>
                <c:pt idx="223">
                  <c:v>0.14204050049399816</c:v>
                </c:pt>
                <c:pt idx="224">
                  <c:v>7.4093778600523533E-2</c:v>
                </c:pt>
                <c:pt idx="225">
                  <c:v>0.34543062989148271</c:v>
                </c:pt>
                <c:pt idx="226">
                  <c:v>0.29193531798010952</c:v>
                </c:pt>
                <c:pt idx="227">
                  <c:v>0.32849139820576567</c:v>
                </c:pt>
                <c:pt idx="228">
                  <c:v>0.34066426463881283</c:v>
                </c:pt>
                <c:pt idx="229">
                  <c:v>0.28198407431661965</c:v>
                </c:pt>
                <c:pt idx="230">
                  <c:v>0.30372590342260414</c:v>
                </c:pt>
                <c:pt idx="231">
                  <c:v>0.44662482041791307</c:v>
                </c:pt>
                <c:pt idx="232">
                  <c:v>0.31852925356965722</c:v>
                </c:pt>
                <c:pt idx="233">
                  <c:v>0.49041395543147481</c:v>
                </c:pt>
                <c:pt idx="234">
                  <c:v>0.61473514934091722</c:v>
                </c:pt>
                <c:pt idx="235">
                  <c:v>0.6146253112782889</c:v>
                </c:pt>
                <c:pt idx="236">
                  <c:v>0.6566113734334238</c:v>
                </c:pt>
                <c:pt idx="237">
                  <c:v>0.5759621846693993</c:v>
                </c:pt>
                <c:pt idx="238">
                  <c:v>0.29292114261069918</c:v>
                </c:pt>
                <c:pt idx="239">
                  <c:v>0.56187088118906869</c:v>
                </c:pt>
                <c:pt idx="240">
                  <c:v>0.1636612811000713</c:v>
                </c:pt>
                <c:pt idx="241">
                  <c:v>0.48676348602579722</c:v>
                </c:pt>
                <c:pt idx="242">
                  <c:v>0.46375221098090141</c:v>
                </c:pt>
                <c:pt idx="243">
                  <c:v>0.47548047797163329</c:v>
                </c:pt>
                <c:pt idx="244">
                  <c:v>0.13124069891323986</c:v>
                </c:pt>
                <c:pt idx="245">
                  <c:v>6.8392449202467023E-2</c:v>
                </c:pt>
                <c:pt idx="246">
                  <c:v>0.32848281776302729</c:v>
                </c:pt>
                <c:pt idx="247">
                  <c:v>0.25593472736916562</c:v>
                </c:pt>
                <c:pt idx="248">
                  <c:v>0.30150070584102073</c:v>
                </c:pt>
                <c:pt idx="249">
                  <c:v>0.3031705581168313</c:v>
                </c:pt>
                <c:pt idx="250">
                  <c:v>0.25952549742156011</c:v>
                </c:pt>
                <c:pt idx="251">
                  <c:v>0.26021857951963789</c:v>
                </c:pt>
                <c:pt idx="252">
                  <c:v>2.9252390042493255E-2</c:v>
                </c:pt>
                <c:pt idx="253">
                  <c:v>0.50121355792995681</c:v>
                </c:pt>
                <c:pt idx="254">
                  <c:v>0.28362162984589501</c:v>
                </c:pt>
                <c:pt idx="255">
                  <c:v>0.45586281956596603</c:v>
                </c:pt>
                <c:pt idx="256">
                  <c:v>0.56988603814193006</c:v>
                </c:pt>
                <c:pt idx="257">
                  <c:v>0.58742589689782498</c:v>
                </c:pt>
                <c:pt idx="258">
                  <c:v>0.6363631928017911</c:v>
                </c:pt>
                <c:pt idx="259">
                  <c:v>0.56543781804154369</c:v>
                </c:pt>
                <c:pt idx="260">
                  <c:v>0.3080892565642574</c:v>
                </c:pt>
                <c:pt idx="261">
                  <c:v>0.46909014383258257</c:v>
                </c:pt>
                <c:pt idx="262">
                  <c:v>0.14964438930577251</c:v>
                </c:pt>
                <c:pt idx="263">
                  <c:v>0.45366022685834528</c:v>
                </c:pt>
                <c:pt idx="264">
                  <c:v>0.43440272466637431</c:v>
                </c:pt>
                <c:pt idx="265">
                  <c:v>0.4375910909992109</c:v>
                </c:pt>
                <c:pt idx="266">
                  <c:v>0.11676278937262145</c:v>
                </c:pt>
                <c:pt idx="267">
                  <c:v>6.6129443065502946E-2</c:v>
                </c:pt>
                <c:pt idx="268">
                  <c:v>0.2829071847407863</c:v>
                </c:pt>
                <c:pt idx="269">
                  <c:v>0.14576386237977534</c:v>
                </c:pt>
                <c:pt idx="270">
                  <c:v>0.16364779758150166</c:v>
                </c:pt>
                <c:pt idx="271">
                  <c:v>0.15932000887209297</c:v>
                </c:pt>
                <c:pt idx="272">
                  <c:v>0.13735053410496814</c:v>
                </c:pt>
                <c:pt idx="273">
                  <c:v>0.15525480485279947</c:v>
                </c:pt>
                <c:pt idx="274">
                  <c:v>0.11677000125149908</c:v>
                </c:pt>
                <c:pt idx="275">
                  <c:v>0.12210627557378169</c:v>
                </c:pt>
                <c:pt idx="276">
                  <c:v>0.53414131966149614</c:v>
                </c:pt>
                <c:pt idx="277">
                  <c:v>0.31411276218469686</c:v>
                </c:pt>
                <c:pt idx="278">
                  <c:v>0.50147819387099257</c:v>
                </c:pt>
                <c:pt idx="279">
                  <c:v>0.60657557588711952</c:v>
                </c:pt>
                <c:pt idx="280">
                  <c:v>0.61660307549928084</c:v>
                </c:pt>
                <c:pt idx="281">
                  <c:v>0.68933196469376012</c:v>
                </c:pt>
                <c:pt idx="282">
                  <c:v>0.59421956908672002</c:v>
                </c:pt>
                <c:pt idx="283">
                  <c:v>0.33956521428762215</c:v>
                </c:pt>
                <c:pt idx="284">
                  <c:v>0.50707743920047377</c:v>
                </c:pt>
                <c:pt idx="285">
                  <c:v>0.19710949372508174</c:v>
                </c:pt>
                <c:pt idx="286">
                  <c:v>0.47334502174025644</c:v>
                </c:pt>
                <c:pt idx="287">
                  <c:v>0.45373172482734575</c:v>
                </c:pt>
                <c:pt idx="288">
                  <c:v>0.46292213392062842</c:v>
                </c:pt>
                <c:pt idx="289">
                  <c:v>0.17078989405136796</c:v>
                </c:pt>
                <c:pt idx="290">
                  <c:v>9.6478219580178659E-2</c:v>
                </c:pt>
                <c:pt idx="291">
                  <c:v>0.30383371187256708</c:v>
                </c:pt>
                <c:pt idx="292">
                  <c:v>0.15867505832042253</c:v>
                </c:pt>
                <c:pt idx="293">
                  <c:v>0.18378874249792407</c:v>
                </c:pt>
                <c:pt idx="294">
                  <c:v>0.17075940631306058</c:v>
                </c:pt>
                <c:pt idx="295">
                  <c:v>0.14990828487528945</c:v>
                </c:pt>
                <c:pt idx="296">
                  <c:v>0.17394754820745187</c:v>
                </c:pt>
                <c:pt idx="297">
                  <c:v>0.15118752844410732</c:v>
                </c:pt>
                <c:pt idx="298">
                  <c:v>0.16146947614246701</c:v>
                </c:pt>
                <c:pt idx="299">
                  <c:v>3.0637818208376556E-2</c:v>
                </c:pt>
                <c:pt idx="300">
                  <c:v>0.55928568710695026</c:v>
                </c:pt>
                <c:pt idx="301">
                  <c:v>0.35142814589752797</c:v>
                </c:pt>
                <c:pt idx="302">
                  <c:v>0.38621428565217997</c:v>
                </c:pt>
                <c:pt idx="303">
                  <c:v>0.61552286727033168</c:v>
                </c:pt>
                <c:pt idx="304">
                  <c:v>0.61042722860498022</c:v>
                </c:pt>
                <c:pt idx="305">
                  <c:v>0.6743732218471038</c:v>
                </c:pt>
                <c:pt idx="306">
                  <c:v>0.59634348587690522</c:v>
                </c:pt>
                <c:pt idx="307">
                  <c:v>0.27167135877868676</c:v>
                </c:pt>
                <c:pt idx="308">
                  <c:v>0.5497649375096757</c:v>
                </c:pt>
                <c:pt idx="309">
                  <c:v>0.19878477978406109</c:v>
                </c:pt>
                <c:pt idx="310">
                  <c:v>0.5119125679097084</c:v>
                </c:pt>
                <c:pt idx="311">
                  <c:v>0.48902058128375636</c:v>
                </c:pt>
                <c:pt idx="312">
                  <c:v>0.494513677084711</c:v>
                </c:pt>
                <c:pt idx="313">
                  <c:v>0.30886479962187691</c:v>
                </c:pt>
                <c:pt idx="314">
                  <c:v>3.9744124786928459E-2</c:v>
                </c:pt>
                <c:pt idx="315">
                  <c:v>0.40029509858116846</c:v>
                </c:pt>
                <c:pt idx="316">
                  <c:v>0.32834036031887742</c:v>
                </c:pt>
                <c:pt idx="317">
                  <c:v>0.35360784734953421</c:v>
                </c:pt>
                <c:pt idx="318">
                  <c:v>0.34823642222589168</c:v>
                </c:pt>
                <c:pt idx="319">
                  <c:v>0.30890821056209938</c:v>
                </c:pt>
                <c:pt idx="320">
                  <c:v>0.30813620287901622</c:v>
                </c:pt>
                <c:pt idx="321">
                  <c:v>0.30809740306540723</c:v>
                </c:pt>
                <c:pt idx="322">
                  <c:v>0.2979236879526585</c:v>
                </c:pt>
                <c:pt idx="323">
                  <c:v>0.27469035040781425</c:v>
                </c:pt>
                <c:pt idx="324">
                  <c:v>0.29157333140948782</c:v>
                </c:pt>
                <c:pt idx="325">
                  <c:v>0.41667657903782079</c:v>
                </c:pt>
                <c:pt idx="326">
                  <c:v>0.33528862790929159</c:v>
                </c:pt>
                <c:pt idx="327">
                  <c:v>0.40712475619911082</c:v>
                </c:pt>
                <c:pt idx="328">
                  <c:v>0.58293234647078229</c:v>
                </c:pt>
                <c:pt idx="329">
                  <c:v>0.58653784470563841</c:v>
                </c:pt>
                <c:pt idx="330">
                  <c:v>0.64341588463759625</c:v>
                </c:pt>
                <c:pt idx="331">
                  <c:v>0.55683492819187363</c:v>
                </c:pt>
                <c:pt idx="332">
                  <c:v>0.35213961443044661</c:v>
                </c:pt>
                <c:pt idx="333">
                  <c:v>0.5159547662803512</c:v>
                </c:pt>
                <c:pt idx="334">
                  <c:v>0.20148692156463271</c:v>
                </c:pt>
                <c:pt idx="335">
                  <c:v>0.45009332382740297</c:v>
                </c:pt>
                <c:pt idx="336">
                  <c:v>0.42565465103785943</c:v>
                </c:pt>
                <c:pt idx="337">
                  <c:v>0.44137893926512195</c:v>
                </c:pt>
                <c:pt idx="338">
                  <c:v>0.24573568318689423</c:v>
                </c:pt>
                <c:pt idx="339">
                  <c:v>0.10319770437974542</c:v>
                </c:pt>
                <c:pt idx="340">
                  <c:v>0.3313945156490905</c:v>
                </c:pt>
                <c:pt idx="341">
                  <c:v>0.21924760461563184</c:v>
                </c:pt>
                <c:pt idx="342">
                  <c:v>0.24017334651577441</c:v>
                </c:pt>
                <c:pt idx="343">
                  <c:v>0.23464693232044281</c:v>
                </c:pt>
                <c:pt idx="344">
                  <c:v>0.21385585929028336</c:v>
                </c:pt>
                <c:pt idx="345">
                  <c:v>0.22569282349585268</c:v>
                </c:pt>
                <c:pt idx="346">
                  <c:v>0.30960011208914789</c:v>
                </c:pt>
                <c:pt idx="347">
                  <c:v>0.25867717760811293</c:v>
                </c:pt>
                <c:pt idx="348">
                  <c:v>0.2529901828621558</c:v>
                </c:pt>
                <c:pt idx="349">
                  <c:v>0.28352358131572536</c:v>
                </c:pt>
                <c:pt idx="350">
                  <c:v>0.35108225599046405</c:v>
                </c:pt>
                <c:pt idx="351">
                  <c:v>0.15407025530814195</c:v>
                </c:pt>
                <c:pt idx="352">
                  <c:v>0.64769451161952674</c:v>
                </c:pt>
                <c:pt idx="353">
                  <c:v>0.6420639659665629</c:v>
                </c:pt>
                <c:pt idx="354">
                  <c:v>0.13702786949222029</c:v>
                </c:pt>
                <c:pt idx="355">
                  <c:v>0.13188395425255015</c:v>
                </c:pt>
                <c:pt idx="356">
                  <c:v>0.18707350306217271</c:v>
                </c:pt>
                <c:pt idx="357">
                  <c:v>0.13090591291606279</c:v>
                </c:pt>
                <c:pt idx="358">
                  <c:v>0.62990949525936923</c:v>
                </c:pt>
                <c:pt idx="359">
                  <c:v>0.13567864195218682</c:v>
                </c:pt>
                <c:pt idx="360">
                  <c:v>0.36239526376629205</c:v>
                </c:pt>
                <c:pt idx="361">
                  <c:v>0.12699202023440928</c:v>
                </c:pt>
                <c:pt idx="362">
                  <c:v>0.12445912897306929</c:v>
                </c:pt>
                <c:pt idx="363">
                  <c:v>0.11274875802470694</c:v>
                </c:pt>
                <c:pt idx="364">
                  <c:v>0.44284654680398061</c:v>
                </c:pt>
                <c:pt idx="365">
                  <c:v>0.12758592527604318</c:v>
                </c:pt>
                <c:pt idx="366">
                  <c:v>0.60698597519988495</c:v>
                </c:pt>
                <c:pt idx="367">
                  <c:v>0.53521054853853434</c:v>
                </c:pt>
                <c:pt idx="368">
                  <c:v>0.60857079330888675</c:v>
                </c:pt>
                <c:pt idx="369">
                  <c:v>0.59913894300302151</c:v>
                </c:pt>
                <c:pt idx="370">
                  <c:v>0.57701829988948261</c:v>
                </c:pt>
                <c:pt idx="371">
                  <c:v>0.5469490279043826</c:v>
                </c:pt>
                <c:pt idx="372">
                  <c:v>0.5349000915115496</c:v>
                </c:pt>
                <c:pt idx="373">
                  <c:v>0.53108313163245946</c:v>
                </c:pt>
                <c:pt idx="374">
                  <c:v>0.49532219975097791</c:v>
                </c:pt>
                <c:pt idx="375">
                  <c:v>0.52286475223772066</c:v>
                </c:pt>
                <c:pt idx="376">
                  <c:v>0.59062526579126406</c:v>
                </c:pt>
                <c:pt idx="377">
                  <c:v>0.53027841118969732</c:v>
                </c:pt>
                <c:pt idx="378">
                  <c:v>0.12444006843732364</c:v>
                </c:pt>
                <c:pt idx="379">
                  <c:v>0.60432933039712466</c:v>
                </c:pt>
                <c:pt idx="380">
                  <c:v>0.50663001953478815</c:v>
                </c:pt>
                <c:pt idx="381">
                  <c:v>0.11914237663633542</c:v>
                </c:pt>
                <c:pt idx="382">
                  <c:v>0.11448624152081151</c:v>
                </c:pt>
                <c:pt idx="383">
                  <c:v>0.20801809506153551</c:v>
                </c:pt>
                <c:pt idx="384">
                  <c:v>0.1063751927560721</c:v>
                </c:pt>
                <c:pt idx="385">
                  <c:v>0.64343944430050704</c:v>
                </c:pt>
                <c:pt idx="386">
                  <c:v>0.10299198504692816</c:v>
                </c:pt>
                <c:pt idx="387">
                  <c:v>0.36495801342589601</c:v>
                </c:pt>
                <c:pt idx="388">
                  <c:v>9.4651077709272238E-2</c:v>
                </c:pt>
                <c:pt idx="389">
                  <c:v>9.5412840324786294E-2</c:v>
                </c:pt>
                <c:pt idx="390">
                  <c:v>8.1254612256199565E-2</c:v>
                </c:pt>
                <c:pt idx="391">
                  <c:v>0.42086881527582559</c:v>
                </c:pt>
                <c:pt idx="392">
                  <c:v>9.355486506835857E-2</c:v>
                </c:pt>
                <c:pt idx="393">
                  <c:v>0.50865917198798438</c:v>
                </c:pt>
                <c:pt idx="394">
                  <c:v>0.37944820848014482</c:v>
                </c:pt>
                <c:pt idx="395">
                  <c:v>0.44544224560576695</c:v>
                </c:pt>
                <c:pt idx="396">
                  <c:v>0.43340793428898988</c:v>
                </c:pt>
                <c:pt idx="397">
                  <c:v>0.40677170371791832</c:v>
                </c:pt>
                <c:pt idx="398">
                  <c:v>0.40030908633564594</c:v>
                </c:pt>
                <c:pt idx="399">
                  <c:v>0.52143305080620728</c:v>
                </c:pt>
                <c:pt idx="400">
                  <c:v>0.45803495891747331</c:v>
                </c:pt>
                <c:pt idx="401">
                  <c:v>0.46694395866419575</c:v>
                </c:pt>
                <c:pt idx="402">
                  <c:v>0.49086844970216004</c:v>
                </c:pt>
                <c:pt idx="403">
                  <c:v>0.46788405051051551</c:v>
                </c:pt>
                <c:pt idx="404">
                  <c:v>0.41888966818227341</c:v>
                </c:pt>
                <c:pt idx="405">
                  <c:v>7.0740405547371071E-2</c:v>
                </c:pt>
              </c:numCache>
            </c:numRef>
          </c:xVal>
          <c:yVal>
            <c:numRef>
              <c:f>'its ets'!$E$3:$E$408</c:f>
              <c:numCache>
                <c:formatCode>0.00000</c:formatCode>
                <c:ptCount val="406"/>
                <c:pt idx="0">
                  <c:v>0.19664268585131894</c:v>
                </c:pt>
                <c:pt idx="1">
                  <c:v>0.19095477386934673</c:v>
                </c:pt>
                <c:pt idx="2">
                  <c:v>0.2</c:v>
                </c:pt>
                <c:pt idx="3">
                  <c:v>4.4573643410852688E-2</c:v>
                </c:pt>
                <c:pt idx="4">
                  <c:v>0.26388888888888939</c:v>
                </c:pt>
                <c:pt idx="5">
                  <c:v>0.21727019498607247</c:v>
                </c:pt>
                <c:pt idx="6">
                  <c:v>4.4609665427509292E-2</c:v>
                </c:pt>
                <c:pt idx="7">
                  <c:v>0.2519280205655528</c:v>
                </c:pt>
                <c:pt idx="8">
                  <c:v>0.20155038759689942</c:v>
                </c:pt>
                <c:pt idx="9">
                  <c:v>8.8028169014084875E-3</c:v>
                </c:pt>
                <c:pt idx="10">
                  <c:v>6.8773234200743577E-2</c:v>
                </c:pt>
                <c:pt idx="11">
                  <c:v>0.26196473551637284</c:v>
                </c:pt>
                <c:pt idx="12">
                  <c:v>0.23341523341523365</c:v>
                </c:pt>
                <c:pt idx="13">
                  <c:v>1.2589928057553939E-2</c:v>
                </c:pt>
                <c:pt idx="14">
                  <c:v>1.0169491525423738E-2</c:v>
                </c:pt>
                <c:pt idx="15">
                  <c:v>4.1044776119403006E-2</c:v>
                </c:pt>
                <c:pt idx="16">
                  <c:v>0.22864321608040222</c:v>
                </c:pt>
                <c:pt idx="17">
                  <c:v>0.19023136246786643</c:v>
                </c:pt>
                <c:pt idx="18">
                  <c:v>8.9285714285714506E-3</c:v>
                </c:pt>
                <c:pt idx="19">
                  <c:v>1.0101010101010117E-2</c:v>
                </c:pt>
                <c:pt idx="20">
                  <c:v>1.5490533562822721E-2</c:v>
                </c:pt>
                <c:pt idx="21">
                  <c:v>0.16137566137566137</c:v>
                </c:pt>
                <c:pt idx="22">
                  <c:v>0.192</c:v>
                </c:pt>
                <c:pt idx="23">
                  <c:v>0.1640625</c:v>
                </c:pt>
                <c:pt idx="24">
                  <c:v>0.20056497175141261</c:v>
                </c:pt>
                <c:pt idx="25">
                  <c:v>0.19891008174386932</c:v>
                </c:pt>
                <c:pt idx="26">
                  <c:v>0.20845070422535208</c:v>
                </c:pt>
                <c:pt idx="27">
                  <c:v>0.19452054794520537</c:v>
                </c:pt>
                <c:pt idx="28">
                  <c:v>4.1121495327102776E-2</c:v>
                </c:pt>
                <c:pt idx="29">
                  <c:v>0.22716049382716078</c:v>
                </c:pt>
                <c:pt idx="30">
                  <c:v>0.16628175519630498</c:v>
                </c:pt>
                <c:pt idx="31">
                  <c:v>3.4026465028355421E-2</c:v>
                </c:pt>
                <c:pt idx="32">
                  <c:v>3.1914893617021337E-2</c:v>
                </c:pt>
                <c:pt idx="33">
                  <c:v>5.0259965337954869E-2</c:v>
                </c:pt>
                <c:pt idx="34">
                  <c:v>2.8268551236749064E-2</c:v>
                </c:pt>
                <c:pt idx="35">
                  <c:v>0.18279569892473121</c:v>
                </c:pt>
                <c:pt idx="36">
                  <c:v>0.11637931034482743</c:v>
                </c:pt>
                <c:pt idx="37">
                  <c:v>8.1632653061224497E-2</c:v>
                </c:pt>
                <c:pt idx="38">
                  <c:v>0.14414414414414428</c:v>
                </c:pt>
                <c:pt idx="39">
                  <c:v>0.11842105263157895</c:v>
                </c:pt>
                <c:pt idx="40">
                  <c:v>0.11637931034482743</c:v>
                </c:pt>
                <c:pt idx="41">
                  <c:v>0.11688311688311692</c:v>
                </c:pt>
                <c:pt idx="42">
                  <c:v>0.11965811965811962</c:v>
                </c:pt>
                <c:pt idx="43">
                  <c:v>0.13636363636363638</c:v>
                </c:pt>
                <c:pt idx="44">
                  <c:v>0.12888888888888889</c:v>
                </c:pt>
                <c:pt idx="45">
                  <c:v>4.3165467625899283E-2</c:v>
                </c:pt>
                <c:pt idx="46">
                  <c:v>0.22014051522248237</c:v>
                </c:pt>
                <c:pt idx="47">
                  <c:v>0.18203309692671391</c:v>
                </c:pt>
                <c:pt idx="48">
                  <c:v>2.9795158286778419E-2</c:v>
                </c:pt>
                <c:pt idx="49">
                  <c:v>3.1634446397188036E-2</c:v>
                </c:pt>
                <c:pt idx="50">
                  <c:v>4.720279720279727E-2</c:v>
                </c:pt>
                <c:pt idx="51">
                  <c:v>2.4691358024691409E-2</c:v>
                </c:pt>
                <c:pt idx="52">
                  <c:v>0.18918918918918931</c:v>
                </c:pt>
                <c:pt idx="53">
                  <c:v>2.4013722126929704E-2</c:v>
                </c:pt>
                <c:pt idx="54">
                  <c:v>0.11739130434782605</c:v>
                </c:pt>
                <c:pt idx="55">
                  <c:v>4.5296167247386804E-2</c:v>
                </c:pt>
                <c:pt idx="56">
                  <c:v>0.22014051522248237</c:v>
                </c:pt>
                <c:pt idx="57">
                  <c:v>0.17449664429530207</c:v>
                </c:pt>
                <c:pt idx="58">
                  <c:v>2.9795158286778419E-2</c:v>
                </c:pt>
                <c:pt idx="59">
                  <c:v>3.1634446397188036E-2</c:v>
                </c:pt>
                <c:pt idx="60">
                  <c:v>6.3032367972742809E-2</c:v>
                </c:pt>
                <c:pt idx="61">
                  <c:v>2.4691358024691409E-2</c:v>
                </c:pt>
                <c:pt idx="62">
                  <c:v>0.18918918918918931</c:v>
                </c:pt>
                <c:pt idx="63">
                  <c:v>2.4958402662229606E-2</c:v>
                </c:pt>
                <c:pt idx="64">
                  <c:v>0.11739130434782605</c:v>
                </c:pt>
                <c:pt idx="65">
                  <c:v>0</c:v>
                </c:pt>
                <c:pt idx="66">
                  <c:v>4.0636042402826832E-2</c:v>
                </c:pt>
                <c:pt idx="67">
                  <c:v>0.22014051522248237</c:v>
                </c:pt>
                <c:pt idx="68">
                  <c:v>0.17889908256880749</c:v>
                </c:pt>
                <c:pt idx="69">
                  <c:v>2.5878003696857658E-2</c:v>
                </c:pt>
                <c:pt idx="70">
                  <c:v>2.7923211169284461E-2</c:v>
                </c:pt>
                <c:pt idx="71">
                  <c:v>4.9572649572649563E-2</c:v>
                </c:pt>
                <c:pt idx="72">
                  <c:v>2.1015761821366025E-2</c:v>
                </c:pt>
                <c:pt idx="73">
                  <c:v>0.18548387096774191</c:v>
                </c:pt>
                <c:pt idx="74">
                  <c:v>2.0134228187919476E-2</c:v>
                </c:pt>
                <c:pt idx="75">
                  <c:v>0.12280701754385961</c:v>
                </c:pt>
                <c:pt idx="76">
                  <c:v>3.1347962382445183E-3</c:v>
                </c:pt>
                <c:pt idx="77">
                  <c:v>3.0534351145038133E-3</c:v>
                </c:pt>
                <c:pt idx="78">
                  <c:v>0.12303664921465979</c:v>
                </c:pt>
                <c:pt idx="79">
                  <c:v>0.18276762402088778</c:v>
                </c:pt>
                <c:pt idx="80">
                  <c:v>0.19841269841269862</c:v>
                </c:pt>
                <c:pt idx="81">
                  <c:v>0.13720316622691295</c:v>
                </c:pt>
                <c:pt idx="82">
                  <c:v>0.13589743589743622</c:v>
                </c:pt>
                <c:pt idx="83">
                  <c:v>0.14248704663212458</c:v>
                </c:pt>
                <c:pt idx="84">
                  <c:v>0.12977099236641221</c:v>
                </c:pt>
                <c:pt idx="85">
                  <c:v>0.17094017094017094</c:v>
                </c:pt>
                <c:pt idx="86">
                  <c:v>0.13989637305699501</c:v>
                </c:pt>
                <c:pt idx="87">
                  <c:v>0.13063063063063066</c:v>
                </c:pt>
                <c:pt idx="88">
                  <c:v>0.13164556962025312</c:v>
                </c:pt>
                <c:pt idx="89">
                  <c:v>0.13164556962025312</c:v>
                </c:pt>
                <c:pt idx="90">
                  <c:v>0.13486005089058523</c:v>
                </c:pt>
                <c:pt idx="91">
                  <c:v>2.9411764705882366E-2</c:v>
                </c:pt>
                <c:pt idx="92">
                  <c:v>2.2900763358778602E-2</c:v>
                </c:pt>
                <c:pt idx="93">
                  <c:v>1.9230769230769221E-2</c:v>
                </c:pt>
                <c:pt idx="94">
                  <c:v>3.9215686274509817E-2</c:v>
                </c:pt>
                <c:pt idx="95">
                  <c:v>3.5087719298245591E-2</c:v>
                </c:pt>
                <c:pt idx="96">
                  <c:v>9.7014925373134414E-2</c:v>
                </c:pt>
                <c:pt idx="97">
                  <c:v>3.5087719298245591E-2</c:v>
                </c:pt>
                <c:pt idx="98">
                  <c:v>9.0090090090090315E-3</c:v>
                </c:pt>
                <c:pt idx="99">
                  <c:v>1.8867924528301893E-2</c:v>
                </c:pt>
                <c:pt idx="100">
                  <c:v>4.938271604938279E-2</c:v>
                </c:pt>
                <c:pt idx="101">
                  <c:v>3.1007751937984537E-2</c:v>
                </c:pt>
                <c:pt idx="102">
                  <c:v>3.4013605442176888E-2</c:v>
                </c:pt>
                <c:pt idx="103">
                  <c:v>2.8985507246376812E-2</c:v>
                </c:pt>
                <c:pt idx="104">
                  <c:v>3.333333333333334E-2</c:v>
                </c:pt>
                <c:pt idx="105">
                  <c:v>0.14533622559652937</c:v>
                </c:pt>
                <c:pt idx="106">
                  <c:v>0.17270788912579976</c:v>
                </c:pt>
                <c:pt idx="107">
                  <c:v>0.20459770114942544</c:v>
                </c:pt>
                <c:pt idx="108">
                  <c:v>0.19240506329113924</c:v>
                </c:pt>
                <c:pt idx="109">
                  <c:v>0.19002375296912116</c:v>
                </c:pt>
                <c:pt idx="110">
                  <c:v>0.21545667447306791</c:v>
                </c:pt>
                <c:pt idx="111">
                  <c:v>0.17257683215130032</c:v>
                </c:pt>
                <c:pt idx="112">
                  <c:v>0.17142857142857135</c:v>
                </c:pt>
                <c:pt idx="113">
                  <c:v>0.16781609195402294</c:v>
                </c:pt>
                <c:pt idx="114">
                  <c:v>9.6638655462184878E-2</c:v>
                </c:pt>
                <c:pt idx="115">
                  <c:v>0.15835140997830804</c:v>
                </c:pt>
                <c:pt idx="116">
                  <c:v>0.15176715176715194</c:v>
                </c:pt>
                <c:pt idx="117">
                  <c:v>0.16129032258064521</c:v>
                </c:pt>
                <c:pt idx="118">
                  <c:v>0.13461538461538475</c:v>
                </c:pt>
                <c:pt idx="119">
                  <c:v>2.3255813953488351E-2</c:v>
                </c:pt>
                <c:pt idx="120">
                  <c:v>0.11422845691382763</c:v>
                </c:pt>
                <c:pt idx="121">
                  <c:v>0.14732142857142877</c:v>
                </c:pt>
                <c:pt idx="122">
                  <c:v>0.15919282511210767</c:v>
                </c:pt>
                <c:pt idx="123">
                  <c:v>0.16755319148936182</c:v>
                </c:pt>
                <c:pt idx="124">
                  <c:v>0.16708229426433921</c:v>
                </c:pt>
                <c:pt idx="125">
                  <c:v>0.19811320754716996</c:v>
                </c:pt>
                <c:pt idx="126">
                  <c:v>0.14851485148514856</c:v>
                </c:pt>
                <c:pt idx="127">
                  <c:v>0.1367292225201073</c:v>
                </c:pt>
                <c:pt idx="128">
                  <c:v>0.13245033112582799</c:v>
                </c:pt>
                <c:pt idx="129">
                  <c:v>7.8602620087336317E-2</c:v>
                </c:pt>
                <c:pt idx="130">
                  <c:v>0.13863636363636375</c:v>
                </c:pt>
                <c:pt idx="131">
                  <c:v>0.13179916317991641</c:v>
                </c:pt>
                <c:pt idx="132">
                  <c:v>0.13907284768211919</c:v>
                </c:pt>
                <c:pt idx="133">
                  <c:v>0.11167512690355343</c:v>
                </c:pt>
                <c:pt idx="134">
                  <c:v>1.8867924528301893E-2</c:v>
                </c:pt>
                <c:pt idx="135">
                  <c:v>6.5146579804560194E-3</c:v>
                </c:pt>
                <c:pt idx="136">
                  <c:v>0.14424951267056529</c:v>
                </c:pt>
                <c:pt idx="137">
                  <c:v>0.15670103092783527</c:v>
                </c:pt>
                <c:pt idx="138">
                  <c:v>0.18143459915611829</c:v>
                </c:pt>
                <c:pt idx="139">
                  <c:v>0.20930232558139553</c:v>
                </c:pt>
                <c:pt idx="140">
                  <c:v>0.20289855072463769</c:v>
                </c:pt>
                <c:pt idx="141">
                  <c:v>0.23394495412844049</c:v>
                </c:pt>
                <c:pt idx="142">
                  <c:v>0.18421052631578938</c:v>
                </c:pt>
                <c:pt idx="143">
                  <c:v>0.17801047120418842</c:v>
                </c:pt>
                <c:pt idx="144">
                  <c:v>0.1645299145299145</c:v>
                </c:pt>
                <c:pt idx="145">
                  <c:v>0.10593220338983055</c:v>
                </c:pt>
                <c:pt idx="146">
                  <c:v>0.17142857142857135</c:v>
                </c:pt>
                <c:pt idx="147">
                  <c:v>0.16227180527383367</c:v>
                </c:pt>
                <c:pt idx="148">
                  <c:v>0.17381974248927054</c:v>
                </c:pt>
                <c:pt idx="149">
                  <c:v>0.12971698113207575</c:v>
                </c:pt>
                <c:pt idx="150">
                  <c:v>1.8867924528301893E-2</c:v>
                </c:pt>
                <c:pt idx="151">
                  <c:v>3.1496062992125991E-2</c:v>
                </c:pt>
                <c:pt idx="152">
                  <c:v>1.1204481792717123E-2</c:v>
                </c:pt>
                <c:pt idx="153">
                  <c:v>0.12233009708737858</c:v>
                </c:pt>
                <c:pt idx="154">
                  <c:v>0.14830508474576282</c:v>
                </c:pt>
                <c:pt idx="155">
                  <c:v>0.17099567099567103</c:v>
                </c:pt>
                <c:pt idx="156">
                  <c:v>0.18298969072164953</c:v>
                </c:pt>
                <c:pt idx="157">
                  <c:v>0.1815980629539953</c:v>
                </c:pt>
                <c:pt idx="158">
                  <c:v>0.21100917431192676</c:v>
                </c:pt>
                <c:pt idx="159">
                  <c:v>0.16346153846153844</c:v>
                </c:pt>
                <c:pt idx="160">
                  <c:v>0.15223097112860889</c:v>
                </c:pt>
                <c:pt idx="161">
                  <c:v>0.14935064935064932</c:v>
                </c:pt>
                <c:pt idx="162">
                  <c:v>9.6638655462184878E-2</c:v>
                </c:pt>
                <c:pt idx="163">
                  <c:v>0.15265486725663716</c:v>
                </c:pt>
                <c:pt idx="164">
                  <c:v>0.14489795918367346</c:v>
                </c:pt>
                <c:pt idx="165">
                  <c:v>0.15550755939524841</c:v>
                </c:pt>
                <c:pt idx="166">
                  <c:v>0.13118811881188122</c:v>
                </c:pt>
                <c:pt idx="167">
                  <c:v>1.8867924528301893E-2</c:v>
                </c:pt>
                <c:pt idx="168">
                  <c:v>3.067484662576695E-3</c:v>
                </c:pt>
                <c:pt idx="169">
                  <c:v>2.7522935779816645E-3</c:v>
                </c:pt>
                <c:pt idx="170">
                  <c:v>1.73992673992674E-2</c:v>
                </c:pt>
                <c:pt idx="171">
                  <c:v>0.12145748987854248</c:v>
                </c:pt>
                <c:pt idx="172">
                  <c:v>0.13596491228070173</c:v>
                </c:pt>
                <c:pt idx="173">
                  <c:v>0.14473684210526341</c:v>
                </c:pt>
                <c:pt idx="174">
                  <c:v>0.18206521739130449</c:v>
                </c:pt>
                <c:pt idx="175">
                  <c:v>0.17721518987341797</c:v>
                </c:pt>
                <c:pt idx="176">
                  <c:v>0.20763723150357991</c:v>
                </c:pt>
                <c:pt idx="177">
                  <c:v>0.1578947368421055</c:v>
                </c:pt>
                <c:pt idx="178">
                  <c:v>0.1475409836065574</c:v>
                </c:pt>
                <c:pt idx="179">
                  <c:v>0.14093959731543643</c:v>
                </c:pt>
                <c:pt idx="180">
                  <c:v>8.3700440528634498E-2</c:v>
                </c:pt>
                <c:pt idx="181">
                  <c:v>0.15011547344110876</c:v>
                </c:pt>
                <c:pt idx="182">
                  <c:v>0.14225053078556271</c:v>
                </c:pt>
                <c:pt idx="183">
                  <c:v>0.15022421524663679</c:v>
                </c:pt>
                <c:pt idx="184">
                  <c:v>0.10858585858585862</c:v>
                </c:pt>
                <c:pt idx="185">
                  <c:v>2.5477707006369459E-2</c:v>
                </c:pt>
                <c:pt idx="186">
                  <c:v>9.852216748768473E-3</c:v>
                </c:pt>
                <c:pt idx="187">
                  <c:v>7.4280408542247139E-3</c:v>
                </c:pt>
                <c:pt idx="188">
                  <c:v>5.535055350553532E-3</c:v>
                </c:pt>
                <c:pt idx="189">
                  <c:v>4.608294930875576E-3</c:v>
                </c:pt>
                <c:pt idx="190">
                  <c:v>0.11847389558232936</c:v>
                </c:pt>
                <c:pt idx="191">
                  <c:v>0.16511627906976742</c:v>
                </c:pt>
                <c:pt idx="192">
                  <c:v>0.13777777777777778</c:v>
                </c:pt>
                <c:pt idx="193">
                  <c:v>0.1609498680738787</c:v>
                </c:pt>
                <c:pt idx="194">
                  <c:v>0.15880893300248158</c:v>
                </c:pt>
                <c:pt idx="195">
                  <c:v>0.19672131147540994</c:v>
                </c:pt>
                <c:pt idx="196">
                  <c:v>0.14914425427872868</c:v>
                </c:pt>
                <c:pt idx="197">
                  <c:v>0.15068493150684947</c:v>
                </c:pt>
                <c:pt idx="198">
                  <c:v>0.13465783664459166</c:v>
                </c:pt>
                <c:pt idx="199">
                  <c:v>0.11965811965811962</c:v>
                </c:pt>
                <c:pt idx="200">
                  <c:v>0.1389521640091117</c:v>
                </c:pt>
                <c:pt idx="201">
                  <c:v>0.13207547169811315</c:v>
                </c:pt>
                <c:pt idx="202">
                  <c:v>0.13656387665198233</c:v>
                </c:pt>
                <c:pt idx="203">
                  <c:v>0.10512820512820517</c:v>
                </c:pt>
                <c:pt idx="204">
                  <c:v>1.8867924528301893E-2</c:v>
                </c:pt>
                <c:pt idx="205">
                  <c:v>3.7567084078711954E-2</c:v>
                </c:pt>
                <c:pt idx="206">
                  <c:v>1.1650485436893242E-2</c:v>
                </c:pt>
                <c:pt idx="207">
                  <c:v>1.1385199240986708E-2</c:v>
                </c:pt>
                <c:pt idx="208">
                  <c:v>1.9323671497584561E-2</c:v>
                </c:pt>
                <c:pt idx="209">
                  <c:v>1.0648596321393995E-2</c:v>
                </c:pt>
                <c:pt idx="210">
                  <c:v>0.14761904761904759</c:v>
                </c:pt>
                <c:pt idx="211">
                  <c:v>0.18160919540229906</c:v>
                </c:pt>
                <c:pt idx="212">
                  <c:v>0.17156862745098042</c:v>
                </c:pt>
                <c:pt idx="213">
                  <c:v>0.14663461538461522</c:v>
                </c:pt>
                <c:pt idx="214">
                  <c:v>0.16509433962264164</c:v>
                </c:pt>
                <c:pt idx="215">
                  <c:v>0.15676959619952513</c:v>
                </c:pt>
                <c:pt idx="216">
                  <c:v>0.1343963553530752</c:v>
                </c:pt>
                <c:pt idx="217">
                  <c:v>0.14285714285714299</c:v>
                </c:pt>
                <c:pt idx="218">
                  <c:v>0.15366430260047298</c:v>
                </c:pt>
                <c:pt idx="219">
                  <c:v>0.10683760683760683</c:v>
                </c:pt>
                <c:pt idx="220">
                  <c:v>0.15492957746478875</c:v>
                </c:pt>
                <c:pt idx="221">
                  <c:v>0.15492957746478875</c:v>
                </c:pt>
                <c:pt idx="222">
                  <c:v>0.14883720930232575</c:v>
                </c:pt>
                <c:pt idx="223">
                  <c:v>9.0697674418604643E-2</c:v>
                </c:pt>
                <c:pt idx="224">
                  <c:v>3.6036036036036029E-2</c:v>
                </c:pt>
                <c:pt idx="225">
                  <c:v>0.15056179775280906</c:v>
                </c:pt>
                <c:pt idx="226">
                  <c:v>0.12325581395348843</c:v>
                </c:pt>
                <c:pt idx="227">
                  <c:v>0.15178571428571433</c:v>
                </c:pt>
                <c:pt idx="228">
                  <c:v>0.1393258426966292</c:v>
                </c:pt>
                <c:pt idx="229">
                  <c:v>0.1146788990825687</c:v>
                </c:pt>
                <c:pt idx="230">
                  <c:v>0.11320754716981132</c:v>
                </c:pt>
                <c:pt idx="231">
                  <c:v>0.1305220883534137</c:v>
                </c:pt>
                <c:pt idx="232">
                  <c:v>0.18085106382978725</c:v>
                </c:pt>
                <c:pt idx="233">
                  <c:v>0.17673378076062651</c:v>
                </c:pt>
                <c:pt idx="234">
                  <c:v>0.15492957746478875</c:v>
                </c:pt>
                <c:pt idx="235">
                  <c:v>0.16478555304740422</c:v>
                </c:pt>
                <c:pt idx="236">
                  <c:v>0.18485523385300681</c:v>
                </c:pt>
                <c:pt idx="237">
                  <c:v>0.13566739606126929</c:v>
                </c:pt>
                <c:pt idx="238">
                  <c:v>0.157760814249364</c:v>
                </c:pt>
                <c:pt idx="239">
                  <c:v>0.14855875831485585</c:v>
                </c:pt>
                <c:pt idx="240">
                  <c:v>0.10593220338983055</c:v>
                </c:pt>
                <c:pt idx="241">
                  <c:v>0.14345991561181434</c:v>
                </c:pt>
                <c:pt idx="242">
                  <c:v>0.13967611336032393</c:v>
                </c:pt>
                <c:pt idx="243">
                  <c:v>0.13842975206611571</c:v>
                </c:pt>
                <c:pt idx="244">
                  <c:v>9.0090090090090252E-2</c:v>
                </c:pt>
                <c:pt idx="245">
                  <c:v>3.333333333333334E-2</c:v>
                </c:pt>
                <c:pt idx="246">
                  <c:v>0.13779527559055121</c:v>
                </c:pt>
                <c:pt idx="247">
                  <c:v>9.6711798839458463E-2</c:v>
                </c:pt>
                <c:pt idx="248">
                  <c:v>0.12801484230055662</c:v>
                </c:pt>
                <c:pt idx="249">
                  <c:v>0.11977186311787071</c:v>
                </c:pt>
                <c:pt idx="250">
                  <c:v>9.6711798839458463E-2</c:v>
                </c:pt>
                <c:pt idx="251">
                  <c:v>9.0373280943025519E-2</c:v>
                </c:pt>
                <c:pt idx="252">
                  <c:v>1.3513513513513507E-2</c:v>
                </c:pt>
                <c:pt idx="253">
                  <c:v>0.11724137931034484</c:v>
                </c:pt>
                <c:pt idx="254">
                  <c:v>0.15065502183406121</c:v>
                </c:pt>
                <c:pt idx="255">
                  <c:v>0.16964285714285721</c:v>
                </c:pt>
                <c:pt idx="256">
                  <c:v>0.13002364066193858</c:v>
                </c:pt>
                <c:pt idx="257">
                  <c:v>0.1366742596810934</c:v>
                </c:pt>
                <c:pt idx="258">
                  <c:v>0.14945054945054945</c:v>
                </c:pt>
                <c:pt idx="259">
                  <c:v>0.11555555555555556</c:v>
                </c:pt>
                <c:pt idx="260">
                  <c:v>0.16103896103896106</c:v>
                </c:pt>
                <c:pt idx="261">
                  <c:v>0.11909650924024651</c:v>
                </c:pt>
                <c:pt idx="262">
                  <c:v>0.10043668122270739</c:v>
                </c:pt>
                <c:pt idx="263">
                  <c:v>0.1247264770240701</c:v>
                </c:pt>
                <c:pt idx="264">
                  <c:v>0.1221052631578947</c:v>
                </c:pt>
                <c:pt idx="265">
                  <c:v>0.11702127659574471</c:v>
                </c:pt>
                <c:pt idx="266">
                  <c:v>7.877461706783373E-2</c:v>
                </c:pt>
                <c:pt idx="267">
                  <c:v>3.2258064516129031E-2</c:v>
                </c:pt>
                <c:pt idx="268">
                  <c:v>0.12711864406779674</c:v>
                </c:pt>
                <c:pt idx="269">
                  <c:v>6.7105263157894723E-2</c:v>
                </c:pt>
                <c:pt idx="270">
                  <c:v>6.9532237673830627E-2</c:v>
                </c:pt>
                <c:pt idx="271">
                  <c:v>7.4607329842931988E-2</c:v>
                </c:pt>
                <c:pt idx="272">
                  <c:v>6.4136125654450232E-2</c:v>
                </c:pt>
                <c:pt idx="273">
                  <c:v>6.0080106809078812E-2</c:v>
                </c:pt>
                <c:pt idx="274">
                  <c:v>7.9268292682926872E-2</c:v>
                </c:pt>
                <c:pt idx="275">
                  <c:v>8.1188118811881149E-2</c:v>
                </c:pt>
                <c:pt idx="276">
                  <c:v>0.14153132250580044</c:v>
                </c:pt>
                <c:pt idx="277">
                  <c:v>0.17136659436008675</c:v>
                </c:pt>
                <c:pt idx="278">
                  <c:v>0.2022727272727273</c:v>
                </c:pt>
                <c:pt idx="279">
                  <c:v>0.15550239234449781</c:v>
                </c:pt>
                <c:pt idx="280">
                  <c:v>0.15825688073394509</c:v>
                </c:pt>
                <c:pt idx="281">
                  <c:v>0.17035398230088503</c:v>
                </c:pt>
                <c:pt idx="282">
                  <c:v>0.13646532438478748</c:v>
                </c:pt>
                <c:pt idx="283">
                  <c:v>0.18302387267904502</c:v>
                </c:pt>
                <c:pt idx="284">
                  <c:v>0.13842975206611571</c:v>
                </c:pt>
                <c:pt idx="285">
                  <c:v>0.13333333333333341</c:v>
                </c:pt>
                <c:pt idx="286">
                  <c:v>0.14823008849557531</c:v>
                </c:pt>
                <c:pt idx="287">
                  <c:v>0.14468085106382983</c:v>
                </c:pt>
                <c:pt idx="288">
                  <c:v>0.13978494623655913</c:v>
                </c:pt>
                <c:pt idx="289">
                  <c:v>0.11415525114155255</c:v>
                </c:pt>
                <c:pt idx="290">
                  <c:v>5.4054054054054071E-2</c:v>
                </c:pt>
                <c:pt idx="291">
                  <c:v>0.14526315789473696</c:v>
                </c:pt>
                <c:pt idx="292">
                  <c:v>7.436918990703853E-2</c:v>
                </c:pt>
                <c:pt idx="293">
                  <c:v>8.3544303797468536E-2</c:v>
                </c:pt>
                <c:pt idx="294">
                  <c:v>8.7467362924282116E-2</c:v>
                </c:pt>
                <c:pt idx="295">
                  <c:v>7.2847682119205379E-2</c:v>
                </c:pt>
                <c:pt idx="296">
                  <c:v>8.0272108843537429E-2</c:v>
                </c:pt>
                <c:pt idx="297">
                  <c:v>0.1</c:v>
                </c:pt>
                <c:pt idx="298">
                  <c:v>0.10756972111553795</c:v>
                </c:pt>
                <c:pt idx="299">
                  <c:v>1.8038331454340459E-2</c:v>
                </c:pt>
                <c:pt idx="300">
                  <c:v>0.15550239234449781</c:v>
                </c:pt>
                <c:pt idx="301">
                  <c:v>0.16666666666666666</c:v>
                </c:pt>
                <c:pt idx="302">
                  <c:v>0.14031620553359692</c:v>
                </c:pt>
                <c:pt idx="303">
                  <c:v>0.17708333333333343</c:v>
                </c:pt>
                <c:pt idx="304">
                  <c:v>0.16990291262135923</c:v>
                </c:pt>
                <c:pt idx="305">
                  <c:v>0.18475750577367198</c:v>
                </c:pt>
                <c:pt idx="306">
                  <c:v>0.15384615384615408</c:v>
                </c:pt>
                <c:pt idx="307">
                  <c:v>0.14074074074074086</c:v>
                </c:pt>
                <c:pt idx="308">
                  <c:v>0.15022421524663679</c:v>
                </c:pt>
                <c:pt idx="309">
                  <c:v>9.3220338983051029E-2</c:v>
                </c:pt>
                <c:pt idx="310">
                  <c:v>0.14732142857142877</c:v>
                </c:pt>
                <c:pt idx="311">
                  <c:v>0.14377682403433481</c:v>
                </c:pt>
                <c:pt idx="312">
                  <c:v>0.14725274725274728</c:v>
                </c:pt>
                <c:pt idx="313">
                  <c:v>0.17346938775510229</c:v>
                </c:pt>
                <c:pt idx="314">
                  <c:v>1.2820512820512841E-2</c:v>
                </c:pt>
                <c:pt idx="315">
                  <c:v>0.16919739696312375</c:v>
                </c:pt>
                <c:pt idx="316">
                  <c:v>0.15198237885462576</c:v>
                </c:pt>
                <c:pt idx="317">
                  <c:v>0.16155419222903888</c:v>
                </c:pt>
                <c:pt idx="318">
                  <c:v>0.14822546972860126</c:v>
                </c:pt>
                <c:pt idx="319">
                  <c:v>0.13822894168466524</c:v>
                </c:pt>
                <c:pt idx="320">
                  <c:v>0.1355555555555556</c:v>
                </c:pt>
                <c:pt idx="321">
                  <c:v>0.19554455445544563</c:v>
                </c:pt>
                <c:pt idx="322">
                  <c:v>0.18468468468468469</c:v>
                </c:pt>
                <c:pt idx="323">
                  <c:v>0.15098468271334808</c:v>
                </c:pt>
                <c:pt idx="324">
                  <c:v>0.17211328976034876</c:v>
                </c:pt>
                <c:pt idx="325">
                  <c:v>0.14059405940594072</c:v>
                </c:pt>
                <c:pt idx="326">
                  <c:v>0.1906873614190687</c:v>
                </c:pt>
                <c:pt idx="327">
                  <c:v>0.20754716981132101</c:v>
                </c:pt>
                <c:pt idx="328">
                  <c:v>0.16120906801007556</c:v>
                </c:pt>
                <c:pt idx="329">
                  <c:v>0.16509433962264164</c:v>
                </c:pt>
                <c:pt idx="330">
                  <c:v>0.19679633867276902</c:v>
                </c:pt>
                <c:pt idx="331">
                  <c:v>0.15492957746478875</c:v>
                </c:pt>
                <c:pt idx="332">
                  <c:v>0.17241379310344843</c:v>
                </c:pt>
                <c:pt idx="333">
                  <c:v>0.16976744186046544</c:v>
                </c:pt>
                <c:pt idx="334">
                  <c:v>0.10460251046025114</c:v>
                </c:pt>
                <c:pt idx="335">
                  <c:v>0.14847161572052409</c:v>
                </c:pt>
                <c:pt idx="336">
                  <c:v>0.14197530864197541</c:v>
                </c:pt>
                <c:pt idx="337">
                  <c:v>0.14893617021276609</c:v>
                </c:pt>
                <c:pt idx="338">
                  <c:v>0.12254901960784301</c:v>
                </c:pt>
                <c:pt idx="339">
                  <c:v>3.7037037037037056E-2</c:v>
                </c:pt>
                <c:pt idx="340">
                  <c:v>0.14553014553014573</c:v>
                </c:pt>
                <c:pt idx="341">
                  <c:v>8.6286594761171009E-2</c:v>
                </c:pt>
                <c:pt idx="342">
                  <c:v>0.10164424514200306</c:v>
                </c:pt>
                <c:pt idx="343">
                  <c:v>9.6530920060331843E-2</c:v>
                </c:pt>
                <c:pt idx="344">
                  <c:v>8.9922480620155051E-2</c:v>
                </c:pt>
                <c:pt idx="345">
                  <c:v>8.4639498432601934E-2</c:v>
                </c:pt>
                <c:pt idx="346">
                  <c:v>0.1635514018691589</c:v>
                </c:pt>
                <c:pt idx="347">
                  <c:v>0.14201183431952671</c:v>
                </c:pt>
                <c:pt idx="348">
                  <c:v>0.1225382932166303</c:v>
                </c:pt>
                <c:pt idx="349">
                  <c:v>0.12711864406779674</c:v>
                </c:pt>
                <c:pt idx="350">
                  <c:v>0.21184510250569494</c:v>
                </c:pt>
                <c:pt idx="351">
                  <c:v>4.8689138576778958E-2</c:v>
                </c:pt>
                <c:pt idx="352">
                  <c:v>0.27835051546391781</c:v>
                </c:pt>
                <c:pt idx="353">
                  <c:v>0.21188630490956073</c:v>
                </c:pt>
                <c:pt idx="354">
                  <c:v>3.3707865168539311E-2</c:v>
                </c:pt>
                <c:pt idx="355">
                  <c:v>3.3450704225352103E-2</c:v>
                </c:pt>
                <c:pt idx="356">
                  <c:v>3.7974683544303806E-2</c:v>
                </c:pt>
                <c:pt idx="357">
                  <c:v>2.6501766784452305E-2</c:v>
                </c:pt>
                <c:pt idx="358">
                  <c:v>0.18617021276595747</c:v>
                </c:pt>
                <c:pt idx="359">
                  <c:v>2.8368794326241134E-2</c:v>
                </c:pt>
                <c:pt idx="360">
                  <c:v>0.12608695652173921</c:v>
                </c:pt>
                <c:pt idx="361">
                  <c:v>2.245250431778931E-2</c:v>
                </c:pt>
                <c:pt idx="362">
                  <c:v>2.245250431778931E-2</c:v>
                </c:pt>
                <c:pt idx="363">
                  <c:v>1.8867924528301893E-2</c:v>
                </c:pt>
                <c:pt idx="364">
                  <c:v>0.14766839378238364</c:v>
                </c:pt>
                <c:pt idx="365">
                  <c:v>3.5087719298245591E-2</c:v>
                </c:pt>
                <c:pt idx="366">
                  <c:v>0.19431279620853067</c:v>
                </c:pt>
                <c:pt idx="367">
                  <c:v>0.16791979949874691</c:v>
                </c:pt>
                <c:pt idx="368">
                  <c:v>0.22004889975550121</c:v>
                </c:pt>
                <c:pt idx="369">
                  <c:v>0.1893203883495147</c:v>
                </c:pt>
                <c:pt idx="370">
                  <c:v>0.18508997429305918</c:v>
                </c:pt>
                <c:pt idx="371">
                  <c:v>0.15024630541871933</c:v>
                </c:pt>
                <c:pt idx="372">
                  <c:v>0.15862068965517245</c:v>
                </c:pt>
                <c:pt idx="373">
                  <c:v>0.1615044247787612</c:v>
                </c:pt>
                <c:pt idx="374">
                  <c:v>0.15172413793103459</c:v>
                </c:pt>
                <c:pt idx="375">
                  <c:v>0.18055555555555564</c:v>
                </c:pt>
                <c:pt idx="376">
                  <c:v>0.17548076923076919</c:v>
                </c:pt>
                <c:pt idx="377">
                  <c:v>0.20338983050847478</c:v>
                </c:pt>
                <c:pt idx="378">
                  <c:v>3.9867109634551541E-2</c:v>
                </c:pt>
                <c:pt idx="379">
                  <c:v>0.23218390804597711</c:v>
                </c:pt>
                <c:pt idx="380">
                  <c:v>0.17621145374449365</c:v>
                </c:pt>
                <c:pt idx="381">
                  <c:v>2.7726432532347529E-2</c:v>
                </c:pt>
                <c:pt idx="382">
                  <c:v>3.1468531468531478E-2</c:v>
                </c:pt>
                <c:pt idx="383">
                  <c:v>6.0708263069139963E-2</c:v>
                </c:pt>
                <c:pt idx="384">
                  <c:v>2.2767075306479898E-2</c:v>
                </c:pt>
                <c:pt idx="385">
                  <c:v>0.18817204301075269</c:v>
                </c:pt>
                <c:pt idx="386">
                  <c:v>2.4834437086092759E-2</c:v>
                </c:pt>
                <c:pt idx="387">
                  <c:v>0.10593220338983055</c:v>
                </c:pt>
                <c:pt idx="388">
                  <c:v>1.4446227929374018E-2</c:v>
                </c:pt>
                <c:pt idx="389">
                  <c:v>1.6641452344931907E-2</c:v>
                </c:pt>
                <c:pt idx="390">
                  <c:v>1.5673981191222545E-2</c:v>
                </c:pt>
                <c:pt idx="391">
                  <c:v>0.12935323383084579</c:v>
                </c:pt>
                <c:pt idx="392">
                  <c:v>2.649006622516558E-2</c:v>
                </c:pt>
                <c:pt idx="393">
                  <c:v>0.15876288659793847</c:v>
                </c:pt>
                <c:pt idx="394">
                  <c:v>0.12204724409448814</c:v>
                </c:pt>
                <c:pt idx="395">
                  <c:v>0.15648854961832076</c:v>
                </c:pt>
                <c:pt idx="396">
                  <c:v>0.13523809523809524</c:v>
                </c:pt>
                <c:pt idx="397">
                  <c:v>0.13200000000000001</c:v>
                </c:pt>
                <c:pt idx="398">
                  <c:v>0.12031558185404337</c:v>
                </c:pt>
                <c:pt idx="399">
                  <c:v>0.15898617511520752</c:v>
                </c:pt>
                <c:pt idx="400">
                  <c:v>0.13523809523809524</c:v>
                </c:pt>
                <c:pt idx="401">
                  <c:v>0.13207547169811315</c:v>
                </c:pt>
                <c:pt idx="402">
                  <c:v>0.1578947368421055</c:v>
                </c:pt>
                <c:pt idx="403">
                  <c:v>0.14495798319327746</c:v>
                </c:pt>
                <c:pt idx="404">
                  <c:v>0.14763779527559059</c:v>
                </c:pt>
                <c:pt idx="405">
                  <c:v>1.8092105263157913E-2</c:v>
                </c:pt>
              </c:numCache>
            </c:numRef>
          </c:yVal>
        </c:ser>
        <c:axId val="246371072"/>
        <c:axId val="246386688"/>
      </c:scatterChart>
      <c:valAx>
        <c:axId val="246371072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altLang="zh-CN"/>
                  <a:t>GTR distance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246386688"/>
        <c:crosses val="autoZero"/>
        <c:crossBetween val="midCat"/>
      </c:valAx>
      <c:valAx>
        <c:axId val="246386688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/>
                  <a:t>s and v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246371072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25369421307885642"/>
          <c:y val="0.1113476638205034"/>
          <c:w val="5.5233211455504513E-2"/>
          <c:h val="0.20346456692913389"/>
        </c:manualLayout>
      </c:layout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style val="3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altLang="zh-CN"/>
              <a:t>ETS</a:t>
            </a:r>
            <a:endParaRPr lang="zh-CN" altLang="en-US"/>
          </a:p>
        </c:rich>
      </c:tx>
      <c:overlay val="1"/>
    </c:title>
    <c:plotArea>
      <c:layout>
        <c:manualLayout>
          <c:layoutTarget val="inner"/>
          <c:xMode val="edge"/>
          <c:yMode val="edge"/>
          <c:x val="0.16764274648224764"/>
          <c:y val="4.5661105921081906E-2"/>
          <c:w val="0.65393386678592169"/>
          <c:h val="0.83137826415765781"/>
        </c:manualLayout>
      </c:layout>
      <c:scatterChart>
        <c:scatterStyle val="lineMarker"/>
        <c:ser>
          <c:idx val="0"/>
          <c:order val="0"/>
          <c:tx>
            <c:v>s</c:v>
          </c:tx>
          <c:spPr>
            <a:ln w="28575">
              <a:noFill/>
            </a:ln>
          </c:spPr>
          <c:xVal>
            <c:numRef>
              <c:f>'its ets'!$H$3:$H$467</c:f>
              <c:numCache>
                <c:formatCode>0.00000</c:formatCode>
                <c:ptCount val="465"/>
                <c:pt idx="0">
                  <c:v>0.65000000000000058</c:v>
                </c:pt>
                <c:pt idx="1">
                  <c:v>6.7795299938157194E-2</c:v>
                </c:pt>
                <c:pt idx="2">
                  <c:v>0.60000000000000042</c:v>
                </c:pt>
                <c:pt idx="3">
                  <c:v>7.2103650620553572E-2</c:v>
                </c:pt>
                <c:pt idx="4">
                  <c:v>0.55454545454545501</c:v>
                </c:pt>
                <c:pt idx="5">
                  <c:v>3.1948881789137795E-3</c:v>
                </c:pt>
                <c:pt idx="6">
                  <c:v>6.7795299938157194E-2</c:v>
                </c:pt>
                <c:pt idx="7">
                  <c:v>0.60000000000000042</c:v>
                </c:pt>
                <c:pt idx="8">
                  <c:v>0</c:v>
                </c:pt>
                <c:pt idx="9">
                  <c:v>2.9850746268657042E-3</c:v>
                </c:pt>
                <c:pt idx="10">
                  <c:v>6.7795299938157194E-2</c:v>
                </c:pt>
                <c:pt idx="11">
                  <c:v>0.60000000000000042</c:v>
                </c:pt>
                <c:pt idx="12">
                  <c:v>0</c:v>
                </c:pt>
                <c:pt idx="13">
                  <c:v>3.1948881789137795E-3</c:v>
                </c:pt>
                <c:pt idx="14">
                  <c:v>0</c:v>
                </c:pt>
                <c:pt idx="15">
                  <c:v>1.7194463992493577E-2</c:v>
                </c:pt>
                <c:pt idx="16">
                  <c:v>0.54540229885057467</c:v>
                </c:pt>
                <c:pt idx="17">
                  <c:v>6.7972501221241349E-2</c:v>
                </c:pt>
                <c:pt idx="18">
                  <c:v>6.7972501221241349E-2</c:v>
                </c:pt>
                <c:pt idx="19">
                  <c:v>6.7972501221241349E-2</c:v>
                </c:pt>
                <c:pt idx="20">
                  <c:v>6.7972501221241349E-2</c:v>
                </c:pt>
                <c:pt idx="21">
                  <c:v>2.4496206733048791E-2</c:v>
                </c:pt>
                <c:pt idx="22">
                  <c:v>0.60000000000000042</c:v>
                </c:pt>
                <c:pt idx="23">
                  <c:v>6.7835633773111817E-2</c:v>
                </c:pt>
                <c:pt idx="24">
                  <c:v>7.0089271924134416E-2</c:v>
                </c:pt>
                <c:pt idx="25">
                  <c:v>6.6316876847391432E-2</c:v>
                </c:pt>
                <c:pt idx="26">
                  <c:v>6.7835633773111817E-2</c:v>
                </c:pt>
                <c:pt idx="27">
                  <c:v>2.6955960815184105E-2</c:v>
                </c:pt>
                <c:pt idx="28">
                  <c:v>2.8190955973641463E-2</c:v>
                </c:pt>
                <c:pt idx="29">
                  <c:v>0.60000000000000042</c:v>
                </c:pt>
                <c:pt idx="30">
                  <c:v>7.1914978992588391E-2</c:v>
                </c:pt>
                <c:pt idx="31">
                  <c:v>7.3912818120561899E-2</c:v>
                </c:pt>
                <c:pt idx="32">
                  <c:v>7.0089271924134416E-2</c:v>
                </c:pt>
                <c:pt idx="33">
                  <c:v>7.1914978992588391E-2</c:v>
                </c:pt>
                <c:pt idx="34">
                  <c:v>3.0529687603196576E-2</c:v>
                </c:pt>
                <c:pt idx="35">
                  <c:v>9.5011876484560973E-3</c:v>
                </c:pt>
                <c:pt idx="36">
                  <c:v>3.125E-2</c:v>
                </c:pt>
                <c:pt idx="37">
                  <c:v>0.5892857142857143</c:v>
                </c:pt>
                <c:pt idx="38">
                  <c:v>8.4927924480163411E-2</c:v>
                </c:pt>
                <c:pt idx="39">
                  <c:v>8.9938239835306188E-2</c:v>
                </c:pt>
                <c:pt idx="40">
                  <c:v>8.4927924480163411E-2</c:v>
                </c:pt>
                <c:pt idx="41">
                  <c:v>8.4927924480163411E-2</c:v>
                </c:pt>
                <c:pt idx="42">
                  <c:v>3.4981343283582128E-2</c:v>
                </c:pt>
                <c:pt idx="43">
                  <c:v>2.694837694837689E-2</c:v>
                </c:pt>
                <c:pt idx="44">
                  <c:v>3.1034731229283765E-2</c:v>
                </c:pt>
                <c:pt idx="45">
                  <c:v>7.369676456478863E-2</c:v>
                </c:pt>
                <c:pt idx="46">
                  <c:v>0.65000000000000058</c:v>
                </c:pt>
                <c:pt idx="47">
                  <c:v>2.3324218622335031E-2</c:v>
                </c:pt>
                <c:pt idx="48">
                  <c:v>3.0053778720241418E-2</c:v>
                </c:pt>
                <c:pt idx="49">
                  <c:v>2.6552660152008634E-2</c:v>
                </c:pt>
                <c:pt idx="50">
                  <c:v>2.3324218622335031E-2</c:v>
                </c:pt>
                <c:pt idx="51">
                  <c:v>6.9720994239645437E-2</c:v>
                </c:pt>
                <c:pt idx="52">
                  <c:v>7.2436280962067778E-2</c:v>
                </c:pt>
                <c:pt idx="53">
                  <c:v>6.8323829888334464E-2</c:v>
                </c:pt>
                <c:pt idx="54">
                  <c:v>8.1966279334700423E-2</c:v>
                </c:pt>
                <c:pt idx="55">
                  <c:v>8.1455726154169794E-2</c:v>
                </c:pt>
                <c:pt idx="56">
                  <c:v>0.65000000000000058</c:v>
                </c:pt>
                <c:pt idx="57">
                  <c:v>1.6303326442398021E-2</c:v>
                </c:pt>
                <c:pt idx="58">
                  <c:v>1.8363702957604644E-2</c:v>
                </c:pt>
                <c:pt idx="59">
                  <c:v>1.5212049508554759E-2</c:v>
                </c:pt>
                <c:pt idx="60">
                  <c:v>1.6303326442398021E-2</c:v>
                </c:pt>
                <c:pt idx="61">
                  <c:v>8.0843958712811193E-2</c:v>
                </c:pt>
                <c:pt idx="62">
                  <c:v>7.0437648895095795E-2</c:v>
                </c:pt>
                <c:pt idx="63">
                  <c:v>6.6639807429469067E-2</c:v>
                </c:pt>
                <c:pt idx="64">
                  <c:v>9.0596440596440855E-2</c:v>
                </c:pt>
                <c:pt idx="65">
                  <c:v>9.7087378640777228E-3</c:v>
                </c:pt>
                <c:pt idx="66">
                  <c:v>2.7944003845229517E-2</c:v>
                </c:pt>
                <c:pt idx="67">
                  <c:v>0.55454545454545501</c:v>
                </c:pt>
                <c:pt idx="68">
                  <c:v>8.3618472141331765E-2</c:v>
                </c:pt>
                <c:pt idx="69">
                  <c:v>8.4889300267041168E-2</c:v>
                </c:pt>
                <c:pt idx="70">
                  <c:v>8.096028064539984E-2</c:v>
                </c:pt>
                <c:pt idx="71">
                  <c:v>8.3618472141331765E-2</c:v>
                </c:pt>
                <c:pt idx="72">
                  <c:v>2.3251366120218556E-2</c:v>
                </c:pt>
                <c:pt idx="73">
                  <c:v>6.1734155145740724E-2</c:v>
                </c:pt>
                <c:pt idx="74">
                  <c:v>6.9084152481419303E-2</c:v>
                </c:pt>
                <c:pt idx="75">
                  <c:v>1.8846644914172209E-2</c:v>
                </c:pt>
                <c:pt idx="76">
                  <c:v>8.8529528437546579E-2</c:v>
                </c:pt>
                <c:pt idx="77">
                  <c:v>8.5278514588859378E-2</c:v>
                </c:pt>
                <c:pt idx="78">
                  <c:v>2.5265614523698982E-2</c:v>
                </c:pt>
                <c:pt idx="79">
                  <c:v>0.53023705853894532</c:v>
                </c:pt>
                <c:pt idx="80">
                  <c:v>8.2706130527631663E-2</c:v>
                </c:pt>
                <c:pt idx="81">
                  <c:v>8.4083469721767556E-2</c:v>
                </c:pt>
                <c:pt idx="82">
                  <c:v>8.003791982665226E-2</c:v>
                </c:pt>
                <c:pt idx="83">
                  <c:v>8.2706130527631663E-2</c:v>
                </c:pt>
                <c:pt idx="84">
                  <c:v>2.0565958342099677E-2</c:v>
                </c:pt>
                <c:pt idx="85">
                  <c:v>6.0569097820545162E-2</c:v>
                </c:pt>
                <c:pt idx="86">
                  <c:v>6.809780794831273E-2</c:v>
                </c:pt>
                <c:pt idx="87">
                  <c:v>2.3739495798319372E-2</c:v>
                </c:pt>
                <c:pt idx="88">
                  <c:v>8.7771268805751493E-2</c:v>
                </c:pt>
                <c:pt idx="89">
                  <c:v>8.447423895550471E-2</c:v>
                </c:pt>
                <c:pt idx="90">
                  <c:v>1.7194463992493577E-2</c:v>
                </c:pt>
                <c:pt idx="91">
                  <c:v>3.5638297872340498E-2</c:v>
                </c:pt>
                <c:pt idx="92">
                  <c:v>0.58881315156375258</c:v>
                </c:pt>
                <c:pt idx="93">
                  <c:v>9.6962879640044963E-2</c:v>
                </c:pt>
                <c:pt idx="94">
                  <c:v>0.10158730158730156</c:v>
                </c:pt>
                <c:pt idx="95">
                  <c:v>9.6962879640044963E-2</c:v>
                </c:pt>
                <c:pt idx="96">
                  <c:v>9.6962879640044963E-2</c:v>
                </c:pt>
                <c:pt idx="97">
                  <c:v>3.1690140845070408E-2</c:v>
                </c:pt>
                <c:pt idx="98">
                  <c:v>2.8039504355293791E-2</c:v>
                </c:pt>
                <c:pt idx="99">
                  <c:v>3.1709456621117474E-2</c:v>
                </c:pt>
                <c:pt idx="100">
                  <c:v>2.6967854554061421E-2</c:v>
                </c:pt>
                <c:pt idx="101">
                  <c:v>8.9727539982839555E-2</c:v>
                </c:pt>
                <c:pt idx="102">
                  <c:v>0.10205278178067878</c:v>
                </c:pt>
                <c:pt idx="103">
                  <c:v>1.376347908519966E-2</c:v>
                </c:pt>
                <c:pt idx="104">
                  <c:v>1.0695493022191737E-2</c:v>
                </c:pt>
                <c:pt idx="105">
                  <c:v>2.4642962308598377E-2</c:v>
                </c:pt>
                <c:pt idx="106">
                  <c:v>0.51623376623376616</c:v>
                </c:pt>
                <c:pt idx="107">
                  <c:v>8.0583426235600164E-2</c:v>
                </c:pt>
                <c:pt idx="108">
                  <c:v>8.2068748576325234E-2</c:v>
                </c:pt>
                <c:pt idx="109">
                  <c:v>7.8132911051503384E-2</c:v>
                </c:pt>
                <c:pt idx="110">
                  <c:v>8.0583426235600164E-2</c:v>
                </c:pt>
                <c:pt idx="111">
                  <c:v>2.0084059845258507E-2</c:v>
                </c:pt>
                <c:pt idx="112">
                  <c:v>6.2376312031864563E-2</c:v>
                </c:pt>
                <c:pt idx="113">
                  <c:v>6.6871001483859938E-2</c:v>
                </c:pt>
                <c:pt idx="114">
                  <c:v>2.3099708214211982E-2</c:v>
                </c:pt>
                <c:pt idx="115">
                  <c:v>8.548517759044072E-2</c:v>
                </c:pt>
                <c:pt idx="116">
                  <c:v>8.2440939771547178E-2</c:v>
                </c:pt>
                <c:pt idx="117">
                  <c:v>4.2955661265641376E-2</c:v>
                </c:pt>
                <c:pt idx="118">
                  <c:v>2.9518758530268363E-2</c:v>
                </c:pt>
                <c:pt idx="119">
                  <c:v>1.0435066663440348E-2</c:v>
                </c:pt>
                <c:pt idx="120">
                  <c:v>2.7944003845229517E-2</c:v>
                </c:pt>
                <c:pt idx="121">
                  <c:v>0.60000000000000042</c:v>
                </c:pt>
                <c:pt idx="122">
                  <c:v>7.171144494198084E-2</c:v>
                </c:pt>
                <c:pt idx="123">
                  <c:v>7.5823896015714098E-2</c:v>
                </c:pt>
                <c:pt idx="124">
                  <c:v>7.171144494198084E-2</c:v>
                </c:pt>
                <c:pt idx="125">
                  <c:v>7.171144494198084E-2</c:v>
                </c:pt>
                <c:pt idx="126">
                  <c:v>3.0255870624723125E-2</c:v>
                </c:pt>
                <c:pt idx="127">
                  <c:v>2.3324218622335031E-2</c:v>
                </c:pt>
                <c:pt idx="128">
                  <c:v>2.6826352559251608E-2</c:v>
                </c:pt>
                <c:pt idx="129">
                  <c:v>4.3413882966121801E-2</c:v>
                </c:pt>
                <c:pt idx="130">
                  <c:v>6.1482148214821508E-2</c:v>
                </c:pt>
                <c:pt idx="131">
                  <c:v>7.6197729663076197E-2</c:v>
                </c:pt>
                <c:pt idx="132">
                  <c:v>3.3719304133803252E-2</c:v>
                </c:pt>
                <c:pt idx="133">
                  <c:v>3.1324839544017657E-2</c:v>
                </c:pt>
                <c:pt idx="134">
                  <c:v>3.9134808853118715E-2</c:v>
                </c:pt>
                <c:pt idx="135">
                  <c:v>3.0579748193637516E-2</c:v>
                </c:pt>
                <c:pt idx="136">
                  <c:v>5.012969021723112E-2</c:v>
                </c:pt>
                <c:pt idx="137">
                  <c:v>0.61014150943396261</c:v>
                </c:pt>
                <c:pt idx="138">
                  <c:v>0.1042389241541784</c:v>
                </c:pt>
                <c:pt idx="139">
                  <c:v>0.1042389241541784</c:v>
                </c:pt>
                <c:pt idx="140">
                  <c:v>0.1042389241541784</c:v>
                </c:pt>
                <c:pt idx="141">
                  <c:v>0.1042389241541784</c:v>
                </c:pt>
                <c:pt idx="142">
                  <c:v>3.0039987609473195E-2</c:v>
                </c:pt>
                <c:pt idx="143">
                  <c:v>4.6069789466015906E-2</c:v>
                </c:pt>
                <c:pt idx="144">
                  <c:v>5.0231260553556978E-2</c:v>
                </c:pt>
                <c:pt idx="145">
                  <c:v>4.7455648926237173E-2</c:v>
                </c:pt>
                <c:pt idx="146">
                  <c:v>0.10699177438307879</c:v>
                </c:pt>
                <c:pt idx="147">
                  <c:v>0.12012916394786599</c:v>
                </c:pt>
                <c:pt idx="148">
                  <c:v>4.5977011494252915E-2</c:v>
                </c:pt>
                <c:pt idx="149">
                  <c:v>4.3777777777777797E-2</c:v>
                </c:pt>
                <c:pt idx="150">
                  <c:v>4.6535653957529031E-2</c:v>
                </c:pt>
                <c:pt idx="151">
                  <c:v>4.2591229361657316E-2</c:v>
                </c:pt>
                <c:pt idx="152">
                  <c:v>6.7118499183343325E-2</c:v>
                </c:pt>
                <c:pt idx="153">
                  <c:v>2.0925684485006542E-2</c:v>
                </c:pt>
                <c:pt idx="154">
                  <c:v>0.60000000000000042</c:v>
                </c:pt>
                <c:pt idx="155">
                  <c:v>7.2965200931857904E-2</c:v>
                </c:pt>
                <c:pt idx="156">
                  <c:v>7.7172717271727184E-2</c:v>
                </c:pt>
                <c:pt idx="157">
                  <c:v>7.2965200931857904E-2</c:v>
                </c:pt>
                <c:pt idx="158">
                  <c:v>7.2965200931857904E-2</c:v>
                </c:pt>
                <c:pt idx="159">
                  <c:v>2.358812395457344E-2</c:v>
                </c:pt>
                <c:pt idx="160">
                  <c:v>1.6722408026755856E-2</c:v>
                </c:pt>
                <c:pt idx="161">
                  <c:v>1.328903654485048E-2</c:v>
                </c:pt>
                <c:pt idx="162">
                  <c:v>3.1034731229283765E-2</c:v>
                </c:pt>
                <c:pt idx="163">
                  <c:v>5.8219508082195046E-2</c:v>
                </c:pt>
                <c:pt idx="164">
                  <c:v>6.9212754458656156E-2</c:v>
                </c:pt>
                <c:pt idx="165">
                  <c:v>2.0001096551346038E-2</c:v>
                </c:pt>
                <c:pt idx="166">
                  <c:v>1.7194463992493577E-2</c:v>
                </c:pt>
                <c:pt idx="167">
                  <c:v>2.4512500764105438E-2</c:v>
                </c:pt>
                <c:pt idx="168">
                  <c:v>1.6790272604226171E-2</c:v>
                </c:pt>
                <c:pt idx="169">
                  <c:v>2.0001096551346038E-2</c:v>
                </c:pt>
                <c:pt idx="170">
                  <c:v>5.0231260553556978E-2</c:v>
                </c:pt>
                <c:pt idx="171">
                  <c:v>1.7260123445244583E-2</c:v>
                </c:pt>
                <c:pt idx="172">
                  <c:v>0.65000000000000058</c:v>
                </c:pt>
                <c:pt idx="173">
                  <c:v>7.6053876697020906E-2</c:v>
                </c:pt>
                <c:pt idx="174">
                  <c:v>7.7788562899875791E-2</c:v>
                </c:pt>
                <c:pt idx="175">
                  <c:v>7.3912818120561899E-2</c:v>
                </c:pt>
                <c:pt idx="176">
                  <c:v>7.6053876697020906E-2</c:v>
                </c:pt>
                <c:pt idx="177">
                  <c:v>2.6955960815184105E-2</c:v>
                </c:pt>
                <c:pt idx="178">
                  <c:v>3.2061460863067492E-2</c:v>
                </c:pt>
                <c:pt idx="179">
                  <c:v>3.144102840704785E-2</c:v>
                </c:pt>
                <c:pt idx="180">
                  <c:v>3.518518518518518E-2</c:v>
                </c:pt>
                <c:pt idx="181">
                  <c:v>7.2436280962067778E-2</c:v>
                </c:pt>
                <c:pt idx="182">
                  <c:v>7.0437648895095795E-2</c:v>
                </c:pt>
                <c:pt idx="183">
                  <c:v>6.9261487866139074E-2</c:v>
                </c:pt>
                <c:pt idx="184">
                  <c:v>6.8276752487278825E-2</c:v>
                </c:pt>
                <c:pt idx="185">
                  <c:v>3.1709456621117474E-2</c:v>
                </c:pt>
                <c:pt idx="186">
                  <c:v>6.7043544690603529E-2</c:v>
                </c:pt>
                <c:pt idx="187">
                  <c:v>2.3324218622335031E-2</c:v>
                </c:pt>
                <c:pt idx="188">
                  <c:v>5.445800961894192E-2</c:v>
                </c:pt>
                <c:pt idx="189">
                  <c:v>3.2573289902280162E-3</c:v>
                </c:pt>
                <c:pt idx="190">
                  <c:v>2.0852952255391244E-2</c:v>
                </c:pt>
                <c:pt idx="191">
                  <c:v>0.60000000000000042</c:v>
                </c:pt>
                <c:pt idx="192">
                  <c:v>7.1914978992588391E-2</c:v>
                </c:pt>
                <c:pt idx="193">
                  <c:v>7.3912818120561899E-2</c:v>
                </c:pt>
                <c:pt idx="194">
                  <c:v>7.0089271924134416E-2</c:v>
                </c:pt>
                <c:pt idx="195">
                  <c:v>7.1914978992588391E-2</c:v>
                </c:pt>
                <c:pt idx="196">
                  <c:v>2.3430203514259042E-2</c:v>
                </c:pt>
                <c:pt idx="197">
                  <c:v>2.9308202154101071E-2</c:v>
                </c:pt>
                <c:pt idx="198">
                  <c:v>2.6227592441514382E-2</c:v>
                </c:pt>
                <c:pt idx="199">
                  <c:v>2.2924648786717686E-2</c:v>
                </c:pt>
                <c:pt idx="200">
                  <c:v>6.8323829888334464E-2</c:v>
                </c:pt>
                <c:pt idx="201">
                  <c:v>6.6639807429469067E-2</c:v>
                </c:pt>
                <c:pt idx="202">
                  <c:v>6.3164544257688193E-2</c:v>
                </c:pt>
                <c:pt idx="203">
                  <c:v>6.205357142857143E-2</c:v>
                </c:pt>
                <c:pt idx="204">
                  <c:v>2.4420701249969541E-2</c:v>
                </c:pt>
                <c:pt idx="205">
                  <c:v>6.0949825404145945E-2</c:v>
                </c:pt>
                <c:pt idx="206">
                  <c:v>2.6826352559251608E-2</c:v>
                </c:pt>
                <c:pt idx="207">
                  <c:v>4.1972095713149762E-2</c:v>
                </c:pt>
                <c:pt idx="208">
                  <c:v>6.5573770491803574E-3</c:v>
                </c:pt>
                <c:pt idx="209">
                  <c:v>2.1479713603818645E-2</c:v>
                </c:pt>
                <c:pt idx="210">
                  <c:v>2.0852952255391244E-2</c:v>
                </c:pt>
                <c:pt idx="211">
                  <c:v>0.60000000000000042</c:v>
                </c:pt>
                <c:pt idx="212">
                  <c:v>7.1914978992588391E-2</c:v>
                </c:pt>
                <c:pt idx="213">
                  <c:v>7.3912818120561899E-2</c:v>
                </c:pt>
                <c:pt idx="214">
                  <c:v>7.0089271924134416E-2</c:v>
                </c:pt>
                <c:pt idx="215">
                  <c:v>7.1914978992588391E-2</c:v>
                </c:pt>
                <c:pt idx="216">
                  <c:v>2.3430203514259042E-2</c:v>
                </c:pt>
                <c:pt idx="217">
                  <c:v>3.7173288487141735E-2</c:v>
                </c:pt>
                <c:pt idx="218">
                  <c:v>3.90688533477907E-2</c:v>
                </c:pt>
                <c:pt idx="219">
                  <c:v>3.1034731229283765E-2</c:v>
                </c:pt>
                <c:pt idx="220">
                  <c:v>6.8323829888334464E-2</c:v>
                </c:pt>
                <c:pt idx="221">
                  <c:v>6.6639807429469067E-2</c:v>
                </c:pt>
                <c:pt idx="222">
                  <c:v>6.3164544257688193E-2</c:v>
                </c:pt>
                <c:pt idx="223">
                  <c:v>6.205357142857143E-2</c:v>
                </c:pt>
                <c:pt idx="224">
                  <c:v>2.8039504355293791E-2</c:v>
                </c:pt>
                <c:pt idx="225">
                  <c:v>5.5316752141819706E-2</c:v>
                </c:pt>
                <c:pt idx="226">
                  <c:v>1.9868624671291149E-2</c:v>
                </c:pt>
                <c:pt idx="227">
                  <c:v>5.0231260553556978E-2</c:v>
                </c:pt>
                <c:pt idx="228">
                  <c:v>0</c:v>
                </c:pt>
                <c:pt idx="229">
                  <c:v>9.3240093240093535E-3</c:v>
                </c:pt>
                <c:pt idx="230">
                  <c:v>3.1476997578692531E-2</c:v>
                </c:pt>
                <c:pt idx="231">
                  <c:v>1.7260123445244583E-2</c:v>
                </c:pt>
                <c:pt idx="232">
                  <c:v>0.60000000000000042</c:v>
                </c:pt>
                <c:pt idx="233">
                  <c:v>6.7835633773111817E-2</c:v>
                </c:pt>
                <c:pt idx="234">
                  <c:v>7.0089271924134416E-2</c:v>
                </c:pt>
                <c:pt idx="235">
                  <c:v>6.6316876847391432E-2</c:v>
                </c:pt>
                <c:pt idx="236">
                  <c:v>6.7835633773111817E-2</c:v>
                </c:pt>
                <c:pt idx="237">
                  <c:v>1.9951456310679586E-2</c:v>
                </c:pt>
                <c:pt idx="238">
                  <c:v>3.4525635662157772E-2</c:v>
                </c:pt>
                <c:pt idx="239">
                  <c:v>3.8924544960608459E-2</c:v>
                </c:pt>
                <c:pt idx="240">
                  <c:v>1.8962118011547638E-2</c:v>
                </c:pt>
                <c:pt idx="241">
                  <c:v>7.2436280962067778E-2</c:v>
                </c:pt>
                <c:pt idx="242">
                  <c:v>7.0437648895095795E-2</c:v>
                </c:pt>
                <c:pt idx="243">
                  <c:v>6.2934104812277403E-2</c:v>
                </c:pt>
                <c:pt idx="244">
                  <c:v>6.1825017088174922E-2</c:v>
                </c:pt>
                <c:pt idx="245">
                  <c:v>2.0851985384857358E-2</c:v>
                </c:pt>
                <c:pt idx="246">
                  <c:v>6.0729291716686687E-2</c:v>
                </c:pt>
                <c:pt idx="247">
                  <c:v>2.3324218622335031E-2</c:v>
                </c:pt>
                <c:pt idx="248">
                  <c:v>3.7936724298730184E-2</c:v>
                </c:pt>
                <c:pt idx="249">
                  <c:v>9.9009900990099271E-3</c:v>
                </c:pt>
                <c:pt idx="250">
                  <c:v>3.1489231112599138E-2</c:v>
                </c:pt>
                <c:pt idx="251">
                  <c:v>3.3911155050987574E-2</c:v>
                </c:pt>
                <c:pt idx="252">
                  <c:v>3.3911155050987574E-2</c:v>
                </c:pt>
                <c:pt idx="253">
                  <c:v>2.0852952255391244E-2</c:v>
                </c:pt>
                <c:pt idx="254">
                  <c:v>0.60000000000000042</c:v>
                </c:pt>
                <c:pt idx="255">
                  <c:v>7.1914978992588391E-2</c:v>
                </c:pt>
                <c:pt idx="256">
                  <c:v>7.3912818120561899E-2</c:v>
                </c:pt>
                <c:pt idx="257">
                  <c:v>7.0089271924134416E-2</c:v>
                </c:pt>
                <c:pt idx="258">
                  <c:v>7.1914978992588391E-2</c:v>
                </c:pt>
                <c:pt idx="259">
                  <c:v>2.3430203514259042E-2</c:v>
                </c:pt>
                <c:pt idx="260">
                  <c:v>2.9129580395330004E-2</c:v>
                </c:pt>
                <c:pt idx="261">
                  <c:v>2.3608508762261608E-2</c:v>
                </c:pt>
                <c:pt idx="262">
                  <c:v>2.2924648786717686E-2</c:v>
                </c:pt>
                <c:pt idx="263">
                  <c:v>6.8323829888334464E-2</c:v>
                </c:pt>
                <c:pt idx="264">
                  <c:v>6.6639807429469067E-2</c:v>
                </c:pt>
                <c:pt idx="265">
                  <c:v>7.1293113309211731E-2</c:v>
                </c:pt>
                <c:pt idx="266">
                  <c:v>7.0369433198380571E-2</c:v>
                </c:pt>
                <c:pt idx="267">
                  <c:v>2.4420701249969541E-2</c:v>
                </c:pt>
                <c:pt idx="268">
                  <c:v>7.4977316075032899E-2</c:v>
                </c:pt>
                <c:pt idx="269">
                  <c:v>2.6826352559251608E-2</c:v>
                </c:pt>
                <c:pt idx="270">
                  <c:v>4.1972095713149762E-2</c:v>
                </c:pt>
                <c:pt idx="271">
                  <c:v>6.5573770491803574E-3</c:v>
                </c:pt>
                <c:pt idx="272">
                  <c:v>2.8815492918556524E-2</c:v>
                </c:pt>
                <c:pt idx="273">
                  <c:v>2.1211380125540098E-2</c:v>
                </c:pt>
                <c:pt idx="274">
                  <c:v>3.8973667200629551E-2</c:v>
                </c:pt>
                <c:pt idx="275">
                  <c:v>4.1454399311687706E-2</c:v>
                </c:pt>
                <c:pt idx="276">
                  <c:v>3.3543235790426756E-2</c:v>
                </c:pt>
                <c:pt idx="277">
                  <c:v>0.56955980066445222</c:v>
                </c:pt>
                <c:pt idx="278">
                  <c:v>9.9018525143488245E-2</c:v>
                </c:pt>
                <c:pt idx="279">
                  <c:v>0.10397942057628663</c:v>
                </c:pt>
                <c:pt idx="280">
                  <c:v>9.9018525143488245E-2</c:v>
                </c:pt>
                <c:pt idx="281">
                  <c:v>9.9018525143488245E-2</c:v>
                </c:pt>
                <c:pt idx="282">
                  <c:v>2.9630840039761939E-2</c:v>
                </c:pt>
                <c:pt idx="283">
                  <c:v>2.5824915824915834E-2</c:v>
                </c:pt>
                <c:pt idx="284">
                  <c:v>2.970827679782902E-2</c:v>
                </c:pt>
                <c:pt idx="285">
                  <c:v>2.3188986901897881E-2</c:v>
                </c:pt>
                <c:pt idx="286">
                  <c:v>9.1441020852785521E-2</c:v>
                </c:pt>
                <c:pt idx="287">
                  <c:v>0.10456407530177</c:v>
                </c:pt>
                <c:pt idx="288">
                  <c:v>1.8228268082282683E-2</c:v>
                </c:pt>
                <c:pt idx="289">
                  <c:v>1.5115780445969128E-2</c:v>
                </c:pt>
                <c:pt idx="290">
                  <c:v>1.4618593085746312E-2</c:v>
                </c:pt>
                <c:pt idx="291">
                  <c:v>1.4726231821141677E-2</c:v>
                </c:pt>
                <c:pt idx="292">
                  <c:v>3.7514686571290312E-2</c:v>
                </c:pt>
                <c:pt idx="293">
                  <c:v>4.6899414810502839E-2</c:v>
                </c:pt>
                <c:pt idx="294">
                  <c:v>2.5824915824915834E-2</c:v>
                </c:pt>
                <c:pt idx="295">
                  <c:v>2.970827679782902E-2</c:v>
                </c:pt>
                <c:pt idx="296">
                  <c:v>2.199866310160431E-2</c:v>
                </c:pt>
                <c:pt idx="297">
                  <c:v>2.5824915824915834E-2</c:v>
                </c:pt>
                <c:pt idx="298">
                  <c:v>1.8228268082282683E-2</c:v>
                </c:pt>
                <c:pt idx="299">
                  <c:v>2.199866310160431E-2</c:v>
                </c:pt>
                <c:pt idx="300">
                  <c:v>2.0762471655328837E-2</c:v>
                </c:pt>
                <c:pt idx="301">
                  <c:v>0.55454545454545501</c:v>
                </c:pt>
                <c:pt idx="302">
                  <c:v>7.5648286140089394E-2</c:v>
                </c:pt>
                <c:pt idx="303">
                  <c:v>7.7420198848770314E-2</c:v>
                </c:pt>
                <c:pt idx="304">
                  <c:v>7.3570686070686064E-2</c:v>
                </c:pt>
                <c:pt idx="305">
                  <c:v>7.5648286140089394E-2</c:v>
                </c:pt>
                <c:pt idx="306">
                  <c:v>1.6458649122241258E-2</c:v>
                </c:pt>
                <c:pt idx="307">
                  <c:v>1.1847744980651382E-2</c:v>
                </c:pt>
                <c:pt idx="308">
                  <c:v>2.3613850536927401E-2</c:v>
                </c:pt>
                <c:pt idx="309">
                  <c:v>1.8882858435097259E-2</c:v>
                </c:pt>
                <c:pt idx="310">
                  <c:v>8.0401398073386726E-2</c:v>
                </c:pt>
                <c:pt idx="311">
                  <c:v>7.7788562899875791E-2</c:v>
                </c:pt>
                <c:pt idx="312">
                  <c:v>8.6084094704784227E-3</c:v>
                </c:pt>
                <c:pt idx="313">
                  <c:v>5.8953669963560697E-3</c:v>
                </c:pt>
                <c:pt idx="314">
                  <c:v>1.3793759512937615E-2</c:v>
                </c:pt>
                <c:pt idx="315">
                  <c:v>8.7083640506668836E-3</c:v>
                </c:pt>
                <c:pt idx="316">
                  <c:v>2.6730113323797992E-2</c:v>
                </c:pt>
                <c:pt idx="317">
                  <c:v>3.7929196912086682E-2</c:v>
                </c:pt>
                <c:pt idx="318">
                  <c:v>1.3218068468623945E-2</c:v>
                </c:pt>
                <c:pt idx="319">
                  <c:v>2.3613850536927401E-2</c:v>
                </c:pt>
                <c:pt idx="320">
                  <c:v>1.4505896773338633E-2</c:v>
                </c:pt>
                <c:pt idx="321">
                  <c:v>1.7506372769530661E-2</c:v>
                </c:pt>
                <c:pt idx="322">
                  <c:v>1.1510862654104401E-2</c:v>
                </c:pt>
                <c:pt idx="323">
                  <c:v>1.1540108360917649E-2</c:v>
                </c:pt>
                <c:pt idx="324">
                  <c:v>1.0830324909747283E-2</c:v>
                </c:pt>
                <c:pt idx="325">
                  <c:v>2.4380381523238626E-2</c:v>
                </c:pt>
                <c:pt idx="326">
                  <c:v>0.55454545454545501</c:v>
                </c:pt>
                <c:pt idx="327">
                  <c:v>7.153932650766405E-2</c:v>
                </c:pt>
                <c:pt idx="328">
                  <c:v>7.3570686070686064E-2</c:v>
                </c:pt>
                <c:pt idx="329">
                  <c:v>6.9772844605059392E-2</c:v>
                </c:pt>
                <c:pt idx="330">
                  <c:v>7.153932650766405E-2</c:v>
                </c:pt>
                <c:pt idx="331">
                  <c:v>1.3093394563998495E-2</c:v>
                </c:pt>
                <c:pt idx="332">
                  <c:v>1.4894824124989051E-2</c:v>
                </c:pt>
                <c:pt idx="333">
                  <c:v>2.6722120472120487E-2</c:v>
                </c:pt>
                <c:pt idx="334">
                  <c:v>2.2815312749230966E-2</c:v>
                </c:pt>
                <c:pt idx="335">
                  <c:v>7.6197729663076197E-2</c:v>
                </c:pt>
                <c:pt idx="336">
                  <c:v>7.3912818120561899E-2</c:v>
                </c:pt>
                <c:pt idx="337">
                  <c:v>1.1540108360917649E-2</c:v>
                </c:pt>
                <c:pt idx="338">
                  <c:v>8.8889858614068507E-3</c:v>
                </c:pt>
                <c:pt idx="339">
                  <c:v>1.7289272030651337E-2</c:v>
                </c:pt>
                <c:pt idx="340">
                  <c:v>1.1674840318856692E-2</c:v>
                </c:pt>
                <c:pt idx="341">
                  <c:v>3.0255870624723125E-2</c:v>
                </c:pt>
                <c:pt idx="342">
                  <c:v>3.3984676520197821E-2</c:v>
                </c:pt>
                <c:pt idx="343">
                  <c:v>1.6628664495114027E-2</c:v>
                </c:pt>
                <c:pt idx="344">
                  <c:v>2.6722120472120487E-2</c:v>
                </c:pt>
                <c:pt idx="345">
                  <c:v>1.7506372769530661E-2</c:v>
                </c:pt>
                <c:pt idx="346">
                  <c:v>2.0542148483325019E-2</c:v>
                </c:pt>
                <c:pt idx="347">
                  <c:v>1.4459532411444697E-2</c:v>
                </c:pt>
                <c:pt idx="348">
                  <c:v>1.4505896773338633E-2</c:v>
                </c:pt>
                <c:pt idx="349">
                  <c:v>1.4519199212339963E-2</c:v>
                </c:pt>
                <c:pt idx="350">
                  <c:v>2.8490028490028019E-3</c:v>
                </c:pt>
                <c:pt idx="351">
                  <c:v>2.4380381523238626E-2</c:v>
                </c:pt>
                <c:pt idx="352">
                  <c:v>0.55454545454545501</c:v>
                </c:pt>
                <c:pt idx="353">
                  <c:v>7.153932650766405E-2</c:v>
                </c:pt>
                <c:pt idx="354">
                  <c:v>7.3570686070686064E-2</c:v>
                </c:pt>
                <c:pt idx="355">
                  <c:v>6.9772844605059392E-2</c:v>
                </c:pt>
                <c:pt idx="356">
                  <c:v>7.153932650766405E-2</c:v>
                </c:pt>
                <c:pt idx="357">
                  <c:v>1.3093394563998495E-2</c:v>
                </c:pt>
                <c:pt idx="358">
                  <c:v>1.4894824124989051E-2</c:v>
                </c:pt>
                <c:pt idx="359">
                  <c:v>2.6722120472120487E-2</c:v>
                </c:pt>
                <c:pt idx="360">
                  <c:v>2.2815312749230966E-2</c:v>
                </c:pt>
                <c:pt idx="361">
                  <c:v>7.6197729663076197E-2</c:v>
                </c:pt>
                <c:pt idx="362">
                  <c:v>7.3912818120561899E-2</c:v>
                </c:pt>
                <c:pt idx="363">
                  <c:v>1.1540108360917649E-2</c:v>
                </c:pt>
                <c:pt idx="364">
                  <c:v>8.8889858614068507E-3</c:v>
                </c:pt>
                <c:pt idx="365">
                  <c:v>1.7289272030651337E-2</c:v>
                </c:pt>
                <c:pt idx="366">
                  <c:v>1.1674840318856692E-2</c:v>
                </c:pt>
                <c:pt idx="367">
                  <c:v>3.0255870624723125E-2</c:v>
                </c:pt>
                <c:pt idx="368">
                  <c:v>3.3984676520197821E-2</c:v>
                </c:pt>
                <c:pt idx="369">
                  <c:v>1.6628664495114027E-2</c:v>
                </c:pt>
                <c:pt idx="370">
                  <c:v>2.6722120472120487E-2</c:v>
                </c:pt>
                <c:pt idx="371">
                  <c:v>1.7506372769530661E-2</c:v>
                </c:pt>
                <c:pt idx="372">
                  <c:v>2.0542148483325019E-2</c:v>
                </c:pt>
                <c:pt idx="373">
                  <c:v>1.4459532411444697E-2</c:v>
                </c:pt>
                <c:pt idx="374">
                  <c:v>1.4505896773338633E-2</c:v>
                </c:pt>
                <c:pt idx="375">
                  <c:v>1.4519199212339963E-2</c:v>
                </c:pt>
                <c:pt idx="376">
                  <c:v>2.8490028490028019E-3</c:v>
                </c:pt>
                <c:pt idx="377">
                  <c:v>0</c:v>
                </c:pt>
                <c:pt idx="378">
                  <c:v>2.4380381523238626E-2</c:v>
                </c:pt>
                <c:pt idx="379">
                  <c:v>0.55454545454545501</c:v>
                </c:pt>
                <c:pt idx="380">
                  <c:v>7.153932650766405E-2</c:v>
                </c:pt>
                <c:pt idx="381">
                  <c:v>7.3570686070686064E-2</c:v>
                </c:pt>
                <c:pt idx="382">
                  <c:v>6.9772844605059392E-2</c:v>
                </c:pt>
                <c:pt idx="383">
                  <c:v>7.153932650766405E-2</c:v>
                </c:pt>
                <c:pt idx="384">
                  <c:v>1.3093394563998495E-2</c:v>
                </c:pt>
                <c:pt idx="385">
                  <c:v>1.4894824124989051E-2</c:v>
                </c:pt>
                <c:pt idx="386">
                  <c:v>2.6722120472120487E-2</c:v>
                </c:pt>
                <c:pt idx="387">
                  <c:v>2.2815312749230966E-2</c:v>
                </c:pt>
                <c:pt idx="388">
                  <c:v>7.6197729663076197E-2</c:v>
                </c:pt>
                <c:pt idx="389">
                  <c:v>7.3912818120561899E-2</c:v>
                </c:pt>
                <c:pt idx="390">
                  <c:v>1.1540108360917649E-2</c:v>
                </c:pt>
                <c:pt idx="391">
                  <c:v>8.8889858614068507E-3</c:v>
                </c:pt>
                <c:pt idx="392">
                  <c:v>1.7289272030651337E-2</c:v>
                </c:pt>
                <c:pt idx="393">
                  <c:v>1.1674840318856692E-2</c:v>
                </c:pt>
                <c:pt idx="394">
                  <c:v>3.0255870624723125E-2</c:v>
                </c:pt>
                <c:pt idx="395">
                  <c:v>3.3984676520197821E-2</c:v>
                </c:pt>
                <c:pt idx="396">
                  <c:v>1.6628664495114027E-2</c:v>
                </c:pt>
                <c:pt idx="397">
                  <c:v>2.6722120472120487E-2</c:v>
                </c:pt>
                <c:pt idx="398">
                  <c:v>1.7506372769530661E-2</c:v>
                </c:pt>
                <c:pt idx="399">
                  <c:v>2.0542148483325019E-2</c:v>
                </c:pt>
                <c:pt idx="400">
                  <c:v>1.4459532411444697E-2</c:v>
                </c:pt>
                <c:pt idx="401">
                  <c:v>1.4505896773338633E-2</c:v>
                </c:pt>
                <c:pt idx="402">
                  <c:v>1.4519199212339963E-2</c:v>
                </c:pt>
                <c:pt idx="403">
                  <c:v>2.8490028490028019E-3</c:v>
                </c:pt>
                <c:pt idx="404">
                  <c:v>0</c:v>
                </c:pt>
                <c:pt idx="405">
                  <c:v>0</c:v>
                </c:pt>
                <c:pt idx="406">
                  <c:v>3.7974333443965093E-2</c:v>
                </c:pt>
                <c:pt idx="407">
                  <c:v>0.62042875157629263</c:v>
                </c:pt>
                <c:pt idx="408">
                  <c:v>9.5588235294117641E-2</c:v>
                </c:pt>
                <c:pt idx="409">
                  <c:v>0.10057328015952142</c:v>
                </c:pt>
                <c:pt idx="410">
                  <c:v>9.5588235294117641E-2</c:v>
                </c:pt>
                <c:pt idx="411">
                  <c:v>9.5588235294117641E-2</c:v>
                </c:pt>
                <c:pt idx="412">
                  <c:v>4.1704086214638524E-2</c:v>
                </c:pt>
                <c:pt idx="413">
                  <c:v>5.0221534266806762E-2</c:v>
                </c:pt>
                <c:pt idx="414">
                  <c:v>5.4494060397881891E-2</c:v>
                </c:pt>
                <c:pt idx="415">
                  <c:v>4.7098991209958141E-2</c:v>
                </c:pt>
                <c:pt idx="416">
                  <c:v>0.10295815295815297</c:v>
                </c:pt>
                <c:pt idx="417">
                  <c:v>0.11153505861535061</c:v>
                </c:pt>
                <c:pt idx="418">
                  <c:v>3.756114605171209E-2</c:v>
                </c:pt>
                <c:pt idx="419">
                  <c:v>4.3382668382668396E-2</c:v>
                </c:pt>
                <c:pt idx="420">
                  <c:v>4.6069789466015906E-2</c:v>
                </c:pt>
                <c:pt idx="421">
                  <c:v>4.2217029059134437E-2</c:v>
                </c:pt>
                <c:pt idx="422">
                  <c:v>5.4006340971321509E-2</c:v>
                </c:pt>
                <c:pt idx="423">
                  <c:v>6.3647058823529445E-2</c:v>
                </c:pt>
                <c:pt idx="424">
                  <c:v>3.7793844189725589E-2</c:v>
                </c:pt>
                <c:pt idx="425">
                  <c:v>4.1872919987694712E-2</c:v>
                </c:pt>
                <c:pt idx="426">
                  <c:v>4.6014993095285124E-2</c:v>
                </c:pt>
                <c:pt idx="427">
                  <c:v>3.7793844189725589E-2</c:v>
                </c:pt>
                <c:pt idx="428">
                  <c:v>4.1872919987694712E-2</c:v>
                </c:pt>
                <c:pt idx="429">
                  <c:v>4.6014993095285124E-2</c:v>
                </c:pt>
                <c:pt idx="430">
                  <c:v>4.2379698698259395E-2</c:v>
                </c:pt>
                <c:pt idx="431">
                  <c:v>3.765597147950088E-2</c:v>
                </c:pt>
                <c:pt idx="432">
                  <c:v>4.1704086214638524E-2</c:v>
                </c:pt>
                <c:pt idx="433">
                  <c:v>4.1704086214638524E-2</c:v>
                </c:pt>
                <c:pt idx="434">
                  <c:v>4.1704086214638524E-2</c:v>
                </c:pt>
                <c:pt idx="435">
                  <c:v>7.727631060307448E-2</c:v>
                </c:pt>
                <c:pt idx="436">
                  <c:v>0.60000000000000042</c:v>
                </c:pt>
                <c:pt idx="437">
                  <c:v>1.300321556836216E-2</c:v>
                </c:pt>
                <c:pt idx="438">
                  <c:v>1.5258473877932223E-2</c:v>
                </c:pt>
                <c:pt idx="439">
                  <c:v>1.2135303860364318E-2</c:v>
                </c:pt>
                <c:pt idx="440">
                  <c:v>1.300321556836216E-2</c:v>
                </c:pt>
                <c:pt idx="441">
                  <c:v>7.6889930083511415E-2</c:v>
                </c:pt>
                <c:pt idx="442">
                  <c:v>6.6862733021269674E-2</c:v>
                </c:pt>
                <c:pt idx="443">
                  <c:v>7.0674865646961488E-2</c:v>
                </c:pt>
                <c:pt idx="444">
                  <c:v>8.5910460197410735E-2</c:v>
                </c:pt>
                <c:pt idx="445">
                  <c:v>1.9803044637481688E-2</c:v>
                </c:pt>
                <c:pt idx="446">
                  <c:v>9.0909090909090523E-3</c:v>
                </c:pt>
                <c:pt idx="447">
                  <c:v>8.1599210894743493E-2</c:v>
                </c:pt>
                <c:pt idx="448">
                  <c:v>8.0682255908277212E-2</c:v>
                </c:pt>
                <c:pt idx="449">
                  <c:v>9.7772976331695238E-2</c:v>
                </c:pt>
                <c:pt idx="450">
                  <c:v>7.8746756055363354E-2</c:v>
                </c:pt>
                <c:pt idx="451">
                  <c:v>7.2315947213225776E-2</c:v>
                </c:pt>
                <c:pt idx="452">
                  <c:v>0.11538461538461536</c:v>
                </c:pt>
                <c:pt idx="453">
                  <c:v>7.3659844054580925E-2</c:v>
                </c:pt>
                <c:pt idx="454">
                  <c:v>7.4539041038874598E-2</c:v>
                </c:pt>
                <c:pt idx="455">
                  <c:v>7.0674865646961488E-2</c:v>
                </c:pt>
                <c:pt idx="456">
                  <c:v>7.0674865646961488E-2</c:v>
                </c:pt>
                <c:pt idx="457">
                  <c:v>6.6862733021269674E-2</c:v>
                </c:pt>
                <c:pt idx="458">
                  <c:v>7.0674865646961488E-2</c:v>
                </c:pt>
                <c:pt idx="459">
                  <c:v>9.9976558837318333E-2</c:v>
                </c:pt>
                <c:pt idx="460">
                  <c:v>7.4162180209507114E-2</c:v>
                </c:pt>
                <c:pt idx="461">
                  <c:v>7.0324158514342525E-2</c:v>
                </c:pt>
                <c:pt idx="462">
                  <c:v>7.0324158514342525E-2</c:v>
                </c:pt>
                <c:pt idx="463">
                  <c:v>7.0324158514342525E-2</c:v>
                </c:pt>
                <c:pt idx="464">
                  <c:v>0.10678760894278129</c:v>
                </c:pt>
              </c:numCache>
            </c:numRef>
          </c:xVal>
          <c:yVal>
            <c:numRef>
              <c:f>'its ets'!$I$3:$I$467</c:f>
              <c:numCache>
                <c:formatCode>0.00000</c:formatCode>
                <c:ptCount val="465"/>
                <c:pt idx="0">
                  <c:v>0.45000000000000007</c:v>
                </c:pt>
                <c:pt idx="1">
                  <c:v>6.0992578849721847E-2</c:v>
                </c:pt>
                <c:pt idx="2">
                  <c:v>0.4</c:v>
                </c:pt>
                <c:pt idx="3">
                  <c:v>6.5300929532118246E-2</c:v>
                </c:pt>
                <c:pt idx="4">
                  <c:v>0.3545454545454545</c:v>
                </c:pt>
                <c:pt idx="5">
                  <c:v>3.1948881789137795E-3</c:v>
                </c:pt>
                <c:pt idx="6">
                  <c:v>6.0992578849721847E-2</c:v>
                </c:pt>
                <c:pt idx="7">
                  <c:v>0.4</c:v>
                </c:pt>
                <c:pt idx="8">
                  <c:v>0</c:v>
                </c:pt>
                <c:pt idx="9">
                  <c:v>2.9850746268657042E-3</c:v>
                </c:pt>
                <c:pt idx="10">
                  <c:v>6.0992578849721847E-2</c:v>
                </c:pt>
                <c:pt idx="11">
                  <c:v>0.4</c:v>
                </c:pt>
                <c:pt idx="12">
                  <c:v>0</c:v>
                </c:pt>
                <c:pt idx="13">
                  <c:v>3.1948881789137795E-3</c:v>
                </c:pt>
                <c:pt idx="14">
                  <c:v>0</c:v>
                </c:pt>
                <c:pt idx="15">
                  <c:v>1.0391742904058194E-2</c:v>
                </c:pt>
                <c:pt idx="16">
                  <c:v>0.32126436781609224</c:v>
                </c:pt>
                <c:pt idx="17">
                  <c:v>5.4771181089228058E-2</c:v>
                </c:pt>
                <c:pt idx="18">
                  <c:v>5.4771181089228058E-2</c:v>
                </c:pt>
                <c:pt idx="19">
                  <c:v>5.4771181089228058E-2</c:v>
                </c:pt>
                <c:pt idx="20">
                  <c:v>5.4771181089228058E-2</c:v>
                </c:pt>
                <c:pt idx="21">
                  <c:v>2.1117828354670409E-2</c:v>
                </c:pt>
                <c:pt idx="22">
                  <c:v>0.4</c:v>
                </c:pt>
                <c:pt idx="23">
                  <c:v>5.8063646802427753E-2</c:v>
                </c:pt>
                <c:pt idx="24">
                  <c:v>5.7856856021993724E-2</c:v>
                </c:pt>
                <c:pt idx="25">
                  <c:v>5.4084460945250781E-2</c:v>
                </c:pt>
                <c:pt idx="26">
                  <c:v>5.8063646802427753E-2</c:v>
                </c:pt>
                <c:pt idx="27">
                  <c:v>2.371971486049157E-2</c:v>
                </c:pt>
                <c:pt idx="28">
                  <c:v>2.4812577595263095E-2</c:v>
                </c:pt>
                <c:pt idx="29">
                  <c:v>0.4</c:v>
                </c:pt>
                <c:pt idx="30">
                  <c:v>6.2142992021904334E-2</c:v>
                </c:pt>
                <c:pt idx="31">
                  <c:v>6.168040221842129E-2</c:v>
                </c:pt>
                <c:pt idx="32">
                  <c:v>5.7856856021993724E-2</c:v>
                </c:pt>
                <c:pt idx="33">
                  <c:v>6.2142992021904334E-2</c:v>
                </c:pt>
                <c:pt idx="34">
                  <c:v>2.7293441648504082E-2</c:v>
                </c:pt>
                <c:pt idx="35">
                  <c:v>9.5011876484560973E-3</c:v>
                </c:pt>
                <c:pt idx="36">
                  <c:v>3.125E-2</c:v>
                </c:pt>
                <c:pt idx="37">
                  <c:v>0.41071428571428598</c:v>
                </c:pt>
                <c:pt idx="38">
                  <c:v>7.746523791299921E-2</c:v>
                </c:pt>
                <c:pt idx="39">
                  <c:v>8.2475553268141988E-2</c:v>
                </c:pt>
                <c:pt idx="40">
                  <c:v>7.746523791299921E-2</c:v>
                </c:pt>
                <c:pt idx="41">
                  <c:v>7.746523791299921E-2</c:v>
                </c:pt>
                <c:pt idx="42">
                  <c:v>2.75186567164179E-2</c:v>
                </c:pt>
                <c:pt idx="43">
                  <c:v>2.3244673244673237E-2</c:v>
                </c:pt>
                <c:pt idx="44">
                  <c:v>2.7331027525580122E-2</c:v>
                </c:pt>
                <c:pt idx="45">
                  <c:v>7.0272107030542083E-2</c:v>
                </c:pt>
                <c:pt idx="46">
                  <c:v>0.45000000000000007</c:v>
                </c:pt>
                <c:pt idx="47">
                  <c:v>1.6809560641879013E-2</c:v>
                </c:pt>
                <c:pt idx="48">
                  <c:v>2.0281791749557368E-2</c:v>
                </c:pt>
                <c:pt idx="49">
                  <c:v>1.6780673181324597E-2</c:v>
                </c:pt>
                <c:pt idx="50">
                  <c:v>1.6809560641879013E-2</c:v>
                </c:pt>
                <c:pt idx="51">
                  <c:v>6.3120334173638784E-2</c:v>
                </c:pt>
                <c:pt idx="52">
                  <c:v>6.2600215388297242E-2</c:v>
                </c:pt>
                <c:pt idx="53">
                  <c:v>5.8487764314563984E-2</c:v>
                </c:pt>
                <c:pt idx="54">
                  <c:v>7.820688083845978E-2</c:v>
                </c:pt>
                <c:pt idx="55">
                  <c:v>7.8077347775791395E-2</c:v>
                </c:pt>
                <c:pt idx="56">
                  <c:v>0.45000000000000007</c:v>
                </c:pt>
                <c:pt idx="57">
                  <c:v>1.3108438263484247E-2</c:v>
                </c:pt>
                <c:pt idx="58">
                  <c:v>1.5378628330738943E-2</c:v>
                </c:pt>
                <c:pt idx="59">
                  <c:v>1.222697488168906E-2</c:v>
                </c:pt>
                <c:pt idx="60">
                  <c:v>1.3108438263484247E-2</c:v>
                </c:pt>
                <c:pt idx="61">
                  <c:v>7.1007893139040767E-2</c:v>
                </c:pt>
                <c:pt idx="62">
                  <c:v>6.1319107861661074E-2</c:v>
                </c:pt>
                <c:pt idx="63">
                  <c:v>5.7521266396034387E-2</c:v>
                </c:pt>
                <c:pt idx="64">
                  <c:v>8.6892736892736952E-2</c:v>
                </c:pt>
                <c:pt idx="65">
                  <c:v>3.2362459546925741E-3</c:v>
                </c:pt>
                <c:pt idx="66">
                  <c:v>1.7670031242489739E-2</c:v>
                </c:pt>
                <c:pt idx="67">
                  <c:v>0.3545454545454545</c:v>
                </c:pt>
                <c:pt idx="68">
                  <c:v>6.7116821976315327E-2</c:v>
                </c:pt>
                <c:pt idx="69">
                  <c:v>6.6313448873852279E-2</c:v>
                </c:pt>
                <c:pt idx="70">
                  <c:v>6.2384429252211077E-2</c:v>
                </c:pt>
                <c:pt idx="71">
                  <c:v>6.7116821976315327E-2</c:v>
                </c:pt>
                <c:pt idx="72">
                  <c:v>1.3415300546448081E-2</c:v>
                </c:pt>
                <c:pt idx="73">
                  <c:v>5.2255482159958733E-2</c:v>
                </c:pt>
                <c:pt idx="74">
                  <c:v>5.9781826900024031E-2</c:v>
                </c:pt>
                <c:pt idx="75">
                  <c:v>7.5684494254504393E-3</c:v>
                </c:pt>
                <c:pt idx="76">
                  <c:v>7.1918232756483402E-2</c:v>
                </c:pt>
                <c:pt idx="77">
                  <c:v>6.9893899204244117E-2</c:v>
                </c:pt>
                <c:pt idx="78">
                  <c:v>1.4589457940069109E-2</c:v>
                </c:pt>
                <c:pt idx="79">
                  <c:v>0.34155781325592671</c:v>
                </c:pt>
                <c:pt idx="80">
                  <c:v>6.5582842856398829E-2</c:v>
                </c:pt>
                <c:pt idx="81">
                  <c:v>6.4852700490998338E-2</c:v>
                </c:pt>
                <c:pt idx="82">
                  <c:v>6.0807150595882965E-2</c:v>
                </c:pt>
                <c:pt idx="83">
                  <c:v>6.5582842856398829E-2</c:v>
                </c:pt>
                <c:pt idx="84">
                  <c:v>1.0361876709446613E-2</c:v>
                </c:pt>
                <c:pt idx="85">
                  <c:v>5.0836737723221573E-2</c:v>
                </c:pt>
                <c:pt idx="86">
                  <c:v>5.855126856883771E-2</c:v>
                </c:pt>
                <c:pt idx="87">
                  <c:v>1.1974789915966469E-2</c:v>
                </c:pt>
                <c:pt idx="88">
                  <c:v>7.0529889495406672E-2</c:v>
                </c:pt>
                <c:pt idx="89">
                  <c:v>6.8550672076523822E-2</c:v>
                </c:pt>
                <c:pt idx="90">
                  <c:v>1.0391742904058194E-2</c:v>
                </c:pt>
                <c:pt idx="91">
                  <c:v>1.4361702127659578E-2</c:v>
                </c:pt>
                <c:pt idx="92">
                  <c:v>0.36467522052927032</c:v>
                </c:pt>
                <c:pt idx="93">
                  <c:v>6.8391451068616438E-2</c:v>
                </c:pt>
                <c:pt idx="94">
                  <c:v>7.3015873015873034E-2</c:v>
                </c:pt>
                <c:pt idx="95">
                  <c:v>6.8391451068616438E-2</c:v>
                </c:pt>
                <c:pt idx="96">
                  <c:v>6.8391451068616438E-2</c:v>
                </c:pt>
                <c:pt idx="97">
                  <c:v>1.0563380281690135E-2</c:v>
                </c:pt>
                <c:pt idx="98">
                  <c:v>1.0556986872776274E-2</c:v>
                </c:pt>
                <c:pt idx="99">
                  <c:v>1.4226939138599959E-2</c:v>
                </c:pt>
                <c:pt idx="100">
                  <c:v>1.1642184055977131E-2</c:v>
                </c:pt>
                <c:pt idx="101">
                  <c:v>6.837522681557956E-2</c:v>
                </c:pt>
                <c:pt idx="102">
                  <c:v>7.7230086745217794E-2</c:v>
                </c:pt>
                <c:pt idx="103">
                  <c:v>3.4186514989927312E-3</c:v>
                </c:pt>
                <c:pt idx="104">
                  <c:v>-5.7195149851252436E-5</c:v>
                </c:pt>
                <c:pt idx="105">
                  <c:v>1.4226295641931733E-2</c:v>
                </c:pt>
                <c:pt idx="106">
                  <c:v>0.30194805194805213</c:v>
                </c:pt>
                <c:pt idx="107">
                  <c:v>6.3861018208844281E-2</c:v>
                </c:pt>
                <c:pt idx="108">
                  <c:v>6.3259971146858163E-2</c:v>
                </c:pt>
                <c:pt idx="109">
                  <c:v>5.9324133622036285E-2</c:v>
                </c:pt>
                <c:pt idx="110">
                  <c:v>6.3861018208844281E-2</c:v>
                </c:pt>
                <c:pt idx="111">
                  <c:v>1.0117282436620679E-2</c:v>
                </c:pt>
                <c:pt idx="112">
                  <c:v>5.2806934041433981E-2</c:v>
                </c:pt>
                <c:pt idx="113">
                  <c:v>5.7481330122357649E-2</c:v>
                </c:pt>
                <c:pt idx="114">
                  <c:v>1.1649326534822703E-2</c:v>
                </c:pt>
                <c:pt idx="115">
                  <c:v>6.865016075542385E-2</c:v>
                </c:pt>
                <c:pt idx="116">
                  <c:v>6.6864615784008319E-2</c:v>
                </c:pt>
                <c:pt idx="117">
                  <c:v>3.3875071027275862E-2</c:v>
                </c:pt>
                <c:pt idx="118">
                  <c:v>2.4983611137978146E-2</c:v>
                </c:pt>
                <c:pt idx="119">
                  <c:v>-5.4443826070171902E-5</c:v>
                </c:pt>
                <c:pt idx="120">
                  <c:v>1.7670031242489739E-2</c:v>
                </c:pt>
                <c:pt idx="121">
                  <c:v>0.4</c:v>
                </c:pt>
                <c:pt idx="122">
                  <c:v>5.5100149260917657E-2</c:v>
                </c:pt>
                <c:pt idx="123">
                  <c:v>5.9212600334650964E-2</c:v>
                </c:pt>
                <c:pt idx="124">
                  <c:v>5.5100149260917657E-2</c:v>
                </c:pt>
                <c:pt idx="125">
                  <c:v>5.5100149260917657E-2</c:v>
                </c:pt>
                <c:pt idx="126">
                  <c:v>2.0419805050952592E-2</c:v>
                </c:pt>
                <c:pt idx="127">
                  <c:v>1.6809560641879013E-2</c:v>
                </c:pt>
                <c:pt idx="128">
                  <c:v>2.0311694578795572E-2</c:v>
                </c:pt>
                <c:pt idx="129">
                  <c:v>3.5951196398957552E-2</c:v>
                </c:pt>
                <c:pt idx="130">
                  <c:v>5.488148814881498E-2</c:v>
                </c:pt>
                <c:pt idx="131">
                  <c:v>6.2996409531063002E-2</c:v>
                </c:pt>
                <c:pt idx="132">
                  <c:v>2.0517984001789998E-2</c:v>
                </c:pt>
                <c:pt idx="133">
                  <c:v>1.7626209407031301E-2</c:v>
                </c:pt>
                <c:pt idx="134">
                  <c:v>1.8008048289738461E-2</c:v>
                </c:pt>
                <c:pt idx="135">
                  <c:v>1.7201821772232853E-2</c:v>
                </c:pt>
                <c:pt idx="136">
                  <c:v>2.3513720635481988E-2</c:v>
                </c:pt>
                <c:pt idx="137">
                  <c:v>0.36485849056603781</c:v>
                </c:pt>
                <c:pt idx="138">
                  <c:v>6.9489889405143668E-2</c:v>
                </c:pt>
                <c:pt idx="139">
                  <c:v>6.9489889405143668E-2</c:v>
                </c:pt>
                <c:pt idx="140">
                  <c:v>6.9489889405143668E-2</c:v>
                </c:pt>
                <c:pt idx="141">
                  <c:v>6.9489889405143668E-2</c:v>
                </c:pt>
                <c:pt idx="142">
                  <c:v>1.1313395849173461E-2</c:v>
                </c:pt>
                <c:pt idx="143">
                  <c:v>2.3428280032053647E-2</c:v>
                </c:pt>
                <c:pt idx="144">
                  <c:v>2.7589751119594736E-2</c:v>
                </c:pt>
                <c:pt idx="145">
                  <c:v>2.0004668534080283E-2</c:v>
                </c:pt>
                <c:pt idx="146">
                  <c:v>7.9964747356051816E-2</c:v>
                </c:pt>
                <c:pt idx="147">
                  <c:v>8.9477822951697511E-2</c:v>
                </c:pt>
                <c:pt idx="148">
                  <c:v>1.532567049808432E-2</c:v>
                </c:pt>
                <c:pt idx="149">
                  <c:v>1.1777777777777781E-2</c:v>
                </c:pt>
                <c:pt idx="150">
                  <c:v>1.1379403957529004E-2</c:v>
                </c:pt>
                <c:pt idx="151">
                  <c:v>1.146282469239664E-2</c:v>
                </c:pt>
                <c:pt idx="152">
                  <c:v>3.6467158187174643E-2</c:v>
                </c:pt>
                <c:pt idx="153">
                  <c:v>1.7535853976532019E-2</c:v>
                </c:pt>
                <c:pt idx="154">
                  <c:v>0.4</c:v>
                </c:pt>
                <c:pt idx="155">
                  <c:v>6.3064210832848036E-2</c:v>
                </c:pt>
                <c:pt idx="156">
                  <c:v>6.7271727172717233E-2</c:v>
                </c:pt>
                <c:pt idx="157">
                  <c:v>6.3064210832848036E-2</c:v>
                </c:pt>
                <c:pt idx="158">
                  <c:v>6.3064210832848036E-2</c:v>
                </c:pt>
                <c:pt idx="159">
                  <c:v>2.0330794964345408E-2</c:v>
                </c:pt>
                <c:pt idx="160">
                  <c:v>1.6722408026755856E-2</c:v>
                </c:pt>
                <c:pt idx="161">
                  <c:v>1.328903654485048E-2</c:v>
                </c:pt>
                <c:pt idx="162">
                  <c:v>2.7331027525580122E-2</c:v>
                </c:pt>
                <c:pt idx="163">
                  <c:v>5.4919178049191733E-2</c:v>
                </c:pt>
                <c:pt idx="164">
                  <c:v>6.2655377409475743E-2</c:v>
                </c:pt>
                <c:pt idx="165">
                  <c:v>1.3443719502165672E-2</c:v>
                </c:pt>
                <c:pt idx="166">
                  <c:v>1.0391742904058194E-2</c:v>
                </c:pt>
                <c:pt idx="167">
                  <c:v>1.0575218534140278E-2</c:v>
                </c:pt>
                <c:pt idx="168">
                  <c:v>1.0145754331800878E-2</c:v>
                </c:pt>
                <c:pt idx="169">
                  <c:v>1.3443719502165672E-2</c:v>
                </c:pt>
                <c:pt idx="170">
                  <c:v>2.7589751119594736E-2</c:v>
                </c:pt>
                <c:pt idx="171">
                  <c:v>1.3881745066866197E-2</c:v>
                </c:pt>
                <c:pt idx="172">
                  <c:v>0.45000000000000007</c:v>
                </c:pt>
                <c:pt idx="173">
                  <c:v>6.6281889726336862E-2</c:v>
                </c:pt>
                <c:pt idx="174">
                  <c:v>6.5556146997735099E-2</c:v>
                </c:pt>
                <c:pt idx="175">
                  <c:v>6.168040221842129E-2</c:v>
                </c:pt>
                <c:pt idx="176">
                  <c:v>6.6281889726336862E-2</c:v>
                </c:pt>
                <c:pt idx="177">
                  <c:v>2.371971486049157E-2</c:v>
                </c:pt>
                <c:pt idx="178">
                  <c:v>2.7344479730991966E-2</c:v>
                </c:pt>
                <c:pt idx="179">
                  <c:v>2.6811398777418206E-2</c:v>
                </c:pt>
                <c:pt idx="180">
                  <c:v>3.1481481481481499E-2</c:v>
                </c:pt>
                <c:pt idx="181">
                  <c:v>6.2600215388297242E-2</c:v>
                </c:pt>
                <c:pt idx="182">
                  <c:v>6.1319107861661074E-2</c:v>
                </c:pt>
                <c:pt idx="183">
                  <c:v>5.9937478542129718E-2</c:v>
                </c:pt>
                <c:pt idx="184">
                  <c:v>5.8707374496848201E-2</c:v>
                </c:pt>
                <c:pt idx="185">
                  <c:v>1.4226939138599959E-2</c:v>
                </c:pt>
                <c:pt idx="186">
                  <c:v>5.7631779984721229E-2</c:v>
                </c:pt>
                <c:pt idx="187">
                  <c:v>1.6809560641879013E-2</c:v>
                </c:pt>
                <c:pt idx="188">
                  <c:v>3.181650018497964E-2</c:v>
                </c:pt>
                <c:pt idx="189">
                  <c:v>3.2573289902280162E-3</c:v>
                </c:pt>
                <c:pt idx="190">
                  <c:v>1.7474573877012851E-2</c:v>
                </c:pt>
                <c:pt idx="191">
                  <c:v>0.4</c:v>
                </c:pt>
                <c:pt idx="192">
                  <c:v>6.2142992021904334E-2</c:v>
                </c:pt>
                <c:pt idx="193">
                  <c:v>6.168040221842129E-2</c:v>
                </c:pt>
                <c:pt idx="194">
                  <c:v>5.7856856021993724E-2</c:v>
                </c:pt>
                <c:pt idx="195">
                  <c:v>6.2142992021904334E-2</c:v>
                </c:pt>
                <c:pt idx="196">
                  <c:v>2.0193957559566492E-2</c:v>
                </c:pt>
                <c:pt idx="197">
                  <c:v>2.4613366473349982E-2</c:v>
                </c:pt>
                <c:pt idx="198">
                  <c:v>2.1619297510638808E-2</c:v>
                </c:pt>
                <c:pt idx="199">
                  <c:v>1.9220945083014043E-2</c:v>
                </c:pt>
                <c:pt idx="200">
                  <c:v>5.8487764314563984E-2</c:v>
                </c:pt>
                <c:pt idx="201">
                  <c:v>5.7521266396034387E-2</c:v>
                </c:pt>
                <c:pt idx="202">
                  <c:v>5.3883801798291504E-2</c:v>
                </c:pt>
                <c:pt idx="203">
                  <c:v>5.2529761904761892E-2</c:v>
                </c:pt>
                <c:pt idx="204">
                  <c:v>6.9381837674520382E-3</c:v>
                </c:pt>
                <c:pt idx="205">
                  <c:v>5.1582143905316902E-2</c:v>
                </c:pt>
                <c:pt idx="206">
                  <c:v>2.0311694578795572E-2</c:v>
                </c:pt>
                <c:pt idx="207">
                  <c:v>1.9330586279187507E-2</c:v>
                </c:pt>
                <c:pt idx="208">
                  <c:v>6.5573770491803574E-3</c:v>
                </c:pt>
                <c:pt idx="209">
                  <c:v>2.1479713603818645E-2</c:v>
                </c:pt>
                <c:pt idx="210">
                  <c:v>1.7474573877012851E-2</c:v>
                </c:pt>
                <c:pt idx="211">
                  <c:v>0.4</c:v>
                </c:pt>
                <c:pt idx="212">
                  <c:v>6.2142992021904334E-2</c:v>
                </c:pt>
                <c:pt idx="213">
                  <c:v>6.168040221842129E-2</c:v>
                </c:pt>
                <c:pt idx="214">
                  <c:v>5.7856856021993724E-2</c:v>
                </c:pt>
                <c:pt idx="215">
                  <c:v>6.2142992021904334E-2</c:v>
                </c:pt>
                <c:pt idx="216">
                  <c:v>2.0193957559566492E-2</c:v>
                </c:pt>
                <c:pt idx="217">
                  <c:v>3.2478452806390556E-2</c:v>
                </c:pt>
                <c:pt idx="218">
                  <c:v>3.4460558416915171E-2</c:v>
                </c:pt>
                <c:pt idx="219">
                  <c:v>2.7331027525580122E-2</c:v>
                </c:pt>
                <c:pt idx="220">
                  <c:v>5.8487764314563984E-2</c:v>
                </c:pt>
                <c:pt idx="221">
                  <c:v>5.7521266396034387E-2</c:v>
                </c:pt>
                <c:pt idx="222">
                  <c:v>5.3883801798291504E-2</c:v>
                </c:pt>
                <c:pt idx="223">
                  <c:v>5.2529761904761892E-2</c:v>
                </c:pt>
                <c:pt idx="224">
                  <c:v>1.0556986872776274E-2</c:v>
                </c:pt>
                <c:pt idx="225">
                  <c:v>4.5949070642990565E-2</c:v>
                </c:pt>
                <c:pt idx="226">
                  <c:v>1.3353966690835111E-2</c:v>
                </c:pt>
                <c:pt idx="227">
                  <c:v>2.7589751119594736E-2</c:v>
                </c:pt>
                <c:pt idx="228">
                  <c:v>0</c:v>
                </c:pt>
                <c:pt idx="229">
                  <c:v>9.3240093240093535E-3</c:v>
                </c:pt>
                <c:pt idx="230">
                  <c:v>3.1476997578692531E-2</c:v>
                </c:pt>
                <c:pt idx="231">
                  <c:v>1.3881745066866197E-2</c:v>
                </c:pt>
                <c:pt idx="232">
                  <c:v>0.4</c:v>
                </c:pt>
                <c:pt idx="233">
                  <c:v>5.8063646802427753E-2</c:v>
                </c:pt>
                <c:pt idx="234">
                  <c:v>5.7856856021993724E-2</c:v>
                </c:pt>
                <c:pt idx="235">
                  <c:v>5.4084460945250781E-2</c:v>
                </c:pt>
                <c:pt idx="236">
                  <c:v>5.8063646802427753E-2</c:v>
                </c:pt>
                <c:pt idx="237">
                  <c:v>1.671521035598706E-2</c:v>
                </c:pt>
                <c:pt idx="238">
                  <c:v>2.9830799981406642E-2</c:v>
                </c:pt>
                <c:pt idx="239">
                  <c:v>3.1980100516164102E-2</c:v>
                </c:pt>
                <c:pt idx="240">
                  <c:v>1.525841430784397E-2</c:v>
                </c:pt>
                <c:pt idx="241">
                  <c:v>6.2600215388297242E-2</c:v>
                </c:pt>
                <c:pt idx="242">
                  <c:v>6.1319107861661074E-2</c:v>
                </c:pt>
                <c:pt idx="243">
                  <c:v>5.1279093157265698E-2</c:v>
                </c:pt>
                <c:pt idx="244">
                  <c:v>4.986329460013679E-2</c:v>
                </c:pt>
                <c:pt idx="245">
                  <c:v>3.3694679023398288E-3</c:v>
                </c:pt>
                <c:pt idx="246">
                  <c:v>4.8964585834333767E-2</c:v>
                </c:pt>
                <c:pt idx="247">
                  <c:v>1.6809560641879013E-2</c:v>
                </c:pt>
                <c:pt idx="248">
                  <c:v>1.5295214864767925E-2</c:v>
                </c:pt>
                <c:pt idx="249">
                  <c:v>9.9009900990099271E-3</c:v>
                </c:pt>
                <c:pt idx="250">
                  <c:v>2.91903805378864E-2</c:v>
                </c:pt>
                <c:pt idx="251">
                  <c:v>3.162282553153678E-2</c:v>
                </c:pt>
                <c:pt idx="252">
                  <c:v>3.162282553153678E-2</c:v>
                </c:pt>
                <c:pt idx="253">
                  <c:v>1.7474573877012851E-2</c:v>
                </c:pt>
                <c:pt idx="254">
                  <c:v>0.4</c:v>
                </c:pt>
                <c:pt idx="255">
                  <c:v>6.2142992021904334E-2</c:v>
                </c:pt>
                <c:pt idx="256">
                  <c:v>6.168040221842129E-2</c:v>
                </c:pt>
                <c:pt idx="257">
                  <c:v>5.7856856021993724E-2</c:v>
                </c:pt>
                <c:pt idx="258">
                  <c:v>6.2142992021904334E-2</c:v>
                </c:pt>
                <c:pt idx="259">
                  <c:v>2.0193957559566492E-2</c:v>
                </c:pt>
                <c:pt idx="260">
                  <c:v>1.9650907409548061E-2</c:v>
                </c:pt>
                <c:pt idx="261">
                  <c:v>1.4306183180866299E-2</c:v>
                </c:pt>
                <c:pt idx="262">
                  <c:v>1.9220945083014043E-2</c:v>
                </c:pt>
                <c:pt idx="263">
                  <c:v>5.8487764314563984E-2</c:v>
                </c:pt>
                <c:pt idx="264">
                  <c:v>5.7521266396034387E-2</c:v>
                </c:pt>
                <c:pt idx="265">
                  <c:v>5.7241591060968156E-2</c:v>
                </c:pt>
                <c:pt idx="266">
                  <c:v>5.5946356275303644E-2</c:v>
                </c:pt>
                <c:pt idx="267">
                  <c:v>6.9381837674520382E-3</c:v>
                </c:pt>
                <c:pt idx="268">
                  <c:v>6.0792918911912394E-2</c:v>
                </c:pt>
                <c:pt idx="269">
                  <c:v>2.0311694578795572E-2</c:v>
                </c:pt>
                <c:pt idx="270">
                  <c:v>1.9330586279187507E-2</c:v>
                </c:pt>
                <c:pt idx="271">
                  <c:v>6.5573770491803574E-3</c:v>
                </c:pt>
                <c:pt idx="272">
                  <c:v>2.4196555274214653E-2</c:v>
                </c:pt>
                <c:pt idx="273">
                  <c:v>1.6613678976114821E-2</c:v>
                </c:pt>
                <c:pt idx="274">
                  <c:v>3.4375966051204271E-2</c:v>
                </c:pt>
                <c:pt idx="275">
                  <c:v>3.4525992845175005E-2</c:v>
                </c:pt>
                <c:pt idx="276">
                  <c:v>1.8891221138412146E-2</c:v>
                </c:pt>
                <c:pt idx="277">
                  <c:v>0.33741694352159501</c:v>
                </c:pt>
                <c:pt idx="278">
                  <c:v>7.6713692429733624E-2</c:v>
                </c:pt>
                <c:pt idx="279">
                  <c:v>8.1674587862531955E-2</c:v>
                </c:pt>
                <c:pt idx="280">
                  <c:v>7.6713692429733624E-2</c:v>
                </c:pt>
                <c:pt idx="281">
                  <c:v>7.6713692429733624E-2</c:v>
                </c:pt>
                <c:pt idx="282">
                  <c:v>1.4978825387747323E-2</c:v>
                </c:pt>
                <c:pt idx="283">
                  <c:v>1.491582491582494E-2</c:v>
                </c:pt>
                <c:pt idx="284">
                  <c:v>1.8799185888738152E-2</c:v>
                </c:pt>
                <c:pt idx="285">
                  <c:v>1.1694734028334711E-2</c:v>
                </c:pt>
                <c:pt idx="286">
                  <c:v>7.6626206037970782E-2</c:v>
                </c:pt>
                <c:pt idx="287">
                  <c:v>8.6113890799924944E-2</c:v>
                </c:pt>
                <c:pt idx="288">
                  <c:v>7.3191771731918112E-3</c:v>
                </c:pt>
                <c:pt idx="289">
                  <c:v>3.7521440823327667E-3</c:v>
                </c:pt>
                <c:pt idx="290">
                  <c:v>3.6295820967353659E-3</c:v>
                </c:pt>
                <c:pt idx="291">
                  <c:v>3.6561211200347183E-3</c:v>
                </c:pt>
                <c:pt idx="292">
                  <c:v>2.2862671919275733E-2</c:v>
                </c:pt>
                <c:pt idx="293">
                  <c:v>1.1466343944361027E-2</c:v>
                </c:pt>
                <c:pt idx="294">
                  <c:v>1.491582491582494E-2</c:v>
                </c:pt>
                <c:pt idx="295">
                  <c:v>1.8799185888738152E-2</c:v>
                </c:pt>
                <c:pt idx="296">
                  <c:v>1.1089572192513454E-2</c:v>
                </c:pt>
                <c:pt idx="297">
                  <c:v>1.491582491582494E-2</c:v>
                </c:pt>
                <c:pt idx="298">
                  <c:v>7.3191771731918112E-3</c:v>
                </c:pt>
                <c:pt idx="299">
                  <c:v>1.1089572192513454E-2</c:v>
                </c:pt>
                <c:pt idx="300">
                  <c:v>1.3959750566893471E-2</c:v>
                </c:pt>
                <c:pt idx="301">
                  <c:v>0.3545454545454545</c:v>
                </c:pt>
                <c:pt idx="302">
                  <c:v>6.2533532041728845E-2</c:v>
                </c:pt>
                <c:pt idx="303">
                  <c:v>6.2035583464154907E-2</c:v>
                </c:pt>
                <c:pt idx="304">
                  <c:v>5.8186070686070727E-2</c:v>
                </c:pt>
                <c:pt idx="305">
                  <c:v>6.2533532041728845E-2</c:v>
                </c:pt>
                <c:pt idx="306">
                  <c:v>9.9439911417852356E-3</c:v>
                </c:pt>
                <c:pt idx="307">
                  <c:v>8.9237683724642872E-3</c:v>
                </c:pt>
                <c:pt idx="308">
                  <c:v>2.0764847687924616E-2</c:v>
                </c:pt>
                <c:pt idx="309">
                  <c:v>1.1420171867933065E-2</c:v>
                </c:pt>
                <c:pt idx="310">
                  <c:v>6.7200077941373504E-2</c:v>
                </c:pt>
                <c:pt idx="311">
                  <c:v>6.5556146997735099E-2</c:v>
                </c:pt>
                <c:pt idx="312">
                  <c:v>5.75940662147562E-3</c:v>
                </c:pt>
                <c:pt idx="313">
                  <c:v>2.9541905257678435E-3</c:v>
                </c:pt>
                <c:pt idx="314">
                  <c:v>-9.5129375951241875E-5</c:v>
                </c:pt>
                <c:pt idx="315">
                  <c:v>5.8265196702633774E-3</c:v>
                </c:pt>
                <c:pt idx="316">
                  <c:v>1.6894047750027511E-2</c:v>
                </c:pt>
                <c:pt idx="317">
                  <c:v>1.1313227330337636E-2</c:v>
                </c:pt>
                <c:pt idx="318">
                  <c:v>9.960739478395951E-3</c:v>
                </c:pt>
                <c:pt idx="319">
                  <c:v>2.0764847687924616E-2</c:v>
                </c:pt>
                <c:pt idx="320">
                  <c:v>1.1656893924335833E-2</c:v>
                </c:pt>
                <c:pt idx="321">
                  <c:v>1.4657369920527852E-2</c:v>
                </c:pt>
                <c:pt idx="322">
                  <c:v>5.7802036283164417E-3</c:v>
                </c:pt>
                <c:pt idx="323">
                  <c:v>8.6911055119148206E-3</c:v>
                </c:pt>
                <c:pt idx="324">
                  <c:v>3.6101083032490941E-3</c:v>
                </c:pt>
                <c:pt idx="325">
                  <c:v>1.7577660434803244E-2</c:v>
                </c:pt>
                <c:pt idx="326">
                  <c:v>0.3545454545454545</c:v>
                </c:pt>
                <c:pt idx="327">
                  <c:v>5.8424572409303488E-2</c:v>
                </c:pt>
                <c:pt idx="328">
                  <c:v>5.8186070686070727E-2</c:v>
                </c:pt>
                <c:pt idx="329">
                  <c:v>5.4388229220444125E-2</c:v>
                </c:pt>
                <c:pt idx="330">
                  <c:v>5.8424572409303488E-2</c:v>
                </c:pt>
                <c:pt idx="331">
                  <c:v>6.5787365835424721E-3</c:v>
                </c:pt>
                <c:pt idx="332">
                  <c:v>1.197084751680194E-2</c:v>
                </c:pt>
                <c:pt idx="333">
                  <c:v>2.3873117623117709E-2</c:v>
                </c:pt>
                <c:pt idx="334">
                  <c:v>1.5352626182066731E-2</c:v>
                </c:pt>
                <c:pt idx="335">
                  <c:v>6.2996409531063002E-2</c:v>
                </c:pt>
                <c:pt idx="336">
                  <c:v>6.168040221842129E-2</c:v>
                </c:pt>
                <c:pt idx="337">
                  <c:v>8.6911055119148206E-3</c:v>
                </c:pt>
                <c:pt idx="338">
                  <c:v>5.9478093908186336E-3</c:v>
                </c:pt>
                <c:pt idx="339">
                  <c:v>3.4003831417625022E-3</c:v>
                </c:pt>
                <c:pt idx="340">
                  <c:v>8.7929959384531742E-3</c:v>
                </c:pt>
                <c:pt idx="341">
                  <c:v>2.0419805050952592E-2</c:v>
                </c:pt>
                <c:pt idx="342">
                  <c:v>7.3687069384487684E-3</c:v>
                </c:pt>
                <c:pt idx="343">
                  <c:v>1.3371335504886011E-2</c:v>
                </c:pt>
                <c:pt idx="344">
                  <c:v>2.3873117623117709E-2</c:v>
                </c:pt>
                <c:pt idx="345">
                  <c:v>1.4657369920527852E-2</c:v>
                </c:pt>
                <c:pt idx="346">
                  <c:v>1.7693145634322185E-2</c:v>
                </c:pt>
                <c:pt idx="347">
                  <c:v>8.728873385656746E-3</c:v>
                </c:pt>
                <c:pt idx="348">
                  <c:v>1.1656893924335833E-2</c:v>
                </c:pt>
                <c:pt idx="349">
                  <c:v>7.2989826058417811E-3</c:v>
                </c:pt>
                <c:pt idx="350">
                  <c:v>2.8490028490028019E-3</c:v>
                </c:pt>
                <c:pt idx="351">
                  <c:v>1.7577660434803244E-2</c:v>
                </c:pt>
                <c:pt idx="352">
                  <c:v>0.3545454545454545</c:v>
                </c:pt>
                <c:pt idx="353">
                  <c:v>5.8424572409303488E-2</c:v>
                </c:pt>
                <c:pt idx="354">
                  <c:v>5.8186070686070727E-2</c:v>
                </c:pt>
                <c:pt idx="355">
                  <c:v>5.4388229220444125E-2</c:v>
                </c:pt>
                <c:pt idx="356">
                  <c:v>5.8424572409303488E-2</c:v>
                </c:pt>
                <c:pt idx="357">
                  <c:v>6.5787365835424721E-3</c:v>
                </c:pt>
                <c:pt idx="358">
                  <c:v>1.197084751680194E-2</c:v>
                </c:pt>
                <c:pt idx="359">
                  <c:v>2.3873117623117709E-2</c:v>
                </c:pt>
                <c:pt idx="360">
                  <c:v>1.5352626182066731E-2</c:v>
                </c:pt>
                <c:pt idx="361">
                  <c:v>6.2996409531063002E-2</c:v>
                </c:pt>
                <c:pt idx="362">
                  <c:v>6.168040221842129E-2</c:v>
                </c:pt>
                <c:pt idx="363">
                  <c:v>8.6911055119148206E-3</c:v>
                </c:pt>
                <c:pt idx="364">
                  <c:v>5.9478093908186336E-3</c:v>
                </c:pt>
                <c:pt idx="365">
                  <c:v>3.4003831417625022E-3</c:v>
                </c:pt>
                <c:pt idx="366">
                  <c:v>8.7929959384531742E-3</c:v>
                </c:pt>
                <c:pt idx="367">
                  <c:v>2.0419805050952592E-2</c:v>
                </c:pt>
                <c:pt idx="368">
                  <c:v>7.3687069384487684E-3</c:v>
                </c:pt>
                <c:pt idx="369">
                  <c:v>1.3371335504886011E-2</c:v>
                </c:pt>
                <c:pt idx="370">
                  <c:v>2.3873117623117709E-2</c:v>
                </c:pt>
                <c:pt idx="371">
                  <c:v>1.4657369920527852E-2</c:v>
                </c:pt>
                <c:pt idx="372">
                  <c:v>1.7693145634322185E-2</c:v>
                </c:pt>
                <c:pt idx="373">
                  <c:v>8.728873385656746E-3</c:v>
                </c:pt>
                <c:pt idx="374">
                  <c:v>1.1656893924335833E-2</c:v>
                </c:pt>
                <c:pt idx="375">
                  <c:v>7.2989826058417811E-3</c:v>
                </c:pt>
                <c:pt idx="376">
                  <c:v>2.8490028490028019E-3</c:v>
                </c:pt>
                <c:pt idx="377">
                  <c:v>0</c:v>
                </c:pt>
                <c:pt idx="378">
                  <c:v>1.7577660434803244E-2</c:v>
                </c:pt>
                <c:pt idx="379">
                  <c:v>0.3545454545454545</c:v>
                </c:pt>
                <c:pt idx="380">
                  <c:v>5.8424572409303488E-2</c:v>
                </c:pt>
                <c:pt idx="381">
                  <c:v>5.8186070686070727E-2</c:v>
                </c:pt>
                <c:pt idx="382">
                  <c:v>5.4388229220444125E-2</c:v>
                </c:pt>
                <c:pt idx="383">
                  <c:v>5.8424572409303488E-2</c:v>
                </c:pt>
                <c:pt idx="384">
                  <c:v>6.5787365835424721E-3</c:v>
                </c:pt>
                <c:pt idx="385">
                  <c:v>1.197084751680194E-2</c:v>
                </c:pt>
                <c:pt idx="386">
                  <c:v>2.3873117623117709E-2</c:v>
                </c:pt>
                <c:pt idx="387">
                  <c:v>1.5352626182066731E-2</c:v>
                </c:pt>
                <c:pt idx="388">
                  <c:v>6.2996409531063002E-2</c:v>
                </c:pt>
                <c:pt idx="389">
                  <c:v>6.168040221842129E-2</c:v>
                </c:pt>
                <c:pt idx="390">
                  <c:v>8.6911055119148206E-3</c:v>
                </c:pt>
                <c:pt idx="391">
                  <c:v>5.9478093908186336E-3</c:v>
                </c:pt>
                <c:pt idx="392">
                  <c:v>3.4003831417625022E-3</c:v>
                </c:pt>
                <c:pt idx="393">
                  <c:v>8.7929959384531742E-3</c:v>
                </c:pt>
                <c:pt idx="394">
                  <c:v>2.0419805050952592E-2</c:v>
                </c:pt>
                <c:pt idx="395">
                  <c:v>7.3687069384487684E-3</c:v>
                </c:pt>
                <c:pt idx="396">
                  <c:v>1.3371335504886011E-2</c:v>
                </c:pt>
                <c:pt idx="397">
                  <c:v>2.3873117623117709E-2</c:v>
                </c:pt>
                <c:pt idx="398">
                  <c:v>1.4657369920527852E-2</c:v>
                </c:pt>
                <c:pt idx="399">
                  <c:v>1.7693145634322185E-2</c:v>
                </c:pt>
                <c:pt idx="400">
                  <c:v>8.728873385656746E-3</c:v>
                </c:pt>
                <c:pt idx="401">
                  <c:v>1.1656893924335833E-2</c:v>
                </c:pt>
                <c:pt idx="402">
                  <c:v>7.2989826058417811E-3</c:v>
                </c:pt>
                <c:pt idx="403">
                  <c:v>2.8490028490028019E-3</c:v>
                </c:pt>
                <c:pt idx="404">
                  <c:v>0</c:v>
                </c:pt>
                <c:pt idx="405">
                  <c:v>0</c:v>
                </c:pt>
                <c:pt idx="406">
                  <c:v>3.072795663237083E-2</c:v>
                </c:pt>
                <c:pt idx="407">
                  <c:v>0.4564943253467843</c:v>
                </c:pt>
                <c:pt idx="408">
                  <c:v>8.0882352941176544E-2</c:v>
                </c:pt>
                <c:pt idx="409">
                  <c:v>8.5867397806580273E-2</c:v>
                </c:pt>
                <c:pt idx="410">
                  <c:v>8.0882352941176544E-2</c:v>
                </c:pt>
                <c:pt idx="411">
                  <c:v>8.0882352941176544E-2</c:v>
                </c:pt>
                <c:pt idx="412">
                  <c:v>2.6998203861697382E-2</c:v>
                </c:pt>
                <c:pt idx="413">
                  <c:v>3.9272629157317662E-2</c:v>
                </c:pt>
                <c:pt idx="414">
                  <c:v>4.3545155288392687E-2</c:v>
                </c:pt>
                <c:pt idx="415">
                  <c:v>3.590496135921184E-2</c:v>
                </c:pt>
                <c:pt idx="416">
                  <c:v>9.184704184704183E-2</c:v>
                </c:pt>
                <c:pt idx="417">
                  <c:v>0.10058615350586153</c:v>
                </c:pt>
                <c:pt idx="418">
                  <c:v>1.9042627533193583E-2</c:v>
                </c:pt>
                <c:pt idx="419">
                  <c:v>2.4077649077649112E-2</c:v>
                </c:pt>
                <c:pt idx="420">
                  <c:v>2.3428280032053647E-2</c:v>
                </c:pt>
                <c:pt idx="421">
                  <c:v>2.342003657793135E-2</c:v>
                </c:pt>
                <c:pt idx="422">
                  <c:v>3.5487822452802999E-2</c:v>
                </c:pt>
                <c:pt idx="423">
                  <c:v>2.8352941176470636E-2</c:v>
                </c:pt>
                <c:pt idx="424">
                  <c:v>2.6844939080236451E-2</c:v>
                </c:pt>
                <c:pt idx="425">
                  <c:v>3.0924014878205619E-2</c:v>
                </c:pt>
                <c:pt idx="426">
                  <c:v>3.5066087985796031E-2</c:v>
                </c:pt>
                <c:pt idx="427">
                  <c:v>2.6844939080236451E-2</c:v>
                </c:pt>
                <c:pt idx="428">
                  <c:v>3.0924014878205619E-2</c:v>
                </c:pt>
                <c:pt idx="429">
                  <c:v>3.5066087985796031E-2</c:v>
                </c:pt>
                <c:pt idx="430">
                  <c:v>2.351177416995754E-2</c:v>
                </c:pt>
                <c:pt idx="431">
                  <c:v>2.2950089126559731E-2</c:v>
                </c:pt>
                <c:pt idx="432">
                  <c:v>2.6998203861697382E-2</c:v>
                </c:pt>
                <c:pt idx="433">
                  <c:v>2.6998203861697382E-2</c:v>
                </c:pt>
                <c:pt idx="434">
                  <c:v>2.6998203861697382E-2</c:v>
                </c:pt>
                <c:pt idx="435">
                  <c:v>7.3886480094600027E-2</c:v>
                </c:pt>
                <c:pt idx="436">
                  <c:v>0.4</c:v>
                </c:pt>
                <c:pt idx="437">
                  <c:v>9.7980873632339538E-3</c:v>
                </c:pt>
                <c:pt idx="438">
                  <c:v>1.2264461901884349E-2</c:v>
                </c:pt>
                <c:pt idx="439">
                  <c:v>9.1412918843164423E-3</c:v>
                </c:pt>
                <c:pt idx="440">
                  <c:v>9.7980873632339538E-3</c:v>
                </c:pt>
                <c:pt idx="441">
                  <c:v>6.7021509030879819E-2</c:v>
                </c:pt>
                <c:pt idx="442">
                  <c:v>5.7716391557855018E-2</c:v>
                </c:pt>
                <c:pt idx="443">
                  <c:v>6.1528524183546894E-2</c:v>
                </c:pt>
                <c:pt idx="444">
                  <c:v>8.2192988078451504E-2</c:v>
                </c:pt>
                <c:pt idx="445">
                  <c:v>1.3309538143975246E-2</c:v>
                </c:pt>
                <c:pt idx="446">
                  <c:v>9.0909090909090523E-3</c:v>
                </c:pt>
                <c:pt idx="447">
                  <c:v>6.6167112129311423E-2</c:v>
                </c:pt>
                <c:pt idx="448">
                  <c:v>6.4707815013708592E-2</c:v>
                </c:pt>
                <c:pt idx="449">
                  <c:v>7.2861944303225512E-2</c:v>
                </c:pt>
                <c:pt idx="450">
                  <c:v>6.3121756055363298E-2</c:v>
                </c:pt>
                <c:pt idx="451">
                  <c:v>5.907091410064301E-2</c:v>
                </c:pt>
                <c:pt idx="452">
                  <c:v>8.4615384615384592E-2</c:v>
                </c:pt>
                <c:pt idx="453">
                  <c:v>6.7080896686159908E-2</c:v>
                </c:pt>
                <c:pt idx="454">
                  <c:v>6.5392699575459984E-2</c:v>
                </c:pt>
                <c:pt idx="455">
                  <c:v>6.1528524183546894E-2</c:v>
                </c:pt>
                <c:pt idx="456">
                  <c:v>6.1528524183546894E-2</c:v>
                </c:pt>
                <c:pt idx="457">
                  <c:v>5.7716391557855018E-2</c:v>
                </c:pt>
                <c:pt idx="458">
                  <c:v>6.1528524183546894E-2</c:v>
                </c:pt>
                <c:pt idx="459">
                  <c:v>8.1458040318799926E-2</c:v>
                </c:pt>
                <c:pt idx="460">
                  <c:v>6.1892241559200388E-2</c:v>
                </c:pt>
                <c:pt idx="461">
                  <c:v>5.8054219864035791E-2</c:v>
                </c:pt>
                <c:pt idx="462">
                  <c:v>5.8054219864035791E-2</c:v>
                </c:pt>
                <c:pt idx="463">
                  <c:v>5.8054219864035791E-2</c:v>
                </c:pt>
                <c:pt idx="464">
                  <c:v>9.5798597953770367E-2</c:v>
                </c:pt>
              </c:numCache>
            </c:numRef>
          </c:yVal>
        </c:ser>
        <c:ser>
          <c:idx val="1"/>
          <c:order val="1"/>
          <c:tx>
            <c:v>v</c:v>
          </c:tx>
          <c:spPr>
            <a:ln w="28575">
              <a:noFill/>
            </a:ln>
          </c:spPr>
          <c:xVal>
            <c:numRef>
              <c:f>'its ets'!$H$3:$H$467</c:f>
              <c:numCache>
                <c:formatCode>0.00000</c:formatCode>
                <c:ptCount val="465"/>
                <c:pt idx="0">
                  <c:v>0.65000000000000058</c:v>
                </c:pt>
                <c:pt idx="1">
                  <c:v>6.7795299938157194E-2</c:v>
                </c:pt>
                <c:pt idx="2">
                  <c:v>0.60000000000000042</c:v>
                </c:pt>
                <c:pt idx="3">
                  <c:v>7.2103650620553572E-2</c:v>
                </c:pt>
                <c:pt idx="4">
                  <c:v>0.55454545454545501</c:v>
                </c:pt>
                <c:pt idx="5">
                  <c:v>3.1948881789137795E-3</c:v>
                </c:pt>
                <c:pt idx="6">
                  <c:v>6.7795299938157194E-2</c:v>
                </c:pt>
                <c:pt idx="7">
                  <c:v>0.60000000000000042</c:v>
                </c:pt>
                <c:pt idx="8">
                  <c:v>0</c:v>
                </c:pt>
                <c:pt idx="9">
                  <c:v>2.9850746268657042E-3</c:v>
                </c:pt>
                <c:pt idx="10">
                  <c:v>6.7795299938157194E-2</c:v>
                </c:pt>
                <c:pt idx="11">
                  <c:v>0.60000000000000042</c:v>
                </c:pt>
                <c:pt idx="12">
                  <c:v>0</c:v>
                </c:pt>
                <c:pt idx="13">
                  <c:v>3.1948881789137795E-3</c:v>
                </c:pt>
                <c:pt idx="14">
                  <c:v>0</c:v>
                </c:pt>
                <c:pt idx="15">
                  <c:v>1.7194463992493577E-2</c:v>
                </c:pt>
                <c:pt idx="16">
                  <c:v>0.54540229885057467</c:v>
                </c:pt>
                <c:pt idx="17">
                  <c:v>6.7972501221241349E-2</c:v>
                </c:pt>
                <c:pt idx="18">
                  <c:v>6.7972501221241349E-2</c:v>
                </c:pt>
                <c:pt idx="19">
                  <c:v>6.7972501221241349E-2</c:v>
                </c:pt>
                <c:pt idx="20">
                  <c:v>6.7972501221241349E-2</c:v>
                </c:pt>
                <c:pt idx="21">
                  <c:v>2.4496206733048791E-2</c:v>
                </c:pt>
                <c:pt idx="22">
                  <c:v>0.60000000000000042</c:v>
                </c:pt>
                <c:pt idx="23">
                  <c:v>6.7835633773111817E-2</c:v>
                </c:pt>
                <c:pt idx="24">
                  <c:v>7.0089271924134416E-2</c:v>
                </c:pt>
                <c:pt idx="25">
                  <c:v>6.6316876847391432E-2</c:v>
                </c:pt>
                <c:pt idx="26">
                  <c:v>6.7835633773111817E-2</c:v>
                </c:pt>
                <c:pt idx="27">
                  <c:v>2.6955960815184105E-2</c:v>
                </c:pt>
                <c:pt idx="28">
                  <c:v>2.8190955973641463E-2</c:v>
                </c:pt>
                <c:pt idx="29">
                  <c:v>0.60000000000000042</c:v>
                </c:pt>
                <c:pt idx="30">
                  <c:v>7.1914978992588391E-2</c:v>
                </c:pt>
                <c:pt idx="31">
                  <c:v>7.3912818120561899E-2</c:v>
                </c:pt>
                <c:pt idx="32">
                  <c:v>7.0089271924134416E-2</c:v>
                </c:pt>
                <c:pt idx="33">
                  <c:v>7.1914978992588391E-2</c:v>
                </c:pt>
                <c:pt idx="34">
                  <c:v>3.0529687603196576E-2</c:v>
                </c:pt>
                <c:pt idx="35">
                  <c:v>9.5011876484560973E-3</c:v>
                </c:pt>
                <c:pt idx="36">
                  <c:v>3.125E-2</c:v>
                </c:pt>
                <c:pt idx="37">
                  <c:v>0.5892857142857143</c:v>
                </c:pt>
                <c:pt idx="38">
                  <c:v>8.4927924480163411E-2</c:v>
                </c:pt>
                <c:pt idx="39">
                  <c:v>8.9938239835306188E-2</c:v>
                </c:pt>
                <c:pt idx="40">
                  <c:v>8.4927924480163411E-2</c:v>
                </c:pt>
                <c:pt idx="41">
                  <c:v>8.4927924480163411E-2</c:v>
                </c:pt>
                <c:pt idx="42">
                  <c:v>3.4981343283582128E-2</c:v>
                </c:pt>
                <c:pt idx="43">
                  <c:v>2.694837694837689E-2</c:v>
                </c:pt>
                <c:pt idx="44">
                  <c:v>3.1034731229283765E-2</c:v>
                </c:pt>
                <c:pt idx="45">
                  <c:v>7.369676456478863E-2</c:v>
                </c:pt>
                <c:pt idx="46">
                  <c:v>0.65000000000000058</c:v>
                </c:pt>
                <c:pt idx="47">
                  <c:v>2.3324218622335031E-2</c:v>
                </c:pt>
                <c:pt idx="48">
                  <c:v>3.0053778720241418E-2</c:v>
                </c:pt>
                <c:pt idx="49">
                  <c:v>2.6552660152008634E-2</c:v>
                </c:pt>
                <c:pt idx="50">
                  <c:v>2.3324218622335031E-2</c:v>
                </c:pt>
                <c:pt idx="51">
                  <c:v>6.9720994239645437E-2</c:v>
                </c:pt>
                <c:pt idx="52">
                  <c:v>7.2436280962067778E-2</c:v>
                </c:pt>
                <c:pt idx="53">
                  <c:v>6.8323829888334464E-2</c:v>
                </c:pt>
                <c:pt idx="54">
                  <c:v>8.1966279334700423E-2</c:v>
                </c:pt>
                <c:pt idx="55">
                  <c:v>8.1455726154169794E-2</c:v>
                </c:pt>
                <c:pt idx="56">
                  <c:v>0.65000000000000058</c:v>
                </c:pt>
                <c:pt idx="57">
                  <c:v>1.6303326442398021E-2</c:v>
                </c:pt>
                <c:pt idx="58">
                  <c:v>1.8363702957604644E-2</c:v>
                </c:pt>
                <c:pt idx="59">
                  <c:v>1.5212049508554759E-2</c:v>
                </c:pt>
                <c:pt idx="60">
                  <c:v>1.6303326442398021E-2</c:v>
                </c:pt>
                <c:pt idx="61">
                  <c:v>8.0843958712811193E-2</c:v>
                </c:pt>
                <c:pt idx="62">
                  <c:v>7.0437648895095795E-2</c:v>
                </c:pt>
                <c:pt idx="63">
                  <c:v>6.6639807429469067E-2</c:v>
                </c:pt>
                <c:pt idx="64">
                  <c:v>9.0596440596440855E-2</c:v>
                </c:pt>
                <c:pt idx="65">
                  <c:v>9.7087378640777228E-3</c:v>
                </c:pt>
                <c:pt idx="66">
                  <c:v>2.7944003845229517E-2</c:v>
                </c:pt>
                <c:pt idx="67">
                  <c:v>0.55454545454545501</c:v>
                </c:pt>
                <c:pt idx="68">
                  <c:v>8.3618472141331765E-2</c:v>
                </c:pt>
                <c:pt idx="69">
                  <c:v>8.4889300267041168E-2</c:v>
                </c:pt>
                <c:pt idx="70">
                  <c:v>8.096028064539984E-2</c:v>
                </c:pt>
                <c:pt idx="71">
                  <c:v>8.3618472141331765E-2</c:v>
                </c:pt>
                <c:pt idx="72">
                  <c:v>2.3251366120218556E-2</c:v>
                </c:pt>
                <c:pt idx="73">
                  <c:v>6.1734155145740724E-2</c:v>
                </c:pt>
                <c:pt idx="74">
                  <c:v>6.9084152481419303E-2</c:v>
                </c:pt>
                <c:pt idx="75">
                  <c:v>1.8846644914172209E-2</c:v>
                </c:pt>
                <c:pt idx="76">
                  <c:v>8.8529528437546579E-2</c:v>
                </c:pt>
                <c:pt idx="77">
                  <c:v>8.5278514588859378E-2</c:v>
                </c:pt>
                <c:pt idx="78">
                  <c:v>2.5265614523698982E-2</c:v>
                </c:pt>
                <c:pt idx="79">
                  <c:v>0.53023705853894532</c:v>
                </c:pt>
                <c:pt idx="80">
                  <c:v>8.2706130527631663E-2</c:v>
                </c:pt>
                <c:pt idx="81">
                  <c:v>8.4083469721767556E-2</c:v>
                </c:pt>
                <c:pt idx="82">
                  <c:v>8.003791982665226E-2</c:v>
                </c:pt>
                <c:pt idx="83">
                  <c:v>8.2706130527631663E-2</c:v>
                </c:pt>
                <c:pt idx="84">
                  <c:v>2.0565958342099677E-2</c:v>
                </c:pt>
                <c:pt idx="85">
                  <c:v>6.0569097820545162E-2</c:v>
                </c:pt>
                <c:pt idx="86">
                  <c:v>6.809780794831273E-2</c:v>
                </c:pt>
                <c:pt idx="87">
                  <c:v>2.3739495798319372E-2</c:v>
                </c:pt>
                <c:pt idx="88">
                  <c:v>8.7771268805751493E-2</c:v>
                </c:pt>
                <c:pt idx="89">
                  <c:v>8.447423895550471E-2</c:v>
                </c:pt>
                <c:pt idx="90">
                  <c:v>1.7194463992493577E-2</c:v>
                </c:pt>
                <c:pt idx="91">
                  <c:v>3.5638297872340498E-2</c:v>
                </c:pt>
                <c:pt idx="92">
                  <c:v>0.58881315156375258</c:v>
                </c:pt>
                <c:pt idx="93">
                  <c:v>9.6962879640044963E-2</c:v>
                </c:pt>
                <c:pt idx="94">
                  <c:v>0.10158730158730156</c:v>
                </c:pt>
                <c:pt idx="95">
                  <c:v>9.6962879640044963E-2</c:v>
                </c:pt>
                <c:pt idx="96">
                  <c:v>9.6962879640044963E-2</c:v>
                </c:pt>
                <c:pt idx="97">
                  <c:v>3.1690140845070408E-2</c:v>
                </c:pt>
                <c:pt idx="98">
                  <c:v>2.8039504355293791E-2</c:v>
                </c:pt>
                <c:pt idx="99">
                  <c:v>3.1709456621117474E-2</c:v>
                </c:pt>
                <c:pt idx="100">
                  <c:v>2.6967854554061421E-2</c:v>
                </c:pt>
                <c:pt idx="101">
                  <c:v>8.9727539982839555E-2</c:v>
                </c:pt>
                <c:pt idx="102">
                  <c:v>0.10205278178067878</c:v>
                </c:pt>
                <c:pt idx="103">
                  <c:v>1.376347908519966E-2</c:v>
                </c:pt>
                <c:pt idx="104">
                  <c:v>1.0695493022191737E-2</c:v>
                </c:pt>
                <c:pt idx="105">
                  <c:v>2.4642962308598377E-2</c:v>
                </c:pt>
                <c:pt idx="106">
                  <c:v>0.51623376623376616</c:v>
                </c:pt>
                <c:pt idx="107">
                  <c:v>8.0583426235600164E-2</c:v>
                </c:pt>
                <c:pt idx="108">
                  <c:v>8.2068748576325234E-2</c:v>
                </c:pt>
                <c:pt idx="109">
                  <c:v>7.8132911051503384E-2</c:v>
                </c:pt>
                <c:pt idx="110">
                  <c:v>8.0583426235600164E-2</c:v>
                </c:pt>
                <c:pt idx="111">
                  <c:v>2.0084059845258507E-2</c:v>
                </c:pt>
                <c:pt idx="112">
                  <c:v>6.2376312031864563E-2</c:v>
                </c:pt>
                <c:pt idx="113">
                  <c:v>6.6871001483859938E-2</c:v>
                </c:pt>
                <c:pt idx="114">
                  <c:v>2.3099708214211982E-2</c:v>
                </c:pt>
                <c:pt idx="115">
                  <c:v>8.548517759044072E-2</c:v>
                </c:pt>
                <c:pt idx="116">
                  <c:v>8.2440939771547178E-2</c:v>
                </c:pt>
                <c:pt idx="117">
                  <c:v>4.2955661265641376E-2</c:v>
                </c:pt>
                <c:pt idx="118">
                  <c:v>2.9518758530268363E-2</c:v>
                </c:pt>
                <c:pt idx="119">
                  <c:v>1.0435066663440348E-2</c:v>
                </c:pt>
                <c:pt idx="120">
                  <c:v>2.7944003845229517E-2</c:v>
                </c:pt>
                <c:pt idx="121">
                  <c:v>0.60000000000000042</c:v>
                </c:pt>
                <c:pt idx="122">
                  <c:v>7.171144494198084E-2</c:v>
                </c:pt>
                <c:pt idx="123">
                  <c:v>7.5823896015714098E-2</c:v>
                </c:pt>
                <c:pt idx="124">
                  <c:v>7.171144494198084E-2</c:v>
                </c:pt>
                <c:pt idx="125">
                  <c:v>7.171144494198084E-2</c:v>
                </c:pt>
                <c:pt idx="126">
                  <c:v>3.0255870624723125E-2</c:v>
                </c:pt>
                <c:pt idx="127">
                  <c:v>2.3324218622335031E-2</c:v>
                </c:pt>
                <c:pt idx="128">
                  <c:v>2.6826352559251608E-2</c:v>
                </c:pt>
                <c:pt idx="129">
                  <c:v>4.3413882966121801E-2</c:v>
                </c:pt>
                <c:pt idx="130">
                  <c:v>6.1482148214821508E-2</c:v>
                </c:pt>
                <c:pt idx="131">
                  <c:v>7.6197729663076197E-2</c:v>
                </c:pt>
                <c:pt idx="132">
                  <c:v>3.3719304133803252E-2</c:v>
                </c:pt>
                <c:pt idx="133">
                  <c:v>3.1324839544017657E-2</c:v>
                </c:pt>
                <c:pt idx="134">
                  <c:v>3.9134808853118715E-2</c:v>
                </c:pt>
                <c:pt idx="135">
                  <c:v>3.0579748193637516E-2</c:v>
                </c:pt>
                <c:pt idx="136">
                  <c:v>5.012969021723112E-2</c:v>
                </c:pt>
                <c:pt idx="137">
                  <c:v>0.61014150943396261</c:v>
                </c:pt>
                <c:pt idx="138">
                  <c:v>0.1042389241541784</c:v>
                </c:pt>
                <c:pt idx="139">
                  <c:v>0.1042389241541784</c:v>
                </c:pt>
                <c:pt idx="140">
                  <c:v>0.1042389241541784</c:v>
                </c:pt>
                <c:pt idx="141">
                  <c:v>0.1042389241541784</c:v>
                </c:pt>
                <c:pt idx="142">
                  <c:v>3.0039987609473195E-2</c:v>
                </c:pt>
                <c:pt idx="143">
                  <c:v>4.6069789466015906E-2</c:v>
                </c:pt>
                <c:pt idx="144">
                  <c:v>5.0231260553556978E-2</c:v>
                </c:pt>
                <c:pt idx="145">
                  <c:v>4.7455648926237173E-2</c:v>
                </c:pt>
                <c:pt idx="146">
                  <c:v>0.10699177438307879</c:v>
                </c:pt>
                <c:pt idx="147">
                  <c:v>0.12012916394786599</c:v>
                </c:pt>
                <c:pt idx="148">
                  <c:v>4.5977011494252915E-2</c:v>
                </c:pt>
                <c:pt idx="149">
                  <c:v>4.3777777777777797E-2</c:v>
                </c:pt>
                <c:pt idx="150">
                  <c:v>4.6535653957529031E-2</c:v>
                </c:pt>
                <c:pt idx="151">
                  <c:v>4.2591229361657316E-2</c:v>
                </c:pt>
                <c:pt idx="152">
                  <c:v>6.7118499183343325E-2</c:v>
                </c:pt>
                <c:pt idx="153">
                  <c:v>2.0925684485006542E-2</c:v>
                </c:pt>
                <c:pt idx="154">
                  <c:v>0.60000000000000042</c:v>
                </c:pt>
                <c:pt idx="155">
                  <c:v>7.2965200931857904E-2</c:v>
                </c:pt>
                <c:pt idx="156">
                  <c:v>7.7172717271727184E-2</c:v>
                </c:pt>
                <c:pt idx="157">
                  <c:v>7.2965200931857904E-2</c:v>
                </c:pt>
                <c:pt idx="158">
                  <c:v>7.2965200931857904E-2</c:v>
                </c:pt>
                <c:pt idx="159">
                  <c:v>2.358812395457344E-2</c:v>
                </c:pt>
                <c:pt idx="160">
                  <c:v>1.6722408026755856E-2</c:v>
                </c:pt>
                <c:pt idx="161">
                  <c:v>1.328903654485048E-2</c:v>
                </c:pt>
                <c:pt idx="162">
                  <c:v>3.1034731229283765E-2</c:v>
                </c:pt>
                <c:pt idx="163">
                  <c:v>5.8219508082195046E-2</c:v>
                </c:pt>
                <c:pt idx="164">
                  <c:v>6.9212754458656156E-2</c:v>
                </c:pt>
                <c:pt idx="165">
                  <c:v>2.0001096551346038E-2</c:v>
                </c:pt>
                <c:pt idx="166">
                  <c:v>1.7194463992493577E-2</c:v>
                </c:pt>
                <c:pt idx="167">
                  <c:v>2.4512500764105438E-2</c:v>
                </c:pt>
                <c:pt idx="168">
                  <c:v>1.6790272604226171E-2</c:v>
                </c:pt>
                <c:pt idx="169">
                  <c:v>2.0001096551346038E-2</c:v>
                </c:pt>
                <c:pt idx="170">
                  <c:v>5.0231260553556978E-2</c:v>
                </c:pt>
                <c:pt idx="171">
                  <c:v>1.7260123445244583E-2</c:v>
                </c:pt>
                <c:pt idx="172">
                  <c:v>0.65000000000000058</c:v>
                </c:pt>
                <c:pt idx="173">
                  <c:v>7.6053876697020906E-2</c:v>
                </c:pt>
                <c:pt idx="174">
                  <c:v>7.7788562899875791E-2</c:v>
                </c:pt>
                <c:pt idx="175">
                  <c:v>7.3912818120561899E-2</c:v>
                </c:pt>
                <c:pt idx="176">
                  <c:v>7.6053876697020906E-2</c:v>
                </c:pt>
                <c:pt idx="177">
                  <c:v>2.6955960815184105E-2</c:v>
                </c:pt>
                <c:pt idx="178">
                  <c:v>3.2061460863067492E-2</c:v>
                </c:pt>
                <c:pt idx="179">
                  <c:v>3.144102840704785E-2</c:v>
                </c:pt>
                <c:pt idx="180">
                  <c:v>3.518518518518518E-2</c:v>
                </c:pt>
                <c:pt idx="181">
                  <c:v>7.2436280962067778E-2</c:v>
                </c:pt>
                <c:pt idx="182">
                  <c:v>7.0437648895095795E-2</c:v>
                </c:pt>
                <c:pt idx="183">
                  <c:v>6.9261487866139074E-2</c:v>
                </c:pt>
                <c:pt idx="184">
                  <c:v>6.8276752487278825E-2</c:v>
                </c:pt>
                <c:pt idx="185">
                  <c:v>3.1709456621117474E-2</c:v>
                </c:pt>
                <c:pt idx="186">
                  <c:v>6.7043544690603529E-2</c:v>
                </c:pt>
                <c:pt idx="187">
                  <c:v>2.3324218622335031E-2</c:v>
                </c:pt>
                <c:pt idx="188">
                  <c:v>5.445800961894192E-2</c:v>
                </c:pt>
                <c:pt idx="189">
                  <c:v>3.2573289902280162E-3</c:v>
                </c:pt>
                <c:pt idx="190">
                  <c:v>2.0852952255391244E-2</c:v>
                </c:pt>
                <c:pt idx="191">
                  <c:v>0.60000000000000042</c:v>
                </c:pt>
                <c:pt idx="192">
                  <c:v>7.1914978992588391E-2</c:v>
                </c:pt>
                <c:pt idx="193">
                  <c:v>7.3912818120561899E-2</c:v>
                </c:pt>
                <c:pt idx="194">
                  <c:v>7.0089271924134416E-2</c:v>
                </c:pt>
                <c:pt idx="195">
                  <c:v>7.1914978992588391E-2</c:v>
                </c:pt>
                <c:pt idx="196">
                  <c:v>2.3430203514259042E-2</c:v>
                </c:pt>
                <c:pt idx="197">
                  <c:v>2.9308202154101071E-2</c:v>
                </c:pt>
                <c:pt idx="198">
                  <c:v>2.6227592441514382E-2</c:v>
                </c:pt>
                <c:pt idx="199">
                  <c:v>2.2924648786717686E-2</c:v>
                </c:pt>
                <c:pt idx="200">
                  <c:v>6.8323829888334464E-2</c:v>
                </c:pt>
                <c:pt idx="201">
                  <c:v>6.6639807429469067E-2</c:v>
                </c:pt>
                <c:pt idx="202">
                  <c:v>6.3164544257688193E-2</c:v>
                </c:pt>
                <c:pt idx="203">
                  <c:v>6.205357142857143E-2</c:v>
                </c:pt>
                <c:pt idx="204">
                  <c:v>2.4420701249969541E-2</c:v>
                </c:pt>
                <c:pt idx="205">
                  <c:v>6.0949825404145945E-2</c:v>
                </c:pt>
                <c:pt idx="206">
                  <c:v>2.6826352559251608E-2</c:v>
                </c:pt>
                <c:pt idx="207">
                  <c:v>4.1972095713149762E-2</c:v>
                </c:pt>
                <c:pt idx="208">
                  <c:v>6.5573770491803574E-3</c:v>
                </c:pt>
                <c:pt idx="209">
                  <c:v>2.1479713603818645E-2</c:v>
                </c:pt>
                <c:pt idx="210">
                  <c:v>2.0852952255391244E-2</c:v>
                </c:pt>
                <c:pt idx="211">
                  <c:v>0.60000000000000042</c:v>
                </c:pt>
                <c:pt idx="212">
                  <c:v>7.1914978992588391E-2</c:v>
                </c:pt>
                <c:pt idx="213">
                  <c:v>7.3912818120561899E-2</c:v>
                </c:pt>
                <c:pt idx="214">
                  <c:v>7.0089271924134416E-2</c:v>
                </c:pt>
                <c:pt idx="215">
                  <c:v>7.1914978992588391E-2</c:v>
                </c:pt>
                <c:pt idx="216">
                  <c:v>2.3430203514259042E-2</c:v>
                </c:pt>
                <c:pt idx="217">
                  <c:v>3.7173288487141735E-2</c:v>
                </c:pt>
                <c:pt idx="218">
                  <c:v>3.90688533477907E-2</c:v>
                </c:pt>
                <c:pt idx="219">
                  <c:v>3.1034731229283765E-2</c:v>
                </c:pt>
                <c:pt idx="220">
                  <c:v>6.8323829888334464E-2</c:v>
                </c:pt>
                <c:pt idx="221">
                  <c:v>6.6639807429469067E-2</c:v>
                </c:pt>
                <c:pt idx="222">
                  <c:v>6.3164544257688193E-2</c:v>
                </c:pt>
                <c:pt idx="223">
                  <c:v>6.205357142857143E-2</c:v>
                </c:pt>
                <c:pt idx="224">
                  <c:v>2.8039504355293791E-2</c:v>
                </c:pt>
                <c:pt idx="225">
                  <c:v>5.5316752141819706E-2</c:v>
                </c:pt>
                <c:pt idx="226">
                  <c:v>1.9868624671291149E-2</c:v>
                </c:pt>
                <c:pt idx="227">
                  <c:v>5.0231260553556978E-2</c:v>
                </c:pt>
                <c:pt idx="228">
                  <c:v>0</c:v>
                </c:pt>
                <c:pt idx="229">
                  <c:v>9.3240093240093535E-3</c:v>
                </c:pt>
                <c:pt idx="230">
                  <c:v>3.1476997578692531E-2</c:v>
                </c:pt>
                <c:pt idx="231">
                  <c:v>1.7260123445244583E-2</c:v>
                </c:pt>
                <c:pt idx="232">
                  <c:v>0.60000000000000042</c:v>
                </c:pt>
                <c:pt idx="233">
                  <c:v>6.7835633773111817E-2</c:v>
                </c:pt>
                <c:pt idx="234">
                  <c:v>7.0089271924134416E-2</c:v>
                </c:pt>
                <c:pt idx="235">
                  <c:v>6.6316876847391432E-2</c:v>
                </c:pt>
                <c:pt idx="236">
                  <c:v>6.7835633773111817E-2</c:v>
                </c:pt>
                <c:pt idx="237">
                  <c:v>1.9951456310679586E-2</c:v>
                </c:pt>
                <c:pt idx="238">
                  <c:v>3.4525635662157772E-2</c:v>
                </c:pt>
                <c:pt idx="239">
                  <c:v>3.8924544960608459E-2</c:v>
                </c:pt>
                <c:pt idx="240">
                  <c:v>1.8962118011547638E-2</c:v>
                </c:pt>
                <c:pt idx="241">
                  <c:v>7.2436280962067778E-2</c:v>
                </c:pt>
                <c:pt idx="242">
                  <c:v>7.0437648895095795E-2</c:v>
                </c:pt>
                <c:pt idx="243">
                  <c:v>6.2934104812277403E-2</c:v>
                </c:pt>
                <c:pt idx="244">
                  <c:v>6.1825017088174922E-2</c:v>
                </c:pt>
                <c:pt idx="245">
                  <c:v>2.0851985384857358E-2</c:v>
                </c:pt>
                <c:pt idx="246">
                  <c:v>6.0729291716686687E-2</c:v>
                </c:pt>
                <c:pt idx="247">
                  <c:v>2.3324218622335031E-2</c:v>
                </c:pt>
                <c:pt idx="248">
                  <c:v>3.7936724298730184E-2</c:v>
                </c:pt>
                <c:pt idx="249">
                  <c:v>9.9009900990099271E-3</c:v>
                </c:pt>
                <c:pt idx="250">
                  <c:v>3.1489231112599138E-2</c:v>
                </c:pt>
                <c:pt idx="251">
                  <c:v>3.3911155050987574E-2</c:v>
                </c:pt>
                <c:pt idx="252">
                  <c:v>3.3911155050987574E-2</c:v>
                </c:pt>
                <c:pt idx="253">
                  <c:v>2.0852952255391244E-2</c:v>
                </c:pt>
                <c:pt idx="254">
                  <c:v>0.60000000000000042</c:v>
                </c:pt>
                <c:pt idx="255">
                  <c:v>7.1914978992588391E-2</c:v>
                </c:pt>
                <c:pt idx="256">
                  <c:v>7.3912818120561899E-2</c:v>
                </c:pt>
                <c:pt idx="257">
                  <c:v>7.0089271924134416E-2</c:v>
                </c:pt>
                <c:pt idx="258">
                  <c:v>7.1914978992588391E-2</c:v>
                </c:pt>
                <c:pt idx="259">
                  <c:v>2.3430203514259042E-2</c:v>
                </c:pt>
                <c:pt idx="260">
                  <c:v>2.9129580395330004E-2</c:v>
                </c:pt>
                <c:pt idx="261">
                  <c:v>2.3608508762261608E-2</c:v>
                </c:pt>
                <c:pt idx="262">
                  <c:v>2.2924648786717686E-2</c:v>
                </c:pt>
                <c:pt idx="263">
                  <c:v>6.8323829888334464E-2</c:v>
                </c:pt>
                <c:pt idx="264">
                  <c:v>6.6639807429469067E-2</c:v>
                </c:pt>
                <c:pt idx="265">
                  <c:v>7.1293113309211731E-2</c:v>
                </c:pt>
                <c:pt idx="266">
                  <c:v>7.0369433198380571E-2</c:v>
                </c:pt>
                <c:pt idx="267">
                  <c:v>2.4420701249969541E-2</c:v>
                </c:pt>
                <c:pt idx="268">
                  <c:v>7.4977316075032899E-2</c:v>
                </c:pt>
                <c:pt idx="269">
                  <c:v>2.6826352559251608E-2</c:v>
                </c:pt>
                <c:pt idx="270">
                  <c:v>4.1972095713149762E-2</c:v>
                </c:pt>
                <c:pt idx="271">
                  <c:v>6.5573770491803574E-3</c:v>
                </c:pt>
                <c:pt idx="272">
                  <c:v>2.8815492918556524E-2</c:v>
                </c:pt>
                <c:pt idx="273">
                  <c:v>2.1211380125540098E-2</c:v>
                </c:pt>
                <c:pt idx="274">
                  <c:v>3.8973667200629551E-2</c:v>
                </c:pt>
                <c:pt idx="275">
                  <c:v>4.1454399311687706E-2</c:v>
                </c:pt>
                <c:pt idx="276">
                  <c:v>3.3543235790426756E-2</c:v>
                </c:pt>
                <c:pt idx="277">
                  <c:v>0.56955980066445222</c:v>
                </c:pt>
                <c:pt idx="278">
                  <c:v>9.9018525143488245E-2</c:v>
                </c:pt>
                <c:pt idx="279">
                  <c:v>0.10397942057628663</c:v>
                </c:pt>
                <c:pt idx="280">
                  <c:v>9.9018525143488245E-2</c:v>
                </c:pt>
                <c:pt idx="281">
                  <c:v>9.9018525143488245E-2</c:v>
                </c:pt>
                <c:pt idx="282">
                  <c:v>2.9630840039761939E-2</c:v>
                </c:pt>
                <c:pt idx="283">
                  <c:v>2.5824915824915834E-2</c:v>
                </c:pt>
                <c:pt idx="284">
                  <c:v>2.970827679782902E-2</c:v>
                </c:pt>
                <c:pt idx="285">
                  <c:v>2.3188986901897881E-2</c:v>
                </c:pt>
                <c:pt idx="286">
                  <c:v>9.1441020852785521E-2</c:v>
                </c:pt>
                <c:pt idx="287">
                  <c:v>0.10456407530177</c:v>
                </c:pt>
                <c:pt idx="288">
                  <c:v>1.8228268082282683E-2</c:v>
                </c:pt>
                <c:pt idx="289">
                  <c:v>1.5115780445969128E-2</c:v>
                </c:pt>
                <c:pt idx="290">
                  <c:v>1.4618593085746312E-2</c:v>
                </c:pt>
                <c:pt idx="291">
                  <c:v>1.4726231821141677E-2</c:v>
                </c:pt>
                <c:pt idx="292">
                  <c:v>3.7514686571290312E-2</c:v>
                </c:pt>
                <c:pt idx="293">
                  <c:v>4.6899414810502839E-2</c:v>
                </c:pt>
                <c:pt idx="294">
                  <c:v>2.5824915824915834E-2</c:v>
                </c:pt>
                <c:pt idx="295">
                  <c:v>2.970827679782902E-2</c:v>
                </c:pt>
                <c:pt idx="296">
                  <c:v>2.199866310160431E-2</c:v>
                </c:pt>
                <c:pt idx="297">
                  <c:v>2.5824915824915834E-2</c:v>
                </c:pt>
                <c:pt idx="298">
                  <c:v>1.8228268082282683E-2</c:v>
                </c:pt>
                <c:pt idx="299">
                  <c:v>2.199866310160431E-2</c:v>
                </c:pt>
                <c:pt idx="300">
                  <c:v>2.0762471655328837E-2</c:v>
                </c:pt>
                <c:pt idx="301">
                  <c:v>0.55454545454545501</c:v>
                </c:pt>
                <c:pt idx="302">
                  <c:v>7.5648286140089394E-2</c:v>
                </c:pt>
                <c:pt idx="303">
                  <c:v>7.7420198848770314E-2</c:v>
                </c:pt>
                <c:pt idx="304">
                  <c:v>7.3570686070686064E-2</c:v>
                </c:pt>
                <c:pt idx="305">
                  <c:v>7.5648286140089394E-2</c:v>
                </c:pt>
                <c:pt idx="306">
                  <c:v>1.6458649122241258E-2</c:v>
                </c:pt>
                <c:pt idx="307">
                  <c:v>1.1847744980651382E-2</c:v>
                </c:pt>
                <c:pt idx="308">
                  <c:v>2.3613850536927401E-2</c:v>
                </c:pt>
                <c:pt idx="309">
                  <c:v>1.8882858435097259E-2</c:v>
                </c:pt>
                <c:pt idx="310">
                  <c:v>8.0401398073386726E-2</c:v>
                </c:pt>
                <c:pt idx="311">
                  <c:v>7.7788562899875791E-2</c:v>
                </c:pt>
                <c:pt idx="312">
                  <c:v>8.6084094704784227E-3</c:v>
                </c:pt>
                <c:pt idx="313">
                  <c:v>5.8953669963560697E-3</c:v>
                </c:pt>
                <c:pt idx="314">
                  <c:v>1.3793759512937615E-2</c:v>
                </c:pt>
                <c:pt idx="315">
                  <c:v>8.7083640506668836E-3</c:v>
                </c:pt>
                <c:pt idx="316">
                  <c:v>2.6730113323797992E-2</c:v>
                </c:pt>
                <c:pt idx="317">
                  <c:v>3.7929196912086682E-2</c:v>
                </c:pt>
                <c:pt idx="318">
                  <c:v>1.3218068468623945E-2</c:v>
                </c:pt>
                <c:pt idx="319">
                  <c:v>2.3613850536927401E-2</c:v>
                </c:pt>
                <c:pt idx="320">
                  <c:v>1.4505896773338633E-2</c:v>
                </c:pt>
                <c:pt idx="321">
                  <c:v>1.7506372769530661E-2</c:v>
                </c:pt>
                <c:pt idx="322">
                  <c:v>1.1510862654104401E-2</c:v>
                </c:pt>
                <c:pt idx="323">
                  <c:v>1.1540108360917649E-2</c:v>
                </c:pt>
                <c:pt idx="324">
                  <c:v>1.0830324909747283E-2</c:v>
                </c:pt>
                <c:pt idx="325">
                  <c:v>2.4380381523238626E-2</c:v>
                </c:pt>
                <c:pt idx="326">
                  <c:v>0.55454545454545501</c:v>
                </c:pt>
                <c:pt idx="327">
                  <c:v>7.153932650766405E-2</c:v>
                </c:pt>
                <c:pt idx="328">
                  <c:v>7.3570686070686064E-2</c:v>
                </c:pt>
                <c:pt idx="329">
                  <c:v>6.9772844605059392E-2</c:v>
                </c:pt>
                <c:pt idx="330">
                  <c:v>7.153932650766405E-2</c:v>
                </c:pt>
                <c:pt idx="331">
                  <c:v>1.3093394563998495E-2</c:v>
                </c:pt>
                <c:pt idx="332">
                  <c:v>1.4894824124989051E-2</c:v>
                </c:pt>
                <c:pt idx="333">
                  <c:v>2.6722120472120487E-2</c:v>
                </c:pt>
                <c:pt idx="334">
                  <c:v>2.2815312749230966E-2</c:v>
                </c:pt>
                <c:pt idx="335">
                  <c:v>7.6197729663076197E-2</c:v>
                </c:pt>
                <c:pt idx="336">
                  <c:v>7.3912818120561899E-2</c:v>
                </c:pt>
                <c:pt idx="337">
                  <c:v>1.1540108360917649E-2</c:v>
                </c:pt>
                <c:pt idx="338">
                  <c:v>8.8889858614068507E-3</c:v>
                </c:pt>
                <c:pt idx="339">
                  <c:v>1.7289272030651337E-2</c:v>
                </c:pt>
                <c:pt idx="340">
                  <c:v>1.1674840318856692E-2</c:v>
                </c:pt>
                <c:pt idx="341">
                  <c:v>3.0255870624723125E-2</c:v>
                </c:pt>
                <c:pt idx="342">
                  <c:v>3.3984676520197821E-2</c:v>
                </c:pt>
                <c:pt idx="343">
                  <c:v>1.6628664495114027E-2</c:v>
                </c:pt>
                <c:pt idx="344">
                  <c:v>2.6722120472120487E-2</c:v>
                </c:pt>
                <c:pt idx="345">
                  <c:v>1.7506372769530661E-2</c:v>
                </c:pt>
                <c:pt idx="346">
                  <c:v>2.0542148483325019E-2</c:v>
                </c:pt>
                <c:pt idx="347">
                  <c:v>1.4459532411444697E-2</c:v>
                </c:pt>
                <c:pt idx="348">
                  <c:v>1.4505896773338633E-2</c:v>
                </c:pt>
                <c:pt idx="349">
                  <c:v>1.4519199212339963E-2</c:v>
                </c:pt>
                <c:pt idx="350">
                  <c:v>2.8490028490028019E-3</c:v>
                </c:pt>
                <c:pt idx="351">
                  <c:v>2.4380381523238626E-2</c:v>
                </c:pt>
                <c:pt idx="352">
                  <c:v>0.55454545454545501</c:v>
                </c:pt>
                <c:pt idx="353">
                  <c:v>7.153932650766405E-2</c:v>
                </c:pt>
                <c:pt idx="354">
                  <c:v>7.3570686070686064E-2</c:v>
                </c:pt>
                <c:pt idx="355">
                  <c:v>6.9772844605059392E-2</c:v>
                </c:pt>
                <c:pt idx="356">
                  <c:v>7.153932650766405E-2</c:v>
                </c:pt>
                <c:pt idx="357">
                  <c:v>1.3093394563998495E-2</c:v>
                </c:pt>
                <c:pt idx="358">
                  <c:v>1.4894824124989051E-2</c:v>
                </c:pt>
                <c:pt idx="359">
                  <c:v>2.6722120472120487E-2</c:v>
                </c:pt>
                <c:pt idx="360">
                  <c:v>2.2815312749230966E-2</c:v>
                </c:pt>
                <c:pt idx="361">
                  <c:v>7.6197729663076197E-2</c:v>
                </c:pt>
                <c:pt idx="362">
                  <c:v>7.3912818120561899E-2</c:v>
                </c:pt>
                <c:pt idx="363">
                  <c:v>1.1540108360917649E-2</c:v>
                </c:pt>
                <c:pt idx="364">
                  <c:v>8.8889858614068507E-3</c:v>
                </c:pt>
                <c:pt idx="365">
                  <c:v>1.7289272030651337E-2</c:v>
                </c:pt>
                <c:pt idx="366">
                  <c:v>1.1674840318856692E-2</c:v>
                </c:pt>
                <c:pt idx="367">
                  <c:v>3.0255870624723125E-2</c:v>
                </c:pt>
                <c:pt idx="368">
                  <c:v>3.3984676520197821E-2</c:v>
                </c:pt>
                <c:pt idx="369">
                  <c:v>1.6628664495114027E-2</c:v>
                </c:pt>
                <c:pt idx="370">
                  <c:v>2.6722120472120487E-2</c:v>
                </c:pt>
                <c:pt idx="371">
                  <c:v>1.7506372769530661E-2</c:v>
                </c:pt>
                <c:pt idx="372">
                  <c:v>2.0542148483325019E-2</c:v>
                </c:pt>
                <c:pt idx="373">
                  <c:v>1.4459532411444697E-2</c:v>
                </c:pt>
                <c:pt idx="374">
                  <c:v>1.4505896773338633E-2</c:v>
                </c:pt>
                <c:pt idx="375">
                  <c:v>1.4519199212339963E-2</c:v>
                </c:pt>
                <c:pt idx="376">
                  <c:v>2.8490028490028019E-3</c:v>
                </c:pt>
                <c:pt idx="377">
                  <c:v>0</c:v>
                </c:pt>
                <c:pt idx="378">
                  <c:v>2.4380381523238626E-2</c:v>
                </c:pt>
                <c:pt idx="379">
                  <c:v>0.55454545454545501</c:v>
                </c:pt>
                <c:pt idx="380">
                  <c:v>7.153932650766405E-2</c:v>
                </c:pt>
                <c:pt idx="381">
                  <c:v>7.3570686070686064E-2</c:v>
                </c:pt>
                <c:pt idx="382">
                  <c:v>6.9772844605059392E-2</c:v>
                </c:pt>
                <c:pt idx="383">
                  <c:v>7.153932650766405E-2</c:v>
                </c:pt>
                <c:pt idx="384">
                  <c:v>1.3093394563998495E-2</c:v>
                </c:pt>
                <c:pt idx="385">
                  <c:v>1.4894824124989051E-2</c:v>
                </c:pt>
                <c:pt idx="386">
                  <c:v>2.6722120472120487E-2</c:v>
                </c:pt>
                <c:pt idx="387">
                  <c:v>2.2815312749230966E-2</c:v>
                </c:pt>
                <c:pt idx="388">
                  <c:v>7.6197729663076197E-2</c:v>
                </c:pt>
                <c:pt idx="389">
                  <c:v>7.3912818120561899E-2</c:v>
                </c:pt>
                <c:pt idx="390">
                  <c:v>1.1540108360917649E-2</c:v>
                </c:pt>
                <c:pt idx="391">
                  <c:v>8.8889858614068507E-3</c:v>
                </c:pt>
                <c:pt idx="392">
                  <c:v>1.7289272030651337E-2</c:v>
                </c:pt>
                <c:pt idx="393">
                  <c:v>1.1674840318856692E-2</c:v>
                </c:pt>
                <c:pt idx="394">
                  <c:v>3.0255870624723125E-2</c:v>
                </c:pt>
                <c:pt idx="395">
                  <c:v>3.3984676520197821E-2</c:v>
                </c:pt>
                <c:pt idx="396">
                  <c:v>1.6628664495114027E-2</c:v>
                </c:pt>
                <c:pt idx="397">
                  <c:v>2.6722120472120487E-2</c:v>
                </c:pt>
                <c:pt idx="398">
                  <c:v>1.7506372769530661E-2</c:v>
                </c:pt>
                <c:pt idx="399">
                  <c:v>2.0542148483325019E-2</c:v>
                </c:pt>
                <c:pt idx="400">
                  <c:v>1.4459532411444697E-2</c:v>
                </c:pt>
                <c:pt idx="401">
                  <c:v>1.4505896773338633E-2</c:v>
                </c:pt>
                <c:pt idx="402">
                  <c:v>1.4519199212339963E-2</c:v>
                </c:pt>
                <c:pt idx="403">
                  <c:v>2.8490028490028019E-3</c:v>
                </c:pt>
                <c:pt idx="404">
                  <c:v>0</c:v>
                </c:pt>
                <c:pt idx="405">
                  <c:v>0</c:v>
                </c:pt>
                <c:pt idx="406">
                  <c:v>3.7974333443965093E-2</c:v>
                </c:pt>
                <c:pt idx="407">
                  <c:v>0.62042875157629263</c:v>
                </c:pt>
                <c:pt idx="408">
                  <c:v>9.5588235294117641E-2</c:v>
                </c:pt>
                <c:pt idx="409">
                  <c:v>0.10057328015952142</c:v>
                </c:pt>
                <c:pt idx="410">
                  <c:v>9.5588235294117641E-2</c:v>
                </c:pt>
                <c:pt idx="411">
                  <c:v>9.5588235294117641E-2</c:v>
                </c:pt>
                <c:pt idx="412">
                  <c:v>4.1704086214638524E-2</c:v>
                </c:pt>
                <c:pt idx="413">
                  <c:v>5.0221534266806762E-2</c:v>
                </c:pt>
                <c:pt idx="414">
                  <c:v>5.4494060397881891E-2</c:v>
                </c:pt>
                <c:pt idx="415">
                  <c:v>4.7098991209958141E-2</c:v>
                </c:pt>
                <c:pt idx="416">
                  <c:v>0.10295815295815297</c:v>
                </c:pt>
                <c:pt idx="417">
                  <c:v>0.11153505861535061</c:v>
                </c:pt>
                <c:pt idx="418">
                  <c:v>3.756114605171209E-2</c:v>
                </c:pt>
                <c:pt idx="419">
                  <c:v>4.3382668382668396E-2</c:v>
                </c:pt>
                <c:pt idx="420">
                  <c:v>4.6069789466015906E-2</c:v>
                </c:pt>
                <c:pt idx="421">
                  <c:v>4.2217029059134437E-2</c:v>
                </c:pt>
                <c:pt idx="422">
                  <c:v>5.4006340971321509E-2</c:v>
                </c:pt>
                <c:pt idx="423">
                  <c:v>6.3647058823529445E-2</c:v>
                </c:pt>
                <c:pt idx="424">
                  <c:v>3.7793844189725589E-2</c:v>
                </c:pt>
                <c:pt idx="425">
                  <c:v>4.1872919987694712E-2</c:v>
                </c:pt>
                <c:pt idx="426">
                  <c:v>4.6014993095285124E-2</c:v>
                </c:pt>
                <c:pt idx="427">
                  <c:v>3.7793844189725589E-2</c:v>
                </c:pt>
                <c:pt idx="428">
                  <c:v>4.1872919987694712E-2</c:v>
                </c:pt>
                <c:pt idx="429">
                  <c:v>4.6014993095285124E-2</c:v>
                </c:pt>
                <c:pt idx="430">
                  <c:v>4.2379698698259395E-2</c:v>
                </c:pt>
                <c:pt idx="431">
                  <c:v>3.765597147950088E-2</c:v>
                </c:pt>
                <c:pt idx="432">
                  <c:v>4.1704086214638524E-2</c:v>
                </c:pt>
                <c:pt idx="433">
                  <c:v>4.1704086214638524E-2</c:v>
                </c:pt>
                <c:pt idx="434">
                  <c:v>4.1704086214638524E-2</c:v>
                </c:pt>
                <c:pt idx="435">
                  <c:v>7.727631060307448E-2</c:v>
                </c:pt>
                <c:pt idx="436">
                  <c:v>0.60000000000000042</c:v>
                </c:pt>
                <c:pt idx="437">
                  <c:v>1.300321556836216E-2</c:v>
                </c:pt>
                <c:pt idx="438">
                  <c:v>1.5258473877932223E-2</c:v>
                </c:pt>
                <c:pt idx="439">
                  <c:v>1.2135303860364318E-2</c:v>
                </c:pt>
                <c:pt idx="440">
                  <c:v>1.300321556836216E-2</c:v>
                </c:pt>
                <c:pt idx="441">
                  <c:v>7.6889930083511415E-2</c:v>
                </c:pt>
                <c:pt idx="442">
                  <c:v>6.6862733021269674E-2</c:v>
                </c:pt>
                <c:pt idx="443">
                  <c:v>7.0674865646961488E-2</c:v>
                </c:pt>
                <c:pt idx="444">
                  <c:v>8.5910460197410735E-2</c:v>
                </c:pt>
                <c:pt idx="445">
                  <c:v>1.9803044637481688E-2</c:v>
                </c:pt>
                <c:pt idx="446">
                  <c:v>9.0909090909090523E-3</c:v>
                </c:pt>
                <c:pt idx="447">
                  <c:v>8.1599210894743493E-2</c:v>
                </c:pt>
                <c:pt idx="448">
                  <c:v>8.0682255908277212E-2</c:v>
                </c:pt>
                <c:pt idx="449">
                  <c:v>9.7772976331695238E-2</c:v>
                </c:pt>
                <c:pt idx="450">
                  <c:v>7.8746756055363354E-2</c:v>
                </c:pt>
                <c:pt idx="451">
                  <c:v>7.2315947213225776E-2</c:v>
                </c:pt>
                <c:pt idx="452">
                  <c:v>0.11538461538461536</c:v>
                </c:pt>
                <c:pt idx="453">
                  <c:v>7.3659844054580925E-2</c:v>
                </c:pt>
                <c:pt idx="454">
                  <c:v>7.4539041038874598E-2</c:v>
                </c:pt>
                <c:pt idx="455">
                  <c:v>7.0674865646961488E-2</c:v>
                </c:pt>
                <c:pt idx="456">
                  <c:v>7.0674865646961488E-2</c:v>
                </c:pt>
                <c:pt idx="457">
                  <c:v>6.6862733021269674E-2</c:v>
                </c:pt>
                <c:pt idx="458">
                  <c:v>7.0674865646961488E-2</c:v>
                </c:pt>
                <c:pt idx="459">
                  <c:v>9.9976558837318333E-2</c:v>
                </c:pt>
                <c:pt idx="460">
                  <c:v>7.4162180209507114E-2</c:v>
                </c:pt>
                <c:pt idx="461">
                  <c:v>7.0324158514342525E-2</c:v>
                </c:pt>
                <c:pt idx="462">
                  <c:v>7.0324158514342525E-2</c:v>
                </c:pt>
                <c:pt idx="463">
                  <c:v>7.0324158514342525E-2</c:v>
                </c:pt>
                <c:pt idx="464">
                  <c:v>0.10678760894278129</c:v>
                </c:pt>
              </c:numCache>
            </c:numRef>
          </c:xVal>
          <c:yVal>
            <c:numRef>
              <c:f>'its ets'!$J$3:$J$467</c:f>
              <c:numCache>
                <c:formatCode>0.00000</c:formatCode>
                <c:ptCount val="465"/>
                <c:pt idx="0">
                  <c:v>0.2</c:v>
                </c:pt>
                <c:pt idx="1">
                  <c:v>6.8027210884353834E-3</c:v>
                </c:pt>
                <c:pt idx="2">
                  <c:v>0.2</c:v>
                </c:pt>
                <c:pt idx="3">
                  <c:v>6.8027210884353834E-3</c:v>
                </c:pt>
                <c:pt idx="4">
                  <c:v>0.2</c:v>
                </c:pt>
                <c:pt idx="5">
                  <c:v>0</c:v>
                </c:pt>
                <c:pt idx="6">
                  <c:v>6.8027210884353834E-3</c:v>
                </c:pt>
                <c:pt idx="7">
                  <c:v>0.2</c:v>
                </c:pt>
                <c:pt idx="8">
                  <c:v>0</c:v>
                </c:pt>
                <c:pt idx="9">
                  <c:v>0</c:v>
                </c:pt>
                <c:pt idx="10">
                  <c:v>6.8027210884353834E-3</c:v>
                </c:pt>
                <c:pt idx="11">
                  <c:v>0.2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6.8027210884353834E-3</c:v>
                </c:pt>
                <c:pt idx="16">
                  <c:v>0.22413793103448276</c:v>
                </c:pt>
                <c:pt idx="17">
                  <c:v>1.3201320132013266E-2</c:v>
                </c:pt>
                <c:pt idx="18">
                  <c:v>1.3201320132013266E-2</c:v>
                </c:pt>
                <c:pt idx="19">
                  <c:v>1.3201320132013266E-2</c:v>
                </c:pt>
                <c:pt idx="20">
                  <c:v>1.3201320132013266E-2</c:v>
                </c:pt>
                <c:pt idx="21">
                  <c:v>3.3783783783784002E-3</c:v>
                </c:pt>
                <c:pt idx="22">
                  <c:v>0.2</c:v>
                </c:pt>
                <c:pt idx="23">
                  <c:v>9.7719869706840538E-3</c:v>
                </c:pt>
                <c:pt idx="24">
                  <c:v>1.2232415902140636E-2</c:v>
                </c:pt>
                <c:pt idx="25">
                  <c:v>1.2232415902140636E-2</c:v>
                </c:pt>
                <c:pt idx="26">
                  <c:v>9.7719869706840538E-3</c:v>
                </c:pt>
                <c:pt idx="27">
                  <c:v>3.2362459546925182E-3</c:v>
                </c:pt>
                <c:pt idx="28">
                  <c:v>3.3783783783784002E-3</c:v>
                </c:pt>
                <c:pt idx="29">
                  <c:v>0.2</c:v>
                </c:pt>
                <c:pt idx="30">
                  <c:v>9.7719869706840538E-3</c:v>
                </c:pt>
                <c:pt idx="31">
                  <c:v>1.2232415902140636E-2</c:v>
                </c:pt>
                <c:pt idx="32">
                  <c:v>1.2232415902140636E-2</c:v>
                </c:pt>
                <c:pt idx="33">
                  <c:v>9.7719869706840538E-3</c:v>
                </c:pt>
                <c:pt idx="34">
                  <c:v>3.2362459546925182E-3</c:v>
                </c:pt>
                <c:pt idx="35">
                  <c:v>0</c:v>
                </c:pt>
                <c:pt idx="36">
                  <c:v>0</c:v>
                </c:pt>
                <c:pt idx="37">
                  <c:v>0.17857142857142877</c:v>
                </c:pt>
                <c:pt idx="38">
                  <c:v>7.4626865671642006E-3</c:v>
                </c:pt>
                <c:pt idx="39">
                  <c:v>7.4626865671642006E-3</c:v>
                </c:pt>
                <c:pt idx="40">
                  <c:v>7.4626865671642006E-3</c:v>
                </c:pt>
                <c:pt idx="41">
                  <c:v>7.4626865671642006E-3</c:v>
                </c:pt>
                <c:pt idx="42">
                  <c:v>7.4626865671642006E-3</c:v>
                </c:pt>
                <c:pt idx="43">
                  <c:v>3.7037037037036579E-3</c:v>
                </c:pt>
                <c:pt idx="44">
                  <c:v>3.7037037037036579E-3</c:v>
                </c:pt>
                <c:pt idx="45">
                  <c:v>3.424657534246589E-3</c:v>
                </c:pt>
                <c:pt idx="46">
                  <c:v>0.2</c:v>
                </c:pt>
                <c:pt idx="47">
                  <c:v>6.5146579804560324E-3</c:v>
                </c:pt>
                <c:pt idx="48">
                  <c:v>9.7719869706840538E-3</c:v>
                </c:pt>
                <c:pt idx="49">
                  <c:v>9.7719869706840538E-3</c:v>
                </c:pt>
                <c:pt idx="50">
                  <c:v>6.5146579804560324E-3</c:v>
                </c:pt>
                <c:pt idx="51">
                  <c:v>6.6006600660065704E-3</c:v>
                </c:pt>
                <c:pt idx="52">
                  <c:v>9.8360655737704805E-3</c:v>
                </c:pt>
                <c:pt idx="53">
                  <c:v>9.8360655737704805E-3</c:v>
                </c:pt>
                <c:pt idx="54">
                  <c:v>3.7593984962406291E-3</c:v>
                </c:pt>
                <c:pt idx="55">
                  <c:v>3.3783783783784002E-3</c:v>
                </c:pt>
                <c:pt idx="56">
                  <c:v>0.2</c:v>
                </c:pt>
                <c:pt idx="57">
                  <c:v>3.1948881789137795E-3</c:v>
                </c:pt>
                <c:pt idx="58">
                  <c:v>2.9850746268657042E-3</c:v>
                </c:pt>
                <c:pt idx="59">
                  <c:v>2.9850746268657042E-3</c:v>
                </c:pt>
                <c:pt idx="60">
                  <c:v>3.1948881789137795E-3</c:v>
                </c:pt>
                <c:pt idx="61">
                  <c:v>9.8360655737704805E-3</c:v>
                </c:pt>
                <c:pt idx="62">
                  <c:v>9.1185410334346795E-3</c:v>
                </c:pt>
                <c:pt idx="63">
                  <c:v>9.1185410334346795E-3</c:v>
                </c:pt>
                <c:pt idx="64">
                  <c:v>3.7037037037036579E-3</c:v>
                </c:pt>
                <c:pt idx="65">
                  <c:v>6.4724919093851509E-3</c:v>
                </c:pt>
                <c:pt idx="66">
                  <c:v>1.0273972602739764E-2</c:v>
                </c:pt>
                <c:pt idx="67">
                  <c:v>0.2</c:v>
                </c:pt>
                <c:pt idx="68">
                  <c:v>1.6501650165016493E-2</c:v>
                </c:pt>
                <c:pt idx="69">
                  <c:v>1.8575851393188864E-2</c:v>
                </c:pt>
                <c:pt idx="70">
                  <c:v>1.8575851393188864E-2</c:v>
                </c:pt>
                <c:pt idx="71">
                  <c:v>1.6501650165016493E-2</c:v>
                </c:pt>
                <c:pt idx="72">
                  <c:v>9.8360655737704805E-3</c:v>
                </c:pt>
                <c:pt idx="73">
                  <c:v>9.4786729857819774E-3</c:v>
                </c:pt>
                <c:pt idx="74">
                  <c:v>9.3023255813953227E-3</c:v>
                </c:pt>
                <c:pt idx="75">
                  <c:v>1.127819548872178E-2</c:v>
                </c:pt>
                <c:pt idx="76">
                  <c:v>1.6611295681063135E-2</c:v>
                </c:pt>
                <c:pt idx="77">
                  <c:v>1.5384615384615342E-2</c:v>
                </c:pt>
                <c:pt idx="78">
                  <c:v>1.0676156583629854E-2</c:v>
                </c:pt>
                <c:pt idx="79">
                  <c:v>0.18867924528301883</c:v>
                </c:pt>
                <c:pt idx="80">
                  <c:v>1.7123287671232841E-2</c:v>
                </c:pt>
                <c:pt idx="81">
                  <c:v>1.9230769230769291E-2</c:v>
                </c:pt>
                <c:pt idx="82">
                  <c:v>1.9230769230769291E-2</c:v>
                </c:pt>
                <c:pt idx="83">
                  <c:v>1.7123287671232841E-2</c:v>
                </c:pt>
                <c:pt idx="84">
                  <c:v>1.0204081632653085E-2</c:v>
                </c:pt>
                <c:pt idx="85">
                  <c:v>9.7323600973235891E-3</c:v>
                </c:pt>
                <c:pt idx="86">
                  <c:v>9.5465393794749304E-3</c:v>
                </c:pt>
                <c:pt idx="87">
                  <c:v>1.1764705882352912E-2</c:v>
                </c:pt>
                <c:pt idx="88">
                  <c:v>1.7241379310344869E-2</c:v>
                </c:pt>
                <c:pt idx="89">
                  <c:v>1.5923566878980895E-2</c:v>
                </c:pt>
                <c:pt idx="90">
                  <c:v>6.8027210884353834E-3</c:v>
                </c:pt>
                <c:pt idx="91">
                  <c:v>2.1276595744680878E-2</c:v>
                </c:pt>
                <c:pt idx="92">
                  <c:v>0.22413793103448276</c:v>
                </c:pt>
                <c:pt idx="93">
                  <c:v>2.8571428571428591E-2</c:v>
                </c:pt>
                <c:pt idx="94">
                  <c:v>2.8571428571428591E-2</c:v>
                </c:pt>
                <c:pt idx="95">
                  <c:v>2.8571428571428591E-2</c:v>
                </c:pt>
                <c:pt idx="96">
                  <c:v>2.8571428571428591E-2</c:v>
                </c:pt>
                <c:pt idx="97">
                  <c:v>2.1126760563380247E-2</c:v>
                </c:pt>
                <c:pt idx="98">
                  <c:v>1.7482517482517515E-2</c:v>
                </c:pt>
                <c:pt idx="99">
                  <c:v>1.7482517482517515E-2</c:v>
                </c:pt>
                <c:pt idx="100">
                  <c:v>1.532567049808432E-2</c:v>
                </c:pt>
                <c:pt idx="101">
                  <c:v>2.135231316725985E-2</c:v>
                </c:pt>
                <c:pt idx="102">
                  <c:v>2.482269503546098E-2</c:v>
                </c:pt>
                <c:pt idx="103">
                  <c:v>1.0344827586206921E-2</c:v>
                </c:pt>
                <c:pt idx="104">
                  <c:v>1.0752688172042998E-2</c:v>
                </c:pt>
                <c:pt idx="105">
                  <c:v>1.0416666666666631E-2</c:v>
                </c:pt>
                <c:pt idx="106">
                  <c:v>0.2142857142857143</c:v>
                </c:pt>
                <c:pt idx="107">
                  <c:v>1.6722408026755856E-2</c:v>
                </c:pt>
                <c:pt idx="108">
                  <c:v>1.88087774294671E-2</c:v>
                </c:pt>
                <c:pt idx="109">
                  <c:v>1.88087774294671E-2</c:v>
                </c:pt>
                <c:pt idx="110">
                  <c:v>1.6722408026755856E-2</c:v>
                </c:pt>
                <c:pt idx="111">
                  <c:v>9.9667774086378298E-3</c:v>
                </c:pt>
                <c:pt idx="112">
                  <c:v>9.5693779904306737E-3</c:v>
                </c:pt>
                <c:pt idx="113">
                  <c:v>9.3896713615023737E-3</c:v>
                </c:pt>
                <c:pt idx="114">
                  <c:v>1.1450381679389287E-2</c:v>
                </c:pt>
                <c:pt idx="115">
                  <c:v>1.6835016835016869E-2</c:v>
                </c:pt>
                <c:pt idx="116">
                  <c:v>1.5576323987538943E-2</c:v>
                </c:pt>
                <c:pt idx="117">
                  <c:v>9.0805902383655126E-3</c:v>
                </c:pt>
                <c:pt idx="118">
                  <c:v>4.5351473922902235E-3</c:v>
                </c:pt>
                <c:pt idx="119">
                  <c:v>1.0489510489510532E-2</c:v>
                </c:pt>
                <c:pt idx="120">
                  <c:v>1.0273972602739764E-2</c:v>
                </c:pt>
                <c:pt idx="121">
                  <c:v>0.2</c:v>
                </c:pt>
                <c:pt idx="122">
                  <c:v>1.6611295681063135E-2</c:v>
                </c:pt>
                <c:pt idx="123">
                  <c:v>1.6611295681063135E-2</c:v>
                </c:pt>
                <c:pt idx="124">
                  <c:v>1.6611295681063135E-2</c:v>
                </c:pt>
                <c:pt idx="125">
                  <c:v>1.6611295681063135E-2</c:v>
                </c:pt>
                <c:pt idx="126">
                  <c:v>9.8360655737704805E-3</c:v>
                </c:pt>
                <c:pt idx="127">
                  <c:v>6.5146579804560324E-3</c:v>
                </c:pt>
                <c:pt idx="128">
                  <c:v>6.5146579804560324E-3</c:v>
                </c:pt>
                <c:pt idx="129">
                  <c:v>7.4626865671642006E-3</c:v>
                </c:pt>
                <c:pt idx="130">
                  <c:v>6.6006600660065704E-3</c:v>
                </c:pt>
                <c:pt idx="131">
                  <c:v>1.3201320132013266E-2</c:v>
                </c:pt>
                <c:pt idx="132">
                  <c:v>1.3201320132013266E-2</c:v>
                </c:pt>
                <c:pt idx="133">
                  <c:v>1.369863013698636E-2</c:v>
                </c:pt>
                <c:pt idx="134">
                  <c:v>2.1126760563380247E-2</c:v>
                </c:pt>
                <c:pt idx="135">
                  <c:v>1.3377926421404663E-2</c:v>
                </c:pt>
                <c:pt idx="136">
                  <c:v>2.661596958174909E-2</c:v>
                </c:pt>
                <c:pt idx="137">
                  <c:v>0.2452830188679247</c:v>
                </c:pt>
                <c:pt idx="138">
                  <c:v>3.4749034749034791E-2</c:v>
                </c:pt>
                <c:pt idx="139">
                  <c:v>3.4749034749034791E-2</c:v>
                </c:pt>
                <c:pt idx="140">
                  <c:v>3.4749034749034791E-2</c:v>
                </c:pt>
                <c:pt idx="141">
                  <c:v>3.4749034749034791E-2</c:v>
                </c:pt>
                <c:pt idx="142">
                  <c:v>1.8726591760299685E-2</c:v>
                </c:pt>
                <c:pt idx="143">
                  <c:v>2.264150943396228E-2</c:v>
                </c:pt>
                <c:pt idx="144">
                  <c:v>2.264150943396228E-2</c:v>
                </c:pt>
                <c:pt idx="145">
                  <c:v>2.7450980392156876E-2</c:v>
                </c:pt>
                <c:pt idx="146">
                  <c:v>2.7027027027027011E-2</c:v>
                </c:pt>
                <c:pt idx="147">
                  <c:v>3.065134099616864E-2</c:v>
                </c:pt>
                <c:pt idx="148">
                  <c:v>3.065134099616864E-2</c:v>
                </c:pt>
                <c:pt idx="149">
                  <c:v>3.2000000000000042E-2</c:v>
                </c:pt>
                <c:pt idx="150">
                  <c:v>3.515625E-2</c:v>
                </c:pt>
                <c:pt idx="151">
                  <c:v>3.1128404669260701E-2</c:v>
                </c:pt>
                <c:pt idx="152">
                  <c:v>3.065134099616864E-2</c:v>
                </c:pt>
                <c:pt idx="153">
                  <c:v>3.3898305084745254E-3</c:v>
                </c:pt>
                <c:pt idx="154">
                  <c:v>0.2</c:v>
                </c:pt>
                <c:pt idx="155">
                  <c:v>9.9009900990099271E-3</c:v>
                </c:pt>
                <c:pt idx="156">
                  <c:v>9.9009900990099271E-3</c:v>
                </c:pt>
                <c:pt idx="157">
                  <c:v>9.9009900990099271E-3</c:v>
                </c:pt>
                <c:pt idx="158">
                  <c:v>9.9009900990099271E-3</c:v>
                </c:pt>
                <c:pt idx="159">
                  <c:v>3.2573289902280162E-3</c:v>
                </c:pt>
                <c:pt idx="160">
                  <c:v>0</c:v>
                </c:pt>
                <c:pt idx="161">
                  <c:v>0</c:v>
                </c:pt>
                <c:pt idx="162">
                  <c:v>3.7037037037036579E-3</c:v>
                </c:pt>
                <c:pt idx="163">
                  <c:v>3.3003300330033411E-3</c:v>
                </c:pt>
                <c:pt idx="164">
                  <c:v>6.5573770491803574E-3</c:v>
                </c:pt>
                <c:pt idx="165">
                  <c:v>6.5573770491803574E-3</c:v>
                </c:pt>
                <c:pt idx="166">
                  <c:v>6.8027210884353834E-3</c:v>
                </c:pt>
                <c:pt idx="167">
                  <c:v>1.3937282229965162E-2</c:v>
                </c:pt>
                <c:pt idx="168">
                  <c:v>6.6445182724252866E-3</c:v>
                </c:pt>
                <c:pt idx="169">
                  <c:v>6.5573770491803574E-3</c:v>
                </c:pt>
                <c:pt idx="170">
                  <c:v>2.264150943396228E-2</c:v>
                </c:pt>
                <c:pt idx="171">
                  <c:v>3.3783783783784002E-3</c:v>
                </c:pt>
                <c:pt idx="172">
                  <c:v>0.2</c:v>
                </c:pt>
                <c:pt idx="173">
                  <c:v>9.7719869706840538E-3</c:v>
                </c:pt>
                <c:pt idx="174">
                  <c:v>1.2232415902140636E-2</c:v>
                </c:pt>
                <c:pt idx="175">
                  <c:v>1.2232415902140636E-2</c:v>
                </c:pt>
                <c:pt idx="176">
                  <c:v>9.7719869706840538E-3</c:v>
                </c:pt>
                <c:pt idx="177">
                  <c:v>3.2362459546925182E-3</c:v>
                </c:pt>
                <c:pt idx="178">
                  <c:v>4.7169811320755296E-3</c:v>
                </c:pt>
                <c:pt idx="179">
                  <c:v>4.6296296296296537E-3</c:v>
                </c:pt>
                <c:pt idx="180">
                  <c:v>3.7037037037036579E-3</c:v>
                </c:pt>
                <c:pt idx="181">
                  <c:v>9.8360655737704805E-3</c:v>
                </c:pt>
                <c:pt idx="182">
                  <c:v>9.1185410334346795E-3</c:v>
                </c:pt>
                <c:pt idx="183">
                  <c:v>9.3240093240093535E-3</c:v>
                </c:pt>
                <c:pt idx="184">
                  <c:v>9.5693779904306737E-3</c:v>
                </c:pt>
                <c:pt idx="185">
                  <c:v>1.7482517482517515E-2</c:v>
                </c:pt>
                <c:pt idx="186">
                  <c:v>9.4117647058823486E-3</c:v>
                </c:pt>
                <c:pt idx="187">
                  <c:v>6.5146579804560324E-3</c:v>
                </c:pt>
                <c:pt idx="188">
                  <c:v>2.264150943396228E-2</c:v>
                </c:pt>
                <c:pt idx="189">
                  <c:v>0</c:v>
                </c:pt>
                <c:pt idx="190">
                  <c:v>3.3783783783784002E-3</c:v>
                </c:pt>
                <c:pt idx="191">
                  <c:v>0.2</c:v>
                </c:pt>
                <c:pt idx="192">
                  <c:v>9.7719869706840538E-3</c:v>
                </c:pt>
                <c:pt idx="193">
                  <c:v>1.2232415902140636E-2</c:v>
                </c:pt>
                <c:pt idx="194">
                  <c:v>1.2232415902140636E-2</c:v>
                </c:pt>
                <c:pt idx="195">
                  <c:v>9.7719869706840538E-3</c:v>
                </c:pt>
                <c:pt idx="196">
                  <c:v>3.2362459546925182E-3</c:v>
                </c:pt>
                <c:pt idx="197">
                  <c:v>4.6948356807511304E-3</c:v>
                </c:pt>
                <c:pt idx="198">
                  <c:v>4.6082949308755561E-3</c:v>
                </c:pt>
                <c:pt idx="199">
                  <c:v>3.7037037037036579E-3</c:v>
                </c:pt>
                <c:pt idx="200">
                  <c:v>9.8360655737704805E-3</c:v>
                </c:pt>
                <c:pt idx="201">
                  <c:v>9.1185410334346795E-3</c:v>
                </c:pt>
                <c:pt idx="202">
                  <c:v>9.2807424593967028E-3</c:v>
                </c:pt>
                <c:pt idx="203">
                  <c:v>9.5238095238095021E-3</c:v>
                </c:pt>
                <c:pt idx="204">
                  <c:v>1.7482517482517515E-2</c:v>
                </c:pt>
                <c:pt idx="205">
                  <c:v>9.3676814988290641E-3</c:v>
                </c:pt>
                <c:pt idx="206">
                  <c:v>6.5146579804560324E-3</c:v>
                </c:pt>
                <c:pt idx="207">
                  <c:v>2.264150943396228E-2</c:v>
                </c:pt>
                <c:pt idx="208">
                  <c:v>0</c:v>
                </c:pt>
                <c:pt idx="209">
                  <c:v>0</c:v>
                </c:pt>
                <c:pt idx="210">
                  <c:v>3.3783783783784002E-3</c:v>
                </c:pt>
                <c:pt idx="211">
                  <c:v>0.2</c:v>
                </c:pt>
                <c:pt idx="212">
                  <c:v>9.7719869706840538E-3</c:v>
                </c:pt>
                <c:pt idx="213">
                  <c:v>1.2232415902140636E-2</c:v>
                </c:pt>
                <c:pt idx="214">
                  <c:v>1.2232415902140636E-2</c:v>
                </c:pt>
                <c:pt idx="215">
                  <c:v>9.7719869706840538E-3</c:v>
                </c:pt>
                <c:pt idx="216">
                  <c:v>3.2362459546925182E-3</c:v>
                </c:pt>
                <c:pt idx="217">
                  <c:v>4.6948356807511304E-3</c:v>
                </c:pt>
                <c:pt idx="218">
                  <c:v>4.6082949308755561E-3</c:v>
                </c:pt>
                <c:pt idx="219">
                  <c:v>3.7037037037036579E-3</c:v>
                </c:pt>
                <c:pt idx="220">
                  <c:v>9.8360655737704805E-3</c:v>
                </c:pt>
                <c:pt idx="221">
                  <c:v>9.1185410334346795E-3</c:v>
                </c:pt>
                <c:pt idx="222">
                  <c:v>9.2807424593967028E-3</c:v>
                </c:pt>
                <c:pt idx="223">
                  <c:v>9.5238095238095021E-3</c:v>
                </c:pt>
                <c:pt idx="224">
                  <c:v>1.7482517482517515E-2</c:v>
                </c:pt>
                <c:pt idx="225">
                  <c:v>9.3676814988290641E-3</c:v>
                </c:pt>
                <c:pt idx="226">
                  <c:v>6.5146579804560324E-3</c:v>
                </c:pt>
                <c:pt idx="227">
                  <c:v>2.264150943396228E-2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3.3783783783784002E-3</c:v>
                </c:pt>
                <c:pt idx="232">
                  <c:v>0.2</c:v>
                </c:pt>
                <c:pt idx="233">
                  <c:v>9.7719869706840538E-3</c:v>
                </c:pt>
                <c:pt idx="234">
                  <c:v>1.2232415902140636E-2</c:v>
                </c:pt>
                <c:pt idx="235">
                  <c:v>1.2232415902140636E-2</c:v>
                </c:pt>
                <c:pt idx="236">
                  <c:v>9.7719869706840538E-3</c:v>
                </c:pt>
                <c:pt idx="237">
                  <c:v>3.2362459546925182E-3</c:v>
                </c:pt>
                <c:pt idx="238">
                  <c:v>4.6948356807511304E-3</c:v>
                </c:pt>
                <c:pt idx="239">
                  <c:v>6.9444444444444241E-3</c:v>
                </c:pt>
                <c:pt idx="240">
                  <c:v>3.7037037037036579E-3</c:v>
                </c:pt>
                <c:pt idx="241">
                  <c:v>9.8360655737704805E-3</c:v>
                </c:pt>
                <c:pt idx="242">
                  <c:v>9.1185410334346795E-3</c:v>
                </c:pt>
                <c:pt idx="243">
                  <c:v>1.1655011655011713E-2</c:v>
                </c:pt>
                <c:pt idx="244">
                  <c:v>1.1961722488038302E-2</c:v>
                </c:pt>
                <c:pt idx="245">
                  <c:v>1.7482517482517515E-2</c:v>
                </c:pt>
                <c:pt idx="246">
                  <c:v>1.1764705882352912E-2</c:v>
                </c:pt>
                <c:pt idx="247">
                  <c:v>6.5146579804560324E-3</c:v>
                </c:pt>
                <c:pt idx="248">
                  <c:v>2.264150943396228E-2</c:v>
                </c:pt>
                <c:pt idx="249">
                  <c:v>0</c:v>
                </c:pt>
                <c:pt idx="250">
                  <c:v>2.298850574712687E-3</c:v>
                </c:pt>
                <c:pt idx="251">
                  <c:v>2.288329519450797E-3</c:v>
                </c:pt>
                <c:pt idx="252">
                  <c:v>2.288329519450797E-3</c:v>
                </c:pt>
                <c:pt idx="253">
                  <c:v>3.3783783783784002E-3</c:v>
                </c:pt>
                <c:pt idx="254">
                  <c:v>0.2</c:v>
                </c:pt>
                <c:pt idx="255">
                  <c:v>9.7719869706840538E-3</c:v>
                </c:pt>
                <c:pt idx="256">
                  <c:v>1.2232415902140636E-2</c:v>
                </c:pt>
                <c:pt idx="257">
                  <c:v>1.2232415902140636E-2</c:v>
                </c:pt>
                <c:pt idx="258">
                  <c:v>9.7719869706840538E-3</c:v>
                </c:pt>
                <c:pt idx="259">
                  <c:v>3.2362459546925182E-3</c:v>
                </c:pt>
                <c:pt idx="260">
                  <c:v>9.4786729857819774E-3</c:v>
                </c:pt>
                <c:pt idx="261">
                  <c:v>9.3023255813953227E-3</c:v>
                </c:pt>
                <c:pt idx="262">
                  <c:v>3.7037037037036579E-3</c:v>
                </c:pt>
                <c:pt idx="263">
                  <c:v>9.8360655737704805E-3</c:v>
                </c:pt>
                <c:pt idx="264">
                  <c:v>9.1185410334346795E-3</c:v>
                </c:pt>
                <c:pt idx="265">
                  <c:v>1.4051522248243581E-2</c:v>
                </c:pt>
                <c:pt idx="266">
                  <c:v>1.4423076923076872E-2</c:v>
                </c:pt>
                <c:pt idx="267">
                  <c:v>1.7482517482517515E-2</c:v>
                </c:pt>
                <c:pt idx="268">
                  <c:v>1.4184397163120588E-2</c:v>
                </c:pt>
                <c:pt idx="269">
                  <c:v>6.5146579804560324E-3</c:v>
                </c:pt>
                <c:pt idx="270">
                  <c:v>2.264150943396228E-2</c:v>
                </c:pt>
                <c:pt idx="271">
                  <c:v>0</c:v>
                </c:pt>
                <c:pt idx="272">
                  <c:v>4.6189376443418473E-3</c:v>
                </c:pt>
                <c:pt idx="273">
                  <c:v>4.5977011494252595E-3</c:v>
                </c:pt>
                <c:pt idx="274">
                  <c:v>4.5977011494252595E-3</c:v>
                </c:pt>
                <c:pt idx="275">
                  <c:v>6.9284064665127154E-3</c:v>
                </c:pt>
                <c:pt idx="276">
                  <c:v>1.46520146520146E-2</c:v>
                </c:pt>
                <c:pt idx="277">
                  <c:v>0.23214285714285721</c:v>
                </c:pt>
                <c:pt idx="278">
                  <c:v>2.2304832713754632E-2</c:v>
                </c:pt>
                <c:pt idx="279">
                  <c:v>2.2304832713754632E-2</c:v>
                </c:pt>
                <c:pt idx="280">
                  <c:v>2.2304832713754632E-2</c:v>
                </c:pt>
                <c:pt idx="281">
                  <c:v>2.2304832713754632E-2</c:v>
                </c:pt>
                <c:pt idx="282">
                  <c:v>1.46520146520146E-2</c:v>
                </c:pt>
                <c:pt idx="283">
                  <c:v>1.0909090909090861E-2</c:v>
                </c:pt>
                <c:pt idx="284">
                  <c:v>1.0909090909090861E-2</c:v>
                </c:pt>
                <c:pt idx="285">
                  <c:v>1.1494252873563199E-2</c:v>
                </c:pt>
                <c:pt idx="286">
                  <c:v>1.481481481481484E-2</c:v>
                </c:pt>
                <c:pt idx="287">
                  <c:v>1.8450184501844991E-2</c:v>
                </c:pt>
                <c:pt idx="288">
                  <c:v>1.0909090909090861E-2</c:v>
                </c:pt>
                <c:pt idx="289">
                  <c:v>1.1363636363636364E-2</c:v>
                </c:pt>
                <c:pt idx="290">
                  <c:v>1.0989010989010953E-2</c:v>
                </c:pt>
                <c:pt idx="291">
                  <c:v>1.1070110701106977E-2</c:v>
                </c:pt>
                <c:pt idx="292">
                  <c:v>1.46520146520146E-2</c:v>
                </c:pt>
                <c:pt idx="293">
                  <c:v>3.5433070866141808E-2</c:v>
                </c:pt>
                <c:pt idx="294">
                  <c:v>1.0909090909090861E-2</c:v>
                </c:pt>
                <c:pt idx="295">
                  <c:v>1.0909090909090861E-2</c:v>
                </c:pt>
                <c:pt idx="296">
                  <c:v>1.0909090909090861E-2</c:v>
                </c:pt>
                <c:pt idx="297">
                  <c:v>1.0909090909090861E-2</c:v>
                </c:pt>
                <c:pt idx="298">
                  <c:v>1.0909090909090861E-2</c:v>
                </c:pt>
                <c:pt idx="299">
                  <c:v>1.0909090909090861E-2</c:v>
                </c:pt>
                <c:pt idx="300">
                  <c:v>6.8027210884353834E-3</c:v>
                </c:pt>
                <c:pt idx="301">
                  <c:v>0.2</c:v>
                </c:pt>
                <c:pt idx="302">
                  <c:v>1.3114754098360616E-2</c:v>
                </c:pt>
                <c:pt idx="303">
                  <c:v>1.5384615384615342E-2</c:v>
                </c:pt>
                <c:pt idx="304">
                  <c:v>1.5384615384615342E-2</c:v>
                </c:pt>
                <c:pt idx="305">
                  <c:v>1.3114754098360616E-2</c:v>
                </c:pt>
                <c:pt idx="306">
                  <c:v>6.5146579804560324E-3</c:v>
                </c:pt>
                <c:pt idx="307">
                  <c:v>2.9239766081871096E-3</c:v>
                </c:pt>
                <c:pt idx="308">
                  <c:v>2.8490028490028019E-3</c:v>
                </c:pt>
                <c:pt idx="309">
                  <c:v>7.4626865671642006E-3</c:v>
                </c:pt>
                <c:pt idx="310">
                  <c:v>1.3201320132013266E-2</c:v>
                </c:pt>
                <c:pt idx="311">
                  <c:v>1.2232415902140636E-2</c:v>
                </c:pt>
                <c:pt idx="312">
                  <c:v>2.8490028490028019E-3</c:v>
                </c:pt>
                <c:pt idx="313">
                  <c:v>2.9411764705882248E-3</c:v>
                </c:pt>
                <c:pt idx="314">
                  <c:v>1.3888888888888852E-2</c:v>
                </c:pt>
                <c:pt idx="315">
                  <c:v>2.8818443804035088E-3</c:v>
                </c:pt>
                <c:pt idx="316">
                  <c:v>9.8360655737704805E-3</c:v>
                </c:pt>
                <c:pt idx="317">
                  <c:v>2.661596958174909E-2</c:v>
                </c:pt>
                <c:pt idx="318">
                  <c:v>3.2573289902280162E-3</c:v>
                </c:pt>
                <c:pt idx="319">
                  <c:v>2.8490028490028019E-3</c:v>
                </c:pt>
                <c:pt idx="320">
                  <c:v>2.8490028490028019E-3</c:v>
                </c:pt>
                <c:pt idx="321">
                  <c:v>2.8490028490028019E-3</c:v>
                </c:pt>
                <c:pt idx="322">
                  <c:v>5.7306590257879602E-3</c:v>
                </c:pt>
                <c:pt idx="323">
                  <c:v>2.8490028490028019E-3</c:v>
                </c:pt>
                <c:pt idx="324">
                  <c:v>7.2202166064981874E-3</c:v>
                </c:pt>
                <c:pt idx="325">
                  <c:v>6.8027210884353834E-3</c:v>
                </c:pt>
                <c:pt idx="326">
                  <c:v>0.2</c:v>
                </c:pt>
                <c:pt idx="327">
                  <c:v>1.3114754098360616E-2</c:v>
                </c:pt>
                <c:pt idx="328">
                  <c:v>1.5384615384615342E-2</c:v>
                </c:pt>
                <c:pt idx="329">
                  <c:v>1.5384615384615342E-2</c:v>
                </c:pt>
                <c:pt idx="330">
                  <c:v>1.3114754098360616E-2</c:v>
                </c:pt>
                <c:pt idx="331">
                  <c:v>6.5146579804560324E-3</c:v>
                </c:pt>
                <c:pt idx="332">
                  <c:v>2.9239766081871096E-3</c:v>
                </c:pt>
                <c:pt idx="333">
                  <c:v>2.8490028490028019E-3</c:v>
                </c:pt>
                <c:pt idx="334">
                  <c:v>7.4626865671642006E-3</c:v>
                </c:pt>
                <c:pt idx="335">
                  <c:v>1.3201320132013266E-2</c:v>
                </c:pt>
                <c:pt idx="336">
                  <c:v>1.2232415902140636E-2</c:v>
                </c:pt>
                <c:pt idx="337">
                  <c:v>2.8490028490028019E-3</c:v>
                </c:pt>
                <c:pt idx="338">
                  <c:v>2.9411764705882248E-3</c:v>
                </c:pt>
                <c:pt idx="339">
                  <c:v>1.3888888888888852E-2</c:v>
                </c:pt>
                <c:pt idx="340">
                  <c:v>2.8818443804035088E-3</c:v>
                </c:pt>
                <c:pt idx="341">
                  <c:v>9.8360655737704805E-3</c:v>
                </c:pt>
                <c:pt idx="342">
                  <c:v>2.661596958174909E-2</c:v>
                </c:pt>
                <c:pt idx="343">
                  <c:v>3.2573289902280162E-3</c:v>
                </c:pt>
                <c:pt idx="344">
                  <c:v>2.8490028490028019E-3</c:v>
                </c:pt>
                <c:pt idx="345">
                  <c:v>2.8490028490028019E-3</c:v>
                </c:pt>
                <c:pt idx="346">
                  <c:v>2.8490028490028019E-3</c:v>
                </c:pt>
                <c:pt idx="347">
                  <c:v>5.7306590257879602E-3</c:v>
                </c:pt>
                <c:pt idx="348">
                  <c:v>2.8490028490028019E-3</c:v>
                </c:pt>
                <c:pt idx="349">
                  <c:v>7.2202166064981874E-3</c:v>
                </c:pt>
                <c:pt idx="350">
                  <c:v>0</c:v>
                </c:pt>
                <c:pt idx="351">
                  <c:v>6.8027210884353834E-3</c:v>
                </c:pt>
                <c:pt idx="352">
                  <c:v>0.2</c:v>
                </c:pt>
                <c:pt idx="353">
                  <c:v>1.3114754098360616E-2</c:v>
                </c:pt>
                <c:pt idx="354">
                  <c:v>1.5384615384615342E-2</c:v>
                </c:pt>
                <c:pt idx="355">
                  <c:v>1.5384615384615342E-2</c:v>
                </c:pt>
                <c:pt idx="356">
                  <c:v>1.3114754098360616E-2</c:v>
                </c:pt>
                <c:pt idx="357">
                  <c:v>6.5146579804560324E-3</c:v>
                </c:pt>
                <c:pt idx="358">
                  <c:v>2.9239766081871096E-3</c:v>
                </c:pt>
                <c:pt idx="359">
                  <c:v>2.8490028490028019E-3</c:v>
                </c:pt>
                <c:pt idx="360">
                  <c:v>7.4626865671642006E-3</c:v>
                </c:pt>
                <c:pt idx="361">
                  <c:v>1.3201320132013266E-2</c:v>
                </c:pt>
                <c:pt idx="362">
                  <c:v>1.2232415902140636E-2</c:v>
                </c:pt>
                <c:pt idx="363">
                  <c:v>2.8490028490028019E-3</c:v>
                </c:pt>
                <c:pt idx="364">
                  <c:v>2.9411764705882248E-3</c:v>
                </c:pt>
                <c:pt idx="365">
                  <c:v>1.3888888888888852E-2</c:v>
                </c:pt>
                <c:pt idx="366">
                  <c:v>2.8818443804035088E-3</c:v>
                </c:pt>
                <c:pt idx="367">
                  <c:v>9.8360655737704805E-3</c:v>
                </c:pt>
                <c:pt idx="368">
                  <c:v>2.661596958174909E-2</c:v>
                </c:pt>
                <c:pt idx="369">
                  <c:v>3.2573289902280162E-3</c:v>
                </c:pt>
                <c:pt idx="370">
                  <c:v>2.8490028490028019E-3</c:v>
                </c:pt>
                <c:pt idx="371">
                  <c:v>2.8490028490028019E-3</c:v>
                </c:pt>
                <c:pt idx="372">
                  <c:v>2.8490028490028019E-3</c:v>
                </c:pt>
                <c:pt idx="373">
                  <c:v>5.7306590257879602E-3</c:v>
                </c:pt>
                <c:pt idx="374">
                  <c:v>2.8490028490028019E-3</c:v>
                </c:pt>
                <c:pt idx="375">
                  <c:v>7.2202166064981874E-3</c:v>
                </c:pt>
                <c:pt idx="376">
                  <c:v>0</c:v>
                </c:pt>
                <c:pt idx="377">
                  <c:v>0</c:v>
                </c:pt>
                <c:pt idx="378">
                  <c:v>6.8027210884353834E-3</c:v>
                </c:pt>
                <c:pt idx="379">
                  <c:v>0.2</c:v>
                </c:pt>
                <c:pt idx="380">
                  <c:v>1.3114754098360616E-2</c:v>
                </c:pt>
                <c:pt idx="381">
                  <c:v>1.5384615384615342E-2</c:v>
                </c:pt>
                <c:pt idx="382">
                  <c:v>1.5384615384615342E-2</c:v>
                </c:pt>
                <c:pt idx="383">
                  <c:v>1.3114754098360616E-2</c:v>
                </c:pt>
                <c:pt idx="384">
                  <c:v>6.5146579804560324E-3</c:v>
                </c:pt>
                <c:pt idx="385">
                  <c:v>2.9239766081871096E-3</c:v>
                </c:pt>
                <c:pt idx="386">
                  <c:v>2.8490028490028019E-3</c:v>
                </c:pt>
                <c:pt idx="387">
                  <c:v>7.4626865671642006E-3</c:v>
                </c:pt>
                <c:pt idx="388">
                  <c:v>1.3201320132013266E-2</c:v>
                </c:pt>
                <c:pt idx="389">
                  <c:v>1.2232415902140636E-2</c:v>
                </c:pt>
                <c:pt idx="390">
                  <c:v>2.8490028490028019E-3</c:v>
                </c:pt>
                <c:pt idx="391">
                  <c:v>2.9411764705882248E-3</c:v>
                </c:pt>
                <c:pt idx="392">
                  <c:v>1.3888888888888852E-2</c:v>
                </c:pt>
                <c:pt idx="393">
                  <c:v>2.8818443804035088E-3</c:v>
                </c:pt>
                <c:pt idx="394">
                  <c:v>9.8360655737704805E-3</c:v>
                </c:pt>
                <c:pt idx="395">
                  <c:v>2.661596958174909E-2</c:v>
                </c:pt>
                <c:pt idx="396">
                  <c:v>3.2573289902280162E-3</c:v>
                </c:pt>
                <c:pt idx="397">
                  <c:v>2.8490028490028019E-3</c:v>
                </c:pt>
                <c:pt idx="398">
                  <c:v>2.8490028490028019E-3</c:v>
                </c:pt>
                <c:pt idx="399">
                  <c:v>2.8490028490028019E-3</c:v>
                </c:pt>
                <c:pt idx="400">
                  <c:v>5.7306590257879602E-3</c:v>
                </c:pt>
                <c:pt idx="401">
                  <c:v>2.8490028490028019E-3</c:v>
                </c:pt>
                <c:pt idx="402">
                  <c:v>7.2202166064981874E-3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7.2463768115942429E-3</c:v>
                </c:pt>
                <c:pt idx="407">
                  <c:v>0.16393442622950816</c:v>
                </c:pt>
                <c:pt idx="408">
                  <c:v>1.4705882352941124E-2</c:v>
                </c:pt>
                <c:pt idx="409">
                  <c:v>1.4705882352941124E-2</c:v>
                </c:pt>
                <c:pt idx="410">
                  <c:v>1.4705882352941124E-2</c:v>
                </c:pt>
                <c:pt idx="411">
                  <c:v>1.4705882352941124E-2</c:v>
                </c:pt>
                <c:pt idx="412">
                  <c:v>1.4705882352941124E-2</c:v>
                </c:pt>
                <c:pt idx="413">
                  <c:v>1.0948905109489102E-2</c:v>
                </c:pt>
                <c:pt idx="414">
                  <c:v>1.0948905109489102E-2</c:v>
                </c:pt>
                <c:pt idx="415">
                  <c:v>1.1194029850746244E-2</c:v>
                </c:pt>
                <c:pt idx="416">
                  <c:v>1.1111111111111082E-2</c:v>
                </c:pt>
                <c:pt idx="417">
                  <c:v>1.0948905109489102E-2</c:v>
                </c:pt>
                <c:pt idx="418">
                  <c:v>1.8518518518518504E-2</c:v>
                </c:pt>
                <c:pt idx="419">
                  <c:v>1.9305019305019284E-2</c:v>
                </c:pt>
                <c:pt idx="420">
                  <c:v>2.264150943396228E-2</c:v>
                </c:pt>
                <c:pt idx="421">
                  <c:v>1.8796992481203034E-2</c:v>
                </c:pt>
                <c:pt idx="422">
                  <c:v>1.8518518518518504E-2</c:v>
                </c:pt>
                <c:pt idx="423">
                  <c:v>3.5294117647058816E-2</c:v>
                </c:pt>
                <c:pt idx="424">
                  <c:v>1.0948905109489102E-2</c:v>
                </c:pt>
                <c:pt idx="425">
                  <c:v>1.0948905109489102E-2</c:v>
                </c:pt>
                <c:pt idx="426">
                  <c:v>1.0948905109489102E-2</c:v>
                </c:pt>
                <c:pt idx="427">
                  <c:v>1.0948905109489102E-2</c:v>
                </c:pt>
                <c:pt idx="428">
                  <c:v>1.0948905109489102E-2</c:v>
                </c:pt>
                <c:pt idx="429">
                  <c:v>1.0948905109489102E-2</c:v>
                </c:pt>
                <c:pt idx="430">
                  <c:v>1.8867924528301883E-2</c:v>
                </c:pt>
                <c:pt idx="431">
                  <c:v>1.4705882352941124E-2</c:v>
                </c:pt>
                <c:pt idx="432">
                  <c:v>1.4705882352941124E-2</c:v>
                </c:pt>
                <c:pt idx="433">
                  <c:v>1.4705882352941124E-2</c:v>
                </c:pt>
                <c:pt idx="434">
                  <c:v>1.4705882352941124E-2</c:v>
                </c:pt>
                <c:pt idx="435">
                  <c:v>3.3898305084745254E-3</c:v>
                </c:pt>
                <c:pt idx="436">
                  <c:v>0.2</c:v>
                </c:pt>
                <c:pt idx="437">
                  <c:v>3.2051282051281959E-3</c:v>
                </c:pt>
                <c:pt idx="438">
                  <c:v>2.9940119760478744E-3</c:v>
                </c:pt>
                <c:pt idx="439">
                  <c:v>2.9940119760478744E-3</c:v>
                </c:pt>
                <c:pt idx="440">
                  <c:v>3.2051282051281959E-3</c:v>
                </c:pt>
                <c:pt idx="441">
                  <c:v>9.8684210526315229E-3</c:v>
                </c:pt>
                <c:pt idx="442">
                  <c:v>9.1463414634146353E-3</c:v>
                </c:pt>
                <c:pt idx="443">
                  <c:v>9.1463414634146353E-3</c:v>
                </c:pt>
                <c:pt idx="444">
                  <c:v>3.7174721189591202E-3</c:v>
                </c:pt>
                <c:pt idx="445">
                  <c:v>6.4935064935064436E-3</c:v>
                </c:pt>
                <c:pt idx="446">
                  <c:v>0</c:v>
                </c:pt>
                <c:pt idx="447">
                  <c:v>1.5432098765432067E-2</c:v>
                </c:pt>
                <c:pt idx="448">
                  <c:v>1.5974440894568682E-2</c:v>
                </c:pt>
                <c:pt idx="449">
                  <c:v>2.4911032028469809E-2</c:v>
                </c:pt>
                <c:pt idx="450">
                  <c:v>1.5625E-2</c:v>
                </c:pt>
                <c:pt idx="451">
                  <c:v>1.3245033112582743E-2</c:v>
                </c:pt>
                <c:pt idx="452">
                  <c:v>3.0769230769230788E-2</c:v>
                </c:pt>
                <c:pt idx="453">
                  <c:v>6.5789473684210184E-3</c:v>
                </c:pt>
                <c:pt idx="454">
                  <c:v>9.1463414634146353E-3</c:v>
                </c:pt>
                <c:pt idx="455">
                  <c:v>9.1463414634146353E-3</c:v>
                </c:pt>
                <c:pt idx="456">
                  <c:v>9.1463414634146353E-3</c:v>
                </c:pt>
                <c:pt idx="457">
                  <c:v>9.1463414634146353E-3</c:v>
                </c:pt>
                <c:pt idx="458">
                  <c:v>9.1463414634146353E-3</c:v>
                </c:pt>
                <c:pt idx="459">
                  <c:v>1.8518518518518504E-2</c:v>
                </c:pt>
                <c:pt idx="460">
                  <c:v>1.2269938650306789E-2</c:v>
                </c:pt>
                <c:pt idx="461">
                  <c:v>1.2269938650306789E-2</c:v>
                </c:pt>
                <c:pt idx="462">
                  <c:v>1.2269938650306789E-2</c:v>
                </c:pt>
                <c:pt idx="463">
                  <c:v>1.2269938650306789E-2</c:v>
                </c:pt>
                <c:pt idx="464">
                  <c:v>1.0989010989010953E-2</c:v>
                </c:pt>
              </c:numCache>
            </c:numRef>
          </c:yVal>
        </c:ser>
        <c:axId val="411716224"/>
        <c:axId val="411730688"/>
      </c:scatterChart>
      <c:valAx>
        <c:axId val="41171622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altLang="zh-CN"/>
                  <a:t>K2 distance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411730688"/>
        <c:crosses val="autoZero"/>
        <c:crossBetween val="midCat"/>
      </c:valAx>
      <c:valAx>
        <c:axId val="411730688"/>
        <c:scaling>
          <c:orientation val="minMax"/>
        </c:scaling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/>
                  <a:t>s and v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411716224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23987968035435733"/>
          <c:y val="9.7365185284042963E-2"/>
          <c:w val="7.5874207407644029E-2"/>
          <c:h val="0.1996195560300725"/>
        </c:manualLayout>
      </c:layout>
    </c:legend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altLang="en-US"/>
              <a:t>TRN</a:t>
            </a: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tx>
            <c:v>s</c:v>
          </c:tx>
          <c:spPr>
            <a:ln w="28575">
              <a:noFill/>
            </a:ln>
          </c:spPr>
          <c:xVal>
            <c:numRef>
              <c:f>trn!$C$2:$C$821</c:f>
              <c:numCache>
                <c:formatCode>0.00000</c:formatCode>
                <c:ptCount val="820"/>
                <c:pt idx="0">
                  <c:v>7.452829517175924E-2</c:v>
                </c:pt>
                <c:pt idx="1">
                  <c:v>6.3991464420698724E-2</c:v>
                </c:pt>
                <c:pt idx="2">
                  <c:v>0</c:v>
                </c:pt>
                <c:pt idx="3">
                  <c:v>8.2149549909735484E-2</c:v>
                </c:pt>
                <c:pt idx="4">
                  <c:v>6.3459690367132962E-2</c:v>
                </c:pt>
                <c:pt idx="5">
                  <c:v>5.971720404971935E-2</c:v>
                </c:pt>
                <c:pt idx="6">
                  <c:v>1.5228697367077266E-2</c:v>
                </c:pt>
                <c:pt idx="7">
                  <c:v>7.4949305501247968E-2</c:v>
                </c:pt>
                <c:pt idx="8">
                  <c:v>6.9484683379944442E-2</c:v>
                </c:pt>
                <c:pt idx="9">
                  <c:v>8.170992274085076E-2</c:v>
                </c:pt>
                <c:pt idx="10">
                  <c:v>1.5228473359525273E-2</c:v>
                </c:pt>
                <c:pt idx="11">
                  <c:v>7.4274166328685415E-2</c:v>
                </c:pt>
                <c:pt idx="12">
                  <c:v>6.7972076421028246E-2</c:v>
                </c:pt>
                <c:pt idx="13">
                  <c:v>8.0938922252892592E-2</c:v>
                </c:pt>
                <c:pt idx="14">
                  <c:v>1.1217792143037302E-3</c:v>
                </c:pt>
                <c:pt idx="15">
                  <c:v>1.5323788394568758E-2</c:v>
                </c:pt>
                <c:pt idx="16">
                  <c:v>7.3201580368404115E-2</c:v>
                </c:pt>
                <c:pt idx="17">
                  <c:v>6.8082754261203984E-2</c:v>
                </c:pt>
                <c:pt idx="18">
                  <c:v>7.9878171787870961E-2</c:v>
                </c:pt>
                <c:pt idx="19">
                  <c:v>5.6801214504939874E-3</c:v>
                </c:pt>
                <c:pt idx="20">
                  <c:v>4.4993553378487004E-3</c:v>
                </c:pt>
                <c:pt idx="21">
                  <c:v>1.3341565910702133E-2</c:v>
                </c:pt>
                <c:pt idx="22">
                  <c:v>7.5342887762438873E-2</c:v>
                </c:pt>
                <c:pt idx="23">
                  <c:v>6.8420877778472805E-2</c:v>
                </c:pt>
                <c:pt idx="24">
                  <c:v>7.9279495727758997E-2</c:v>
                </c:pt>
                <c:pt idx="25">
                  <c:v>2.3335235123951538E-3</c:v>
                </c:pt>
                <c:pt idx="26">
                  <c:v>1.1658921700984717E-3</c:v>
                </c:pt>
                <c:pt idx="27">
                  <c:v>3.5290477599740559E-3</c:v>
                </c:pt>
                <c:pt idx="28">
                  <c:v>1.3276965311243919E-2</c:v>
                </c:pt>
                <c:pt idx="29">
                  <c:v>7.5127537275465714E-2</c:v>
                </c:pt>
                <c:pt idx="30">
                  <c:v>6.811459535293321E-2</c:v>
                </c:pt>
                <c:pt idx="31">
                  <c:v>7.9055760646873183E-2</c:v>
                </c:pt>
                <c:pt idx="32">
                  <c:v>2.3226785101918379E-3</c:v>
                </c:pt>
                <c:pt idx="33">
                  <c:v>1.1631720470371475E-3</c:v>
                </c:pt>
                <c:pt idx="34">
                  <c:v>3.5207303664750392E-3</c:v>
                </c:pt>
                <c:pt idx="35">
                  <c:v>0</c:v>
                </c:pt>
                <c:pt idx="36">
                  <c:v>8.9185971223855617E-2</c:v>
                </c:pt>
                <c:pt idx="37">
                  <c:v>5.6531902274103096E-2</c:v>
                </c:pt>
                <c:pt idx="38">
                  <c:v>5.5629473325667145E-2</c:v>
                </c:pt>
                <c:pt idx="39">
                  <c:v>2.5042626137127141E-2</c:v>
                </c:pt>
                <c:pt idx="40">
                  <c:v>8.8585663232773559E-2</c:v>
                </c:pt>
                <c:pt idx="41">
                  <c:v>8.6327860605238727E-2</c:v>
                </c:pt>
                <c:pt idx="42">
                  <c:v>8.3675899548026095E-2</c:v>
                </c:pt>
                <c:pt idx="43">
                  <c:v>8.7959382165365974E-2</c:v>
                </c:pt>
                <c:pt idx="44">
                  <c:v>8.7704123691965993E-2</c:v>
                </c:pt>
                <c:pt idx="45">
                  <c:v>7.8857683619472402E-2</c:v>
                </c:pt>
                <c:pt idx="46">
                  <c:v>4.4969532112605431E-2</c:v>
                </c:pt>
                <c:pt idx="47">
                  <c:v>4.2059822541531393E-2</c:v>
                </c:pt>
                <c:pt idx="48">
                  <c:v>6.5560878990438734E-2</c:v>
                </c:pt>
                <c:pt idx="49">
                  <c:v>8.0417035132772263E-2</c:v>
                </c:pt>
                <c:pt idx="50">
                  <c:v>7.9687518788046793E-2</c:v>
                </c:pt>
                <c:pt idx="51">
                  <c:v>7.8670214926609972E-2</c:v>
                </c:pt>
                <c:pt idx="52">
                  <c:v>8.1040901617995237E-2</c:v>
                </c:pt>
                <c:pt idx="53">
                  <c:v>8.0807498990984619E-2</c:v>
                </c:pt>
                <c:pt idx="54">
                  <c:v>6.119516992812421E-2</c:v>
                </c:pt>
                <c:pt idx="55">
                  <c:v>7.0346852485208625E-2</c:v>
                </c:pt>
                <c:pt idx="56">
                  <c:v>4.6597670897759007E-2</c:v>
                </c:pt>
                <c:pt idx="57">
                  <c:v>4.653493384794781E-2</c:v>
                </c:pt>
                <c:pt idx="58">
                  <c:v>6.8108154874114785E-2</c:v>
                </c:pt>
                <c:pt idx="59">
                  <c:v>8.0499991739558283E-2</c:v>
                </c:pt>
                <c:pt idx="60">
                  <c:v>7.8946520192414799E-2</c:v>
                </c:pt>
                <c:pt idx="61">
                  <c:v>7.9068030489814339E-2</c:v>
                </c:pt>
                <c:pt idx="62">
                  <c:v>7.9718732931772535E-2</c:v>
                </c:pt>
                <c:pt idx="63">
                  <c:v>7.9356268195288834E-2</c:v>
                </c:pt>
                <c:pt idx="64">
                  <c:v>6.5338195518722025E-2</c:v>
                </c:pt>
                <c:pt idx="65">
                  <c:v>8.9390134526645647E-3</c:v>
                </c:pt>
                <c:pt idx="66">
                  <c:v>2.2286662216816779E-2</c:v>
                </c:pt>
                <c:pt idx="67">
                  <c:v>4.9815871576910642E-2</c:v>
                </c:pt>
                <c:pt idx="68">
                  <c:v>4.974834085099928E-2</c:v>
                </c:pt>
                <c:pt idx="69">
                  <c:v>5.5470640606116332E-2</c:v>
                </c:pt>
                <c:pt idx="70">
                  <c:v>2.8758783347971655E-2</c:v>
                </c:pt>
                <c:pt idx="71">
                  <c:v>2.7419189997666096E-2</c:v>
                </c:pt>
                <c:pt idx="72">
                  <c:v>2.7394748074319197E-2</c:v>
                </c:pt>
                <c:pt idx="73">
                  <c:v>2.6780925607284772E-2</c:v>
                </c:pt>
                <c:pt idx="74">
                  <c:v>2.6672362016661191E-2</c:v>
                </c:pt>
                <c:pt idx="75">
                  <c:v>6.1736622262721523E-2</c:v>
                </c:pt>
                <c:pt idx="76">
                  <c:v>4.6371768886137352E-2</c:v>
                </c:pt>
                <c:pt idx="77">
                  <c:v>5.0983082484300286E-2</c:v>
                </c:pt>
                <c:pt idx="78">
                  <c:v>0.10423031966410358</c:v>
                </c:pt>
                <c:pt idx="79">
                  <c:v>7.7874737133486707E-2</c:v>
                </c:pt>
                <c:pt idx="80">
                  <c:v>7.7874737133486707E-2</c:v>
                </c:pt>
                <c:pt idx="81">
                  <c:v>9.6287825183449083E-2</c:v>
                </c:pt>
                <c:pt idx="82">
                  <c:v>0.11020175656038064</c:v>
                </c:pt>
                <c:pt idx="83">
                  <c:v>0.10849986380407595</c:v>
                </c:pt>
                <c:pt idx="84">
                  <c:v>0.11361899895321922</c:v>
                </c:pt>
                <c:pt idx="85">
                  <c:v>0.10831413736617977</c:v>
                </c:pt>
                <c:pt idx="86">
                  <c:v>0.10778615930157349</c:v>
                </c:pt>
                <c:pt idx="87">
                  <c:v>0.10292747357901616</c:v>
                </c:pt>
                <c:pt idx="88">
                  <c:v>7.3971873345578115E-2</c:v>
                </c:pt>
                <c:pt idx="89">
                  <c:v>7.9069781281741525E-2</c:v>
                </c:pt>
                <c:pt idx="90">
                  <c:v>8.597676139231919E-2</c:v>
                </c:pt>
                <c:pt idx="91">
                  <c:v>1.2864379131259623E-2</c:v>
                </c:pt>
                <c:pt idx="92">
                  <c:v>7.4228429685113284E-2</c:v>
                </c:pt>
                <c:pt idx="93">
                  <c:v>6.6741423694072419E-2</c:v>
                </c:pt>
                <c:pt idx="94">
                  <c:v>7.8312177867050775E-2</c:v>
                </c:pt>
                <c:pt idx="95">
                  <c:v>7.5054797497516833E-3</c:v>
                </c:pt>
                <c:pt idx="96">
                  <c:v>6.2543853457857363E-3</c:v>
                </c:pt>
                <c:pt idx="97">
                  <c:v>7.5653402796739214E-3</c:v>
                </c:pt>
                <c:pt idx="98">
                  <c:v>4.9890184338025594E-3</c:v>
                </c:pt>
                <c:pt idx="99">
                  <c:v>4.9952107014571865E-3</c:v>
                </c:pt>
                <c:pt idx="100">
                  <c:v>8.7591384082599796E-2</c:v>
                </c:pt>
                <c:pt idx="101">
                  <c:v>8.0385084560645956E-2</c:v>
                </c:pt>
                <c:pt idx="102">
                  <c:v>7.8774862503704468E-2</c:v>
                </c:pt>
                <c:pt idx="103">
                  <c:v>2.720420506029821E-2</c:v>
                </c:pt>
                <c:pt idx="104">
                  <c:v>0.1044743831207554</c:v>
                </c:pt>
                <c:pt idx="105">
                  <c:v>1.4149667330381097E-2</c:v>
                </c:pt>
                <c:pt idx="106">
                  <c:v>7.5637950080737801E-2</c:v>
                </c:pt>
                <c:pt idx="107">
                  <c:v>6.8280234389128724E-2</c:v>
                </c:pt>
                <c:pt idx="108">
                  <c:v>7.974940519400342E-2</c:v>
                </c:pt>
                <c:pt idx="109">
                  <c:v>8.7502492113615809E-3</c:v>
                </c:pt>
                <c:pt idx="110">
                  <c:v>7.4958767928402833E-3</c:v>
                </c:pt>
                <c:pt idx="111">
                  <c:v>8.8145527537332215E-3</c:v>
                </c:pt>
                <c:pt idx="112">
                  <c:v>6.2289964092613562E-3</c:v>
                </c:pt>
                <c:pt idx="113">
                  <c:v>6.2367279175237957E-3</c:v>
                </c:pt>
                <c:pt idx="114">
                  <c:v>8.9058443725643116E-2</c:v>
                </c:pt>
                <c:pt idx="115">
                  <c:v>8.1801981417933822E-2</c:v>
                </c:pt>
                <c:pt idx="116">
                  <c:v>7.8522260324614374E-2</c:v>
                </c:pt>
                <c:pt idx="117">
                  <c:v>2.8628606672977942E-2</c:v>
                </c:pt>
                <c:pt idx="118">
                  <c:v>0.10611456161375897</c:v>
                </c:pt>
                <c:pt idx="119">
                  <c:v>1.2263468104117929E-3</c:v>
                </c:pt>
                <c:pt idx="120">
                  <c:v>6.5368956119123425E-2</c:v>
                </c:pt>
                <c:pt idx="121">
                  <c:v>4.2826419572113521E-2</c:v>
                </c:pt>
                <c:pt idx="122">
                  <c:v>4.2826419572113521E-2</c:v>
                </c:pt>
                <c:pt idx="123">
                  <c:v>5.5256452282705808E-2</c:v>
                </c:pt>
                <c:pt idx="124">
                  <c:v>7.4386907859758475E-2</c:v>
                </c:pt>
                <c:pt idx="125">
                  <c:v>7.2782196180745828E-2</c:v>
                </c:pt>
                <c:pt idx="126">
                  <c:v>7.2884664259861426E-2</c:v>
                </c:pt>
                <c:pt idx="127">
                  <c:v>7.1093317247559684E-2</c:v>
                </c:pt>
                <c:pt idx="128">
                  <c:v>7.1093317247559684E-2</c:v>
                </c:pt>
                <c:pt idx="129">
                  <c:v>5.8723021722411936E-2</c:v>
                </c:pt>
                <c:pt idx="130">
                  <c:v>3.6916602860511676E-2</c:v>
                </c:pt>
                <c:pt idx="131">
                  <c:v>3.8605096928258899E-2</c:v>
                </c:pt>
                <c:pt idx="132">
                  <c:v>5.2128476907143964E-2</c:v>
                </c:pt>
                <c:pt idx="133">
                  <c:v>7.6619348484115085E-2</c:v>
                </c:pt>
                <c:pt idx="134">
                  <c:v>6.9700759183095082E-2</c:v>
                </c:pt>
                <c:pt idx="135">
                  <c:v>7.1252720187435434E-2</c:v>
                </c:pt>
                <c:pt idx="136">
                  <c:v>6.3784916082979592E-2</c:v>
                </c:pt>
                <c:pt idx="137">
                  <c:v>3.9948892154196676E-2</c:v>
                </c:pt>
                <c:pt idx="138">
                  <c:v>3.9892645156662604E-2</c:v>
                </c:pt>
                <c:pt idx="139">
                  <c:v>5.2246263725807714E-2</c:v>
                </c:pt>
                <c:pt idx="140">
                  <c:v>7.2576118762494146E-2</c:v>
                </c:pt>
                <c:pt idx="141">
                  <c:v>7.0983534749534033E-2</c:v>
                </c:pt>
                <c:pt idx="142">
                  <c:v>7.1087639577464043E-2</c:v>
                </c:pt>
                <c:pt idx="143">
                  <c:v>6.9304939011172753E-2</c:v>
                </c:pt>
                <c:pt idx="144">
                  <c:v>6.9304939011172753E-2</c:v>
                </c:pt>
                <c:pt idx="145">
                  <c:v>5.7078424863227464E-2</c:v>
                </c:pt>
                <c:pt idx="146">
                  <c:v>3.5496626614120154E-2</c:v>
                </c:pt>
                <c:pt idx="147">
                  <c:v>3.720196785294741E-2</c:v>
                </c:pt>
                <c:pt idx="148">
                  <c:v>4.9158723569990223E-2</c:v>
                </c:pt>
                <c:pt idx="149">
                  <c:v>7.684915436593534E-2</c:v>
                </c:pt>
                <c:pt idx="150">
                  <c:v>6.7835732537493809E-2</c:v>
                </c:pt>
                <c:pt idx="151">
                  <c:v>6.9378033030961891E-2</c:v>
                </c:pt>
                <c:pt idx="152">
                  <c:v>1.3414790020598514E-3</c:v>
                </c:pt>
                <c:pt idx="153">
                  <c:v>7.1339122937861696E-2</c:v>
                </c:pt>
                <c:pt idx="154">
                  <c:v>3.8725148578148752E-2</c:v>
                </c:pt>
                <c:pt idx="155">
                  <c:v>3.8024365605651839E-2</c:v>
                </c:pt>
                <c:pt idx="156">
                  <c:v>5.7133428598337914E-2</c:v>
                </c:pt>
                <c:pt idx="157">
                  <c:v>7.4432632624543166E-2</c:v>
                </c:pt>
                <c:pt idx="158">
                  <c:v>7.3755413137994774E-2</c:v>
                </c:pt>
                <c:pt idx="159">
                  <c:v>7.2778121768432763E-2</c:v>
                </c:pt>
                <c:pt idx="160">
                  <c:v>7.4793563034614513E-2</c:v>
                </c:pt>
                <c:pt idx="161">
                  <c:v>7.4583242363022342E-2</c:v>
                </c:pt>
                <c:pt idx="162">
                  <c:v>5.5246922481554689E-2</c:v>
                </c:pt>
                <c:pt idx="163">
                  <c:v>3.3790469984135443E-2</c:v>
                </c:pt>
                <c:pt idx="164">
                  <c:v>3.4070780843533634E-2</c:v>
                </c:pt>
                <c:pt idx="165">
                  <c:v>4.8280396513730311E-2</c:v>
                </c:pt>
                <c:pt idx="166">
                  <c:v>7.633716275911509E-2</c:v>
                </c:pt>
                <c:pt idx="167">
                  <c:v>7.3642410431565497E-2</c:v>
                </c:pt>
                <c:pt idx="168">
                  <c:v>7.5050871235110783E-2</c:v>
                </c:pt>
                <c:pt idx="169">
                  <c:v>4.0385045642814263E-3</c:v>
                </c:pt>
                <c:pt idx="170">
                  <c:v>2.6841941282668555E-3</c:v>
                </c:pt>
                <c:pt idx="171">
                  <c:v>6.8631577665448099E-2</c:v>
                </c:pt>
                <c:pt idx="172">
                  <c:v>4.1478200731283284E-2</c:v>
                </c:pt>
                <c:pt idx="173">
                  <c:v>4.1419711967073183E-2</c:v>
                </c:pt>
                <c:pt idx="174">
                  <c:v>5.3834281189540215E-2</c:v>
                </c:pt>
                <c:pt idx="175">
                  <c:v>7.7579637073871999E-2</c:v>
                </c:pt>
                <c:pt idx="176">
                  <c:v>7.5964960505289836E-2</c:v>
                </c:pt>
                <c:pt idx="177">
                  <c:v>7.6071587061955701E-2</c:v>
                </c:pt>
                <c:pt idx="178">
                  <c:v>7.4262413905851754E-2</c:v>
                </c:pt>
                <c:pt idx="179">
                  <c:v>7.4262413905851754E-2</c:v>
                </c:pt>
                <c:pt idx="180">
                  <c:v>5.5585812398707149E-2</c:v>
                </c:pt>
                <c:pt idx="181">
                  <c:v>3.554515988376962E-2</c:v>
                </c:pt>
                <c:pt idx="182">
                  <c:v>3.7252639570290201E-2</c:v>
                </c:pt>
                <c:pt idx="183">
                  <c:v>5.226633726992682E-2</c:v>
                </c:pt>
                <c:pt idx="184">
                  <c:v>7.5284237571466142E-2</c:v>
                </c:pt>
                <c:pt idx="185">
                  <c:v>7.134217399982401E-2</c:v>
                </c:pt>
                <c:pt idx="186">
                  <c:v>7.2893737683719304E-2</c:v>
                </c:pt>
                <c:pt idx="187">
                  <c:v>5.3948592671717805E-3</c:v>
                </c:pt>
                <c:pt idx="188">
                  <c:v>4.033073044418814E-3</c:v>
                </c:pt>
                <c:pt idx="189">
                  <c:v>1.3396800231484337E-3</c:v>
                </c:pt>
                <c:pt idx="190">
                  <c:v>6.8631577665448099E-2</c:v>
                </c:pt>
                <c:pt idx="191">
                  <c:v>4.285737179910136E-2</c:v>
                </c:pt>
                <c:pt idx="192">
                  <c:v>4.285737179910136E-2</c:v>
                </c:pt>
                <c:pt idx="193">
                  <c:v>5.8408535920361417E-2</c:v>
                </c:pt>
                <c:pt idx="194">
                  <c:v>7.7692593491257164E-2</c:v>
                </c:pt>
                <c:pt idx="195">
                  <c:v>7.607537557219235E-2</c:v>
                </c:pt>
                <c:pt idx="196">
                  <c:v>7.6182142281904217E-2</c:v>
                </c:pt>
                <c:pt idx="197">
                  <c:v>7.4370181545909714E-2</c:v>
                </c:pt>
                <c:pt idx="198">
                  <c:v>7.4370181545909714E-2</c:v>
                </c:pt>
                <c:pt idx="199">
                  <c:v>5.8779144263812665E-2</c:v>
                </c:pt>
                <c:pt idx="200">
                  <c:v>3.6963718465408392E-2</c:v>
                </c:pt>
                <c:pt idx="201">
                  <c:v>3.7129425138037207E-2</c:v>
                </c:pt>
                <c:pt idx="202">
                  <c:v>5.5254268954728888E-2</c:v>
                </c:pt>
                <c:pt idx="203">
                  <c:v>8.0032902724865046E-2</c:v>
                </c:pt>
                <c:pt idx="204">
                  <c:v>7.1450276833913404E-2</c:v>
                </c:pt>
                <c:pt idx="205">
                  <c:v>7.3004233863232307E-2</c:v>
                </c:pt>
                <c:pt idx="206">
                  <c:v>5.3803610439329434E-3</c:v>
                </c:pt>
                <c:pt idx="207">
                  <c:v>4.0384974394009794E-3</c:v>
                </c:pt>
                <c:pt idx="208">
                  <c:v>4.04221478597553E-3</c:v>
                </c:pt>
                <c:pt idx="209">
                  <c:v>5.3965524040529636E-3</c:v>
                </c:pt>
                <c:pt idx="210">
                  <c:v>0.10164525373784063</c:v>
                </c:pt>
                <c:pt idx="211">
                  <c:v>7.5556112858749913E-2</c:v>
                </c:pt>
                <c:pt idx="212">
                  <c:v>7.5428152529972689E-2</c:v>
                </c:pt>
                <c:pt idx="213">
                  <c:v>8.7008066333367842E-2</c:v>
                </c:pt>
                <c:pt idx="214">
                  <c:v>0.10306271537116245</c:v>
                </c:pt>
                <c:pt idx="215">
                  <c:v>0.10143747878348559</c:v>
                </c:pt>
                <c:pt idx="216">
                  <c:v>0.10385010537736</c:v>
                </c:pt>
                <c:pt idx="217">
                  <c:v>9.8652989459035154E-2</c:v>
                </c:pt>
                <c:pt idx="218">
                  <c:v>9.9947866003452082E-2</c:v>
                </c:pt>
                <c:pt idx="219">
                  <c:v>9.390531948841957E-2</c:v>
                </c:pt>
                <c:pt idx="220">
                  <c:v>7.9023807214441535E-2</c:v>
                </c:pt>
                <c:pt idx="221">
                  <c:v>8.4659204040737443E-2</c:v>
                </c:pt>
                <c:pt idx="222">
                  <c:v>7.3278702352792754E-2</c:v>
                </c:pt>
                <c:pt idx="223">
                  <c:v>5.3934269333109373E-2</c:v>
                </c:pt>
                <c:pt idx="224">
                  <c:v>8.8535208194664594E-2</c:v>
                </c:pt>
                <c:pt idx="225">
                  <c:v>8.9990342386137526E-2</c:v>
                </c:pt>
                <c:pt idx="226">
                  <c:v>7.0515623784140502E-2</c:v>
                </c:pt>
                <c:pt idx="227">
                  <c:v>6.5608381453518994E-2</c:v>
                </c:pt>
                <c:pt idx="228">
                  <c:v>7.2624407878430913E-2</c:v>
                </c:pt>
                <c:pt idx="229">
                  <c:v>6.5716134121459893E-2</c:v>
                </c:pt>
                <c:pt idx="230">
                  <c:v>7.2333621261552114E-2</c:v>
                </c:pt>
                <c:pt idx="231">
                  <c:v>7.69325766670233E-2</c:v>
                </c:pt>
                <c:pt idx="232">
                  <c:v>5.563620305419692E-2</c:v>
                </c:pt>
                <c:pt idx="233">
                  <c:v>5.5558246088482269E-2</c:v>
                </c:pt>
                <c:pt idx="234">
                  <c:v>1.4754525347255888E-2</c:v>
                </c:pt>
                <c:pt idx="235">
                  <c:v>8.2554591494607421E-2</c:v>
                </c:pt>
                <c:pt idx="236">
                  <c:v>8.0939593171535498E-2</c:v>
                </c:pt>
                <c:pt idx="237">
                  <c:v>8.1027886138175048E-2</c:v>
                </c:pt>
                <c:pt idx="238">
                  <c:v>8.0078508573671506E-2</c:v>
                </c:pt>
                <c:pt idx="239">
                  <c:v>7.9708205014786579E-2</c:v>
                </c:pt>
                <c:pt idx="240">
                  <c:v>3.9224564756763711E-3</c:v>
                </c:pt>
                <c:pt idx="241">
                  <c:v>6.0367518322226699E-2</c:v>
                </c:pt>
                <c:pt idx="242">
                  <c:v>6.5294550994918321E-2</c:v>
                </c:pt>
                <c:pt idx="243">
                  <c:v>5.7134495412813922E-2</c:v>
                </c:pt>
                <c:pt idx="244">
                  <c:v>0.10049851755190589</c:v>
                </c:pt>
                <c:pt idx="245">
                  <c:v>8.0889543350504217E-2</c:v>
                </c:pt>
                <c:pt idx="246">
                  <c:v>8.2526754119320783E-2</c:v>
                </c:pt>
                <c:pt idx="247">
                  <c:v>5.56094343958961E-2</c:v>
                </c:pt>
                <c:pt idx="248">
                  <c:v>5.3937277454732438E-2</c:v>
                </c:pt>
                <c:pt idx="249">
                  <c:v>5.5880127385623229E-2</c:v>
                </c:pt>
                <c:pt idx="250">
                  <c:v>5.5584863978351044E-2</c:v>
                </c:pt>
                <c:pt idx="251">
                  <c:v>5.8869417666967294E-2</c:v>
                </c:pt>
                <c:pt idx="252">
                  <c:v>8.3042537671584829E-2</c:v>
                </c:pt>
                <c:pt idx="253">
                  <c:v>7.557503653170633E-2</c:v>
                </c:pt>
                <c:pt idx="254">
                  <c:v>4.5112850045637497E-2</c:v>
                </c:pt>
                <c:pt idx="255">
                  <c:v>4.515472610734679E-2</c:v>
                </c:pt>
                <c:pt idx="256">
                  <c:v>7.0022402580839097E-2</c:v>
                </c:pt>
                <c:pt idx="257">
                  <c:v>8.0310394065150198E-2</c:v>
                </c:pt>
                <c:pt idx="258">
                  <c:v>7.9577519615090811E-2</c:v>
                </c:pt>
                <c:pt idx="259">
                  <c:v>7.8558160300771882E-2</c:v>
                </c:pt>
                <c:pt idx="260">
                  <c:v>8.09255242278831E-2</c:v>
                </c:pt>
                <c:pt idx="261">
                  <c:v>8.0693470008434506E-2</c:v>
                </c:pt>
                <c:pt idx="262">
                  <c:v>6.4603012475282884E-2</c:v>
                </c:pt>
                <c:pt idx="263">
                  <c:v>1.0008176514377643E-2</c:v>
                </c:pt>
                <c:pt idx="264">
                  <c:v>1.300152407182556E-2</c:v>
                </c:pt>
                <c:pt idx="265">
                  <c:v>5.2456672729133728E-2</c:v>
                </c:pt>
                <c:pt idx="266">
                  <c:v>6.9727043058207594E-2</c:v>
                </c:pt>
                <c:pt idx="267">
                  <c:v>8.0258311936420468E-2</c:v>
                </c:pt>
                <c:pt idx="268">
                  <c:v>8.1677704868459253E-2</c:v>
                </c:pt>
                <c:pt idx="269">
                  <c:v>4.1363681478760114E-2</c:v>
                </c:pt>
                <c:pt idx="270">
                  <c:v>3.9918105225544211E-2</c:v>
                </c:pt>
                <c:pt idx="271">
                  <c:v>3.4947304857630944E-2</c:v>
                </c:pt>
                <c:pt idx="272">
                  <c:v>3.9973052467565433E-2</c:v>
                </c:pt>
                <c:pt idx="273">
                  <c:v>3.9871918250746013E-2</c:v>
                </c:pt>
                <c:pt idx="274">
                  <c:v>7.7380076354568533E-2</c:v>
                </c:pt>
                <c:pt idx="275">
                  <c:v>6.2249873047457945E-2</c:v>
                </c:pt>
                <c:pt idx="276">
                  <c:v>7.1554766340418394E-2</c:v>
                </c:pt>
                <c:pt idx="277">
                  <c:v>4.6661727877977628E-2</c:v>
                </c:pt>
                <c:pt idx="278">
                  <c:v>4.6598607539084694E-2</c:v>
                </c:pt>
                <c:pt idx="279">
                  <c:v>7.0807763504271801E-2</c:v>
                </c:pt>
                <c:pt idx="280">
                  <c:v>8.0084760421700749E-2</c:v>
                </c:pt>
                <c:pt idx="281">
                  <c:v>7.8532630812840454E-2</c:v>
                </c:pt>
                <c:pt idx="282">
                  <c:v>7.8747972487047693E-2</c:v>
                </c:pt>
                <c:pt idx="283">
                  <c:v>7.9293644990468828E-2</c:v>
                </c:pt>
                <c:pt idx="284">
                  <c:v>7.89358386200055E-2</c:v>
                </c:pt>
                <c:pt idx="285">
                  <c:v>6.5125122797299415E-2</c:v>
                </c:pt>
                <c:pt idx="286">
                  <c:v>1.0337975914889191E-2</c:v>
                </c:pt>
                <c:pt idx="287">
                  <c:v>1.4327922763939306E-2</c:v>
                </c:pt>
                <c:pt idx="288">
                  <c:v>5.3919213141164726E-2</c:v>
                </c:pt>
                <c:pt idx="289">
                  <c:v>6.9813516143222218E-2</c:v>
                </c:pt>
                <c:pt idx="290">
                  <c:v>7.6744960091139264E-2</c:v>
                </c:pt>
                <c:pt idx="291">
                  <c:v>7.8308004646757509E-2</c:v>
                </c:pt>
                <c:pt idx="292">
                  <c:v>4.285972858151544E-2</c:v>
                </c:pt>
                <c:pt idx="293">
                  <c:v>4.1405530127477976E-2</c:v>
                </c:pt>
                <c:pt idx="294">
                  <c:v>3.8064554854353623E-2</c:v>
                </c:pt>
                <c:pt idx="295">
                  <c:v>4.1462641342971118E-2</c:v>
                </c:pt>
                <c:pt idx="296">
                  <c:v>4.1361388750797076E-2</c:v>
                </c:pt>
                <c:pt idx="297">
                  <c:v>8.0870342290638275E-2</c:v>
                </c:pt>
                <c:pt idx="298">
                  <c:v>6.3797249305528395E-2</c:v>
                </c:pt>
                <c:pt idx="299">
                  <c:v>1.274793643666746E-3</c:v>
                </c:pt>
                <c:pt idx="325">
                  <c:v>7.0086723713234114E-2</c:v>
                </c:pt>
                <c:pt idx="326">
                  <c:v>4.6661727877977628E-2</c:v>
                </c:pt>
                <c:pt idx="327">
                  <c:v>4.6598607539084694E-2</c:v>
                </c:pt>
                <c:pt idx="328">
                  <c:v>7.0807763504271801E-2</c:v>
                </c:pt>
                <c:pt idx="329">
                  <c:v>8.0084760421700749E-2</c:v>
                </c:pt>
                <c:pt idx="330">
                  <c:v>7.8532630812840454E-2</c:v>
                </c:pt>
                <c:pt idx="331">
                  <c:v>7.8747972487047693E-2</c:v>
                </c:pt>
                <c:pt idx="332">
                  <c:v>7.9293644990468828E-2</c:v>
                </c:pt>
                <c:pt idx="333">
                  <c:v>7.89358386200055E-2</c:v>
                </c:pt>
                <c:pt idx="334">
                  <c:v>6.5125122797299415E-2</c:v>
                </c:pt>
                <c:pt idx="335">
                  <c:v>1.0337975914889191E-2</c:v>
                </c:pt>
                <c:pt idx="336">
                  <c:v>1.4327922763939306E-2</c:v>
                </c:pt>
                <c:pt idx="337">
                  <c:v>5.3919213141164726E-2</c:v>
                </c:pt>
                <c:pt idx="338">
                  <c:v>7.128980259818786E-2</c:v>
                </c:pt>
                <c:pt idx="339">
                  <c:v>7.8438315034471587E-2</c:v>
                </c:pt>
                <c:pt idx="340">
                  <c:v>8.0006380781622144E-2</c:v>
                </c:pt>
                <c:pt idx="341">
                  <c:v>4.285972858151544E-2</c:v>
                </c:pt>
                <c:pt idx="342">
                  <c:v>4.1405530127477976E-2</c:v>
                </c:pt>
                <c:pt idx="343">
                  <c:v>3.8064554854353623E-2</c:v>
                </c:pt>
                <c:pt idx="344">
                  <c:v>4.1462641342971118E-2</c:v>
                </c:pt>
                <c:pt idx="345">
                  <c:v>4.1361388750797076E-2</c:v>
                </c:pt>
                <c:pt idx="346">
                  <c:v>8.2596861059401852E-2</c:v>
                </c:pt>
                <c:pt idx="347">
                  <c:v>6.3797249305528395E-2</c:v>
                </c:pt>
                <c:pt idx="348">
                  <c:v>1.274793643666746E-3</c:v>
                </c:pt>
                <c:pt idx="349">
                  <c:v>2.5546675195617691E-3</c:v>
                </c:pt>
                <c:pt idx="351">
                  <c:v>6.6942355694889405E-2</c:v>
                </c:pt>
                <c:pt idx="352">
                  <c:v>4.2340886985901778E-2</c:v>
                </c:pt>
                <c:pt idx="353">
                  <c:v>4.2283898301758695E-2</c:v>
                </c:pt>
                <c:pt idx="354">
                  <c:v>6.6217618476577214E-2</c:v>
                </c:pt>
                <c:pt idx="355">
                  <c:v>7.5457540363946599E-2</c:v>
                </c:pt>
                <c:pt idx="356">
                  <c:v>7.3925307782623059E-2</c:v>
                </c:pt>
                <c:pt idx="357">
                  <c:v>7.4138600170412378E-2</c:v>
                </c:pt>
                <c:pt idx="358">
                  <c:v>7.4547784330983288E-2</c:v>
                </c:pt>
                <c:pt idx="359">
                  <c:v>7.4212725498202084E-2</c:v>
                </c:pt>
                <c:pt idx="360">
                  <c:v>6.0592290151741439E-2</c:v>
                </c:pt>
                <c:pt idx="361">
                  <c:v>6.4269155128142894E-3</c:v>
                </c:pt>
                <c:pt idx="362">
                  <c:v>1.0364719205090306E-2</c:v>
                </c:pt>
                <c:pt idx="363">
                  <c:v>4.9548090012160213E-2</c:v>
                </c:pt>
                <c:pt idx="364">
                  <c:v>6.661849034767113E-2</c:v>
                </c:pt>
                <c:pt idx="365">
                  <c:v>7.337679146239609E-2</c:v>
                </c:pt>
                <c:pt idx="366">
                  <c:v>7.4929885888436132E-2</c:v>
                </c:pt>
                <c:pt idx="367">
                  <c:v>3.8389998831611191E-2</c:v>
                </c:pt>
                <c:pt idx="368">
                  <c:v>3.6961352298038541E-2</c:v>
                </c:pt>
                <c:pt idx="369">
                  <c:v>3.385120984258471E-2</c:v>
                </c:pt>
                <c:pt idx="370">
                  <c:v>3.7012024121583074E-2</c:v>
                </c:pt>
                <c:pt idx="371">
                  <c:v>3.6911276392332999E-2</c:v>
                </c:pt>
                <c:pt idx="372">
                  <c:v>7.7436532869312097E-2</c:v>
                </c:pt>
                <c:pt idx="373">
                  <c:v>5.9172561542070533E-2</c:v>
                </c:pt>
                <c:pt idx="374">
                  <c:v>2.5546646734571979E-3</c:v>
                </c:pt>
                <c:pt idx="375">
                  <c:v>3.8396487449179266E-3</c:v>
                </c:pt>
                <c:pt idx="377">
                  <c:v>3.8396487449179266E-3</c:v>
                </c:pt>
                <c:pt idx="378">
                  <c:v>7.0184488608771536E-2</c:v>
                </c:pt>
                <c:pt idx="379">
                  <c:v>4.2439949257195804E-2</c:v>
                </c:pt>
                <c:pt idx="380">
                  <c:v>4.2382856582579807E-2</c:v>
                </c:pt>
                <c:pt idx="381">
                  <c:v>6.477439426847495E-2</c:v>
                </c:pt>
                <c:pt idx="382">
                  <c:v>7.7119166069804554E-2</c:v>
                </c:pt>
                <c:pt idx="383">
                  <c:v>7.5581466916684104E-2</c:v>
                </c:pt>
                <c:pt idx="384">
                  <c:v>7.5805020550445426E-2</c:v>
                </c:pt>
                <c:pt idx="385">
                  <c:v>7.6252717571903994E-2</c:v>
                </c:pt>
                <c:pt idx="386">
                  <c:v>7.5908049993907906E-2</c:v>
                </c:pt>
                <c:pt idx="387">
                  <c:v>5.9183920969973478E-2</c:v>
                </c:pt>
                <c:pt idx="388">
                  <c:v>5.1284158509703375E-3</c:v>
                </c:pt>
                <c:pt idx="389">
                  <c:v>1.1683069650307741E-2</c:v>
                </c:pt>
                <c:pt idx="390">
                  <c:v>4.7981708333913783E-2</c:v>
                </c:pt>
                <c:pt idx="391">
                  <c:v>7.471936373778082E-2</c:v>
                </c:pt>
                <c:pt idx="392">
                  <c:v>7.5199249490472686E-2</c:v>
                </c:pt>
                <c:pt idx="393">
                  <c:v>7.6754308108207062E-2</c:v>
                </c:pt>
                <c:pt idx="394">
                  <c:v>4.0038583253240362E-2</c:v>
                </c:pt>
                <c:pt idx="395">
                  <c:v>3.8630136353820094E-2</c:v>
                </c:pt>
                <c:pt idx="396">
                  <c:v>3.5427843607037192E-2</c:v>
                </c:pt>
                <c:pt idx="397">
                  <c:v>3.8682717594865405E-2</c:v>
                </c:pt>
                <c:pt idx="398">
                  <c:v>4.010367245115392E-2</c:v>
                </c:pt>
                <c:pt idx="399">
                  <c:v>8.2977994065554381E-2</c:v>
                </c:pt>
                <c:pt idx="400">
                  <c:v>6.0879342218743915E-2</c:v>
                </c:pt>
                <c:pt idx="401">
                  <c:v>1.1651335255269589E-2</c:v>
                </c:pt>
                <c:pt idx="402">
                  <c:v>1.2963513439782404E-2</c:v>
                </c:pt>
                <c:pt idx="404">
                  <c:v>1.2963513439782404E-2</c:v>
                </c:pt>
                <c:pt idx="405">
                  <c:v>9.0426033492414966E-3</c:v>
                </c:pt>
                <c:pt idx="406">
                  <c:v>9.1543539460144235E-2</c:v>
                </c:pt>
                <c:pt idx="407">
                  <c:v>7.3356504687872012E-2</c:v>
                </c:pt>
                <c:pt idx="408">
                  <c:v>6.5970400937232124E-2</c:v>
                </c:pt>
                <c:pt idx="409">
                  <c:v>8.0638545288322011E-2</c:v>
                </c:pt>
                <c:pt idx="410">
                  <c:v>9.8072880796137546E-2</c:v>
                </c:pt>
                <c:pt idx="411">
                  <c:v>9.7141333676019945E-2</c:v>
                </c:pt>
                <c:pt idx="412">
                  <c:v>9.1478727001073179E-2</c:v>
                </c:pt>
                <c:pt idx="413">
                  <c:v>9.7806359159507528E-2</c:v>
                </c:pt>
                <c:pt idx="414">
                  <c:v>9.7512928378135341E-2</c:v>
                </c:pt>
                <c:pt idx="415">
                  <c:v>7.4529595419002198E-2</c:v>
                </c:pt>
                <c:pt idx="416">
                  <c:v>6.9390158971429527E-2</c:v>
                </c:pt>
                <c:pt idx="417">
                  <c:v>6.6298197877526485E-2</c:v>
                </c:pt>
                <c:pt idx="418">
                  <c:v>6.8955203198747136E-2</c:v>
                </c:pt>
                <c:pt idx="419">
                  <c:v>9.2708582922068378E-2</c:v>
                </c:pt>
                <c:pt idx="420">
                  <c:v>9.8081898912154367E-2</c:v>
                </c:pt>
                <c:pt idx="421">
                  <c:v>9.9551267869497681E-2</c:v>
                </c:pt>
                <c:pt idx="422">
                  <c:v>6.5942624216751886E-2</c:v>
                </c:pt>
                <c:pt idx="423">
                  <c:v>6.2961627956792443E-2</c:v>
                </c:pt>
                <c:pt idx="424">
                  <c:v>6.2376940503850772E-2</c:v>
                </c:pt>
                <c:pt idx="425">
                  <c:v>6.1493278229646453E-2</c:v>
                </c:pt>
                <c:pt idx="426">
                  <c:v>6.2665367881861195E-2</c:v>
                </c:pt>
                <c:pt idx="427">
                  <c:v>9.7606953325693024E-2</c:v>
                </c:pt>
                <c:pt idx="428">
                  <c:v>6.8454602862500311E-2</c:v>
                </c:pt>
                <c:pt idx="429">
                  <c:v>6.7899294575791455E-2</c:v>
                </c:pt>
                <c:pt idx="430">
                  <c:v>6.4452260534707886E-2</c:v>
                </c:pt>
                <c:pt idx="432">
                  <c:v>6.4452260534707886E-2</c:v>
                </c:pt>
                <c:pt idx="433">
                  <c:v>6.1541103718076008E-2</c:v>
                </c:pt>
                <c:pt idx="434">
                  <c:v>6.481732538325452E-2</c:v>
                </c:pt>
                <c:pt idx="435">
                  <c:v>9.3000491477568725E-2</c:v>
                </c:pt>
                <c:pt idx="436">
                  <c:v>7.3243470465903404E-2</c:v>
                </c:pt>
                <c:pt idx="437">
                  <c:v>6.2740693132883094E-2</c:v>
                </c:pt>
                <c:pt idx="438">
                  <c:v>8.0513779404674385E-2</c:v>
                </c:pt>
                <c:pt idx="439">
                  <c:v>9.9510879620371848E-2</c:v>
                </c:pt>
                <c:pt idx="440">
                  <c:v>9.856091990996324E-2</c:v>
                </c:pt>
                <c:pt idx="441">
                  <c:v>9.2888284175302219E-2</c:v>
                </c:pt>
                <c:pt idx="442">
                  <c:v>9.9301226246091945E-2</c:v>
                </c:pt>
                <c:pt idx="443">
                  <c:v>9.735277443968092E-2</c:v>
                </c:pt>
                <c:pt idx="444">
                  <c:v>7.3021019874623103E-2</c:v>
                </c:pt>
                <c:pt idx="445">
                  <c:v>6.9258893482367176E-2</c:v>
                </c:pt>
                <c:pt idx="446">
                  <c:v>6.303292216735018E-2</c:v>
                </c:pt>
                <c:pt idx="447">
                  <c:v>6.73223625142048E-2</c:v>
                </c:pt>
                <c:pt idx="448">
                  <c:v>8.5703438916436711E-2</c:v>
                </c:pt>
                <c:pt idx="449">
                  <c:v>9.9667557354318204E-2</c:v>
                </c:pt>
                <c:pt idx="450">
                  <c:v>0.10114139049158941</c:v>
                </c:pt>
                <c:pt idx="451">
                  <c:v>6.2568244729122729E-2</c:v>
                </c:pt>
                <c:pt idx="452">
                  <c:v>5.9597369548037224E-2</c:v>
                </c:pt>
                <c:pt idx="453">
                  <c:v>6.2264218525105643E-2</c:v>
                </c:pt>
                <c:pt idx="454">
                  <c:v>5.8127383652062166E-2</c:v>
                </c:pt>
                <c:pt idx="455">
                  <c:v>5.9325713246142123E-2</c:v>
                </c:pt>
                <c:pt idx="456">
                  <c:v>9.9023349039572245E-2</c:v>
                </c:pt>
                <c:pt idx="457">
                  <c:v>6.5079959384073655E-2</c:v>
                </c:pt>
                <c:pt idx="458">
                  <c:v>6.7781237914454534E-2</c:v>
                </c:pt>
                <c:pt idx="459">
                  <c:v>6.1231957048723328E-2</c:v>
                </c:pt>
                <c:pt idx="461">
                  <c:v>6.1231957048723328E-2</c:v>
                </c:pt>
                <c:pt idx="462">
                  <c:v>5.8328016685494415E-2</c:v>
                </c:pt>
                <c:pt idx="463">
                  <c:v>6.1556939619657101E-2</c:v>
                </c:pt>
                <c:pt idx="464">
                  <c:v>1.1538845647610355E-2</c:v>
                </c:pt>
                <c:pt idx="465">
                  <c:v>9.0045751293260326E-2</c:v>
                </c:pt>
                <c:pt idx="466">
                  <c:v>6.8962515056297982E-2</c:v>
                </c:pt>
                <c:pt idx="467">
                  <c:v>5.9555562119265146E-2</c:v>
                </c:pt>
                <c:pt idx="468">
                  <c:v>8.2915382044325206E-2</c:v>
                </c:pt>
                <c:pt idx="469">
                  <c:v>9.6576404814571734E-2</c:v>
                </c:pt>
                <c:pt idx="470">
                  <c:v>9.5663427116832608E-2</c:v>
                </c:pt>
                <c:pt idx="471">
                  <c:v>9.0017015866289726E-2</c:v>
                </c:pt>
                <c:pt idx="472">
                  <c:v>9.6248870716621165E-2</c:v>
                </c:pt>
                <c:pt idx="473">
                  <c:v>9.5960941582420287E-2</c:v>
                </c:pt>
                <c:pt idx="474">
                  <c:v>7.0324541544740798E-2</c:v>
                </c:pt>
                <c:pt idx="475">
                  <c:v>6.6642072482497455E-2</c:v>
                </c:pt>
                <c:pt idx="476">
                  <c:v>6.1611294902318009E-2</c:v>
                </c:pt>
                <c:pt idx="477">
                  <c:v>6.5889953958777184E-2</c:v>
                </c:pt>
                <c:pt idx="478">
                  <c:v>8.7600399568073584E-2</c:v>
                </c:pt>
                <c:pt idx="479">
                  <c:v>9.6424446303498779E-2</c:v>
                </c:pt>
                <c:pt idx="480">
                  <c:v>9.7889532543985913E-2</c:v>
                </c:pt>
                <c:pt idx="481">
                  <c:v>6.0989622497105454E-2</c:v>
                </c:pt>
                <c:pt idx="482">
                  <c:v>5.8027899077481022E-2</c:v>
                </c:pt>
                <c:pt idx="483">
                  <c:v>5.9603447839856327E-2</c:v>
                </c:pt>
                <c:pt idx="484">
                  <c:v>5.6566606882729506E-2</c:v>
                </c:pt>
                <c:pt idx="485">
                  <c:v>5.7759476810036285E-2</c:v>
                </c:pt>
                <c:pt idx="486">
                  <c:v>8.8628175260481154E-2</c:v>
                </c:pt>
                <c:pt idx="487">
                  <c:v>6.3512563033604391E-2</c:v>
                </c:pt>
                <c:pt idx="488">
                  <c:v>6.5002015629379364E-2</c:v>
                </c:pt>
                <c:pt idx="489">
                  <c:v>5.9643701986680939E-2</c:v>
                </c:pt>
                <c:pt idx="491">
                  <c:v>5.9643701986680939E-2</c:v>
                </c:pt>
                <c:pt idx="492">
                  <c:v>5.6758299879829374E-2</c:v>
                </c:pt>
                <c:pt idx="493">
                  <c:v>5.9972368656737357E-2</c:v>
                </c:pt>
                <c:pt idx="494">
                  <c:v>6.938526525358076E-3</c:v>
                </c:pt>
                <c:pt idx="495">
                  <c:v>9.2642846320012164E-3</c:v>
                </c:pt>
                <c:pt idx="496">
                  <c:v>7.2352497627886148E-2</c:v>
                </c:pt>
                <c:pt idx="497">
                  <c:v>5.041609211641869E-2</c:v>
                </c:pt>
                <c:pt idx="498">
                  <c:v>5.041609211641869E-2</c:v>
                </c:pt>
                <c:pt idx="499">
                  <c:v>6.7494326274249589E-2</c:v>
                </c:pt>
                <c:pt idx="500">
                  <c:v>7.9653240819852464E-2</c:v>
                </c:pt>
                <c:pt idx="501">
                  <c:v>7.8080301798453766E-2</c:v>
                </c:pt>
                <c:pt idx="502">
                  <c:v>7.3235734137930594E-2</c:v>
                </c:pt>
                <c:pt idx="503">
                  <c:v>7.8838792596526139E-2</c:v>
                </c:pt>
                <c:pt idx="504">
                  <c:v>7.8479398201582951E-2</c:v>
                </c:pt>
                <c:pt idx="505">
                  <c:v>6.1416554169974012E-2</c:v>
                </c:pt>
                <c:pt idx="506">
                  <c:v>4.5671666997565738E-2</c:v>
                </c:pt>
                <c:pt idx="507">
                  <c:v>5.030966151912112E-2</c:v>
                </c:pt>
                <c:pt idx="508">
                  <c:v>6.1059026545686672E-2</c:v>
                </c:pt>
                <c:pt idx="509">
                  <c:v>8.2182863250237895E-2</c:v>
                </c:pt>
                <c:pt idx="510">
                  <c:v>7.7815181516648638E-2</c:v>
                </c:pt>
                <c:pt idx="511">
                  <c:v>7.940594601416659E-2</c:v>
                </c:pt>
                <c:pt idx="512">
                  <c:v>5.1313196072653174E-2</c:v>
                </c:pt>
                <c:pt idx="513">
                  <c:v>4.8388770641317864E-2</c:v>
                </c:pt>
                <c:pt idx="514">
                  <c:v>4.6085463464934889E-2</c:v>
                </c:pt>
                <c:pt idx="515">
                  <c:v>4.6941710951755727E-2</c:v>
                </c:pt>
                <c:pt idx="516">
                  <c:v>4.8172602193289442E-2</c:v>
                </c:pt>
                <c:pt idx="517">
                  <c:v>8.6368816002660123E-2</c:v>
                </c:pt>
                <c:pt idx="518">
                  <c:v>6.165071421432089E-2</c:v>
                </c:pt>
                <c:pt idx="519">
                  <c:v>5.0067853520244864E-2</c:v>
                </c:pt>
                <c:pt idx="520">
                  <c:v>5.1526714825593366E-2</c:v>
                </c:pt>
                <c:pt idx="522">
                  <c:v>5.1526714825593366E-2</c:v>
                </c:pt>
                <c:pt idx="523">
                  <c:v>4.8689841509644366E-2</c:v>
                </c:pt>
                <c:pt idx="524">
                  <c:v>4.8880387253494528E-2</c:v>
                </c:pt>
                <c:pt idx="525">
                  <c:v>1.3202865564176922E-2</c:v>
                </c:pt>
                <c:pt idx="526">
                  <c:v>1.1832956555607855E-2</c:v>
                </c:pt>
                <c:pt idx="527">
                  <c:v>6.575949341550113E-3</c:v>
                </c:pt>
                <c:pt idx="528">
                  <c:v>7.6660274761018901E-2</c:v>
                </c:pt>
                <c:pt idx="529">
                  <c:v>4.7670028457937809E-2</c:v>
                </c:pt>
                <c:pt idx="530">
                  <c:v>3.788679163225981E-2</c:v>
                </c:pt>
                <c:pt idx="531">
                  <c:v>6.2461897186725214E-2</c:v>
                </c:pt>
                <c:pt idx="532">
                  <c:v>7.9969093817943371E-2</c:v>
                </c:pt>
                <c:pt idx="533">
                  <c:v>7.9236376053971325E-2</c:v>
                </c:pt>
                <c:pt idx="534">
                  <c:v>7.8275173638430742E-2</c:v>
                </c:pt>
                <c:pt idx="535">
                  <c:v>7.9018679486444837E-2</c:v>
                </c:pt>
                <c:pt idx="536">
                  <c:v>7.8795371289247129E-2</c:v>
                </c:pt>
                <c:pt idx="537">
                  <c:v>5.3987515460357904E-2</c:v>
                </c:pt>
                <c:pt idx="538">
                  <c:v>4.1554432201385202E-2</c:v>
                </c:pt>
                <c:pt idx="539">
                  <c:v>3.5367152826021354E-2</c:v>
                </c:pt>
                <c:pt idx="540">
                  <c:v>4.808269265943084E-2</c:v>
                </c:pt>
                <c:pt idx="541">
                  <c:v>6.9366185118297355E-2</c:v>
                </c:pt>
                <c:pt idx="542">
                  <c:v>7.8120897890042174E-2</c:v>
                </c:pt>
                <c:pt idx="543">
                  <c:v>7.9535166606280405E-2</c:v>
                </c:pt>
                <c:pt idx="544">
                  <c:v>3.0806709359282172E-2</c:v>
                </c:pt>
                <c:pt idx="545">
                  <c:v>2.9362050618200679E-2</c:v>
                </c:pt>
                <c:pt idx="546">
                  <c:v>3.4905957610593459E-2</c:v>
                </c:pt>
                <c:pt idx="547">
                  <c:v>2.7960081942565607E-2</c:v>
                </c:pt>
                <c:pt idx="548">
                  <c:v>3.0839179782460858E-2</c:v>
                </c:pt>
                <c:pt idx="549">
                  <c:v>7.6891016191853803E-2</c:v>
                </c:pt>
                <c:pt idx="550">
                  <c:v>4.8098948501316671E-2</c:v>
                </c:pt>
                <c:pt idx="551">
                  <c:v>4.0162987245655216E-2</c:v>
                </c:pt>
                <c:pt idx="552">
                  <c:v>3.3759150109158184E-2</c:v>
                </c:pt>
                <c:pt idx="554">
                  <c:v>3.3759150109158184E-2</c:v>
                </c:pt>
                <c:pt idx="555">
                  <c:v>2.9608972350289604E-2</c:v>
                </c:pt>
                <c:pt idx="556">
                  <c:v>3.3939947636566062E-2</c:v>
                </c:pt>
                <c:pt idx="557">
                  <c:v>5.8940037407856687E-2</c:v>
                </c:pt>
                <c:pt idx="558">
                  <c:v>6.0154707101345746E-2</c:v>
                </c:pt>
                <c:pt idx="559">
                  <c:v>5.3450588942257474E-2</c:v>
                </c:pt>
                <c:pt idx="560">
                  <c:v>3.8310879224088677E-2</c:v>
                </c:pt>
                <c:pt idx="561">
                  <c:v>5.57204365225673E-2</c:v>
                </c:pt>
                <c:pt idx="562">
                  <c:v>2.9370431207714449E-2</c:v>
                </c:pt>
                <c:pt idx="563">
                  <c:v>2.9370431207714449E-2</c:v>
                </c:pt>
                <c:pt idx="564">
                  <c:v>4.7914833979007122E-2</c:v>
                </c:pt>
                <c:pt idx="565">
                  <c:v>6.1184907496060856E-2</c:v>
                </c:pt>
                <c:pt idx="566">
                  <c:v>5.9705467232992589E-2</c:v>
                </c:pt>
                <c:pt idx="567">
                  <c:v>5.9783526732730068E-2</c:v>
                </c:pt>
                <c:pt idx="568">
                  <c:v>5.8341093122576661E-2</c:v>
                </c:pt>
                <c:pt idx="569">
                  <c:v>5.8088118494509962E-2</c:v>
                </c:pt>
                <c:pt idx="570">
                  <c:v>4.0956163041588882E-2</c:v>
                </c:pt>
                <c:pt idx="571">
                  <c:v>2.3973782877830276E-2</c:v>
                </c:pt>
                <c:pt idx="572">
                  <c:v>2.8237984313170681E-2</c:v>
                </c:pt>
                <c:pt idx="573">
                  <c:v>4.0781187093037734E-2</c:v>
                </c:pt>
                <c:pt idx="574">
                  <c:v>6.602829983492943E-2</c:v>
                </c:pt>
                <c:pt idx="575">
                  <c:v>5.6034982664791726E-2</c:v>
                </c:pt>
                <c:pt idx="576">
                  <c:v>5.7552514556890137E-2</c:v>
                </c:pt>
                <c:pt idx="577">
                  <c:v>2.2130703207533881E-2</c:v>
                </c:pt>
                <c:pt idx="578">
                  <c:v>2.0748880605291838E-2</c:v>
                </c:pt>
                <c:pt idx="579">
                  <c:v>2.1196908601331253E-2</c:v>
                </c:pt>
                <c:pt idx="580">
                  <c:v>2.2192128332662032E-2</c:v>
                </c:pt>
                <c:pt idx="581">
                  <c:v>2.2161693923466147E-2</c:v>
                </c:pt>
                <c:pt idx="582">
                  <c:v>6.2927882685456751E-2</c:v>
                </c:pt>
                <c:pt idx="583">
                  <c:v>4.2097754769079149E-2</c:v>
                </c:pt>
                <c:pt idx="584">
                  <c:v>2.8028139366745933E-2</c:v>
                </c:pt>
                <c:pt idx="585">
                  <c:v>2.940159519181669E-2</c:v>
                </c:pt>
                <c:pt idx="587">
                  <c:v>2.940159519181669E-2</c:v>
                </c:pt>
                <c:pt idx="588">
                  <c:v>2.529734972734515E-2</c:v>
                </c:pt>
                <c:pt idx="589">
                  <c:v>2.6807066291503465E-2</c:v>
                </c:pt>
                <c:pt idx="590">
                  <c:v>4.7178561220987826E-2</c:v>
                </c:pt>
                <c:pt idx="591">
                  <c:v>4.5583249538668408E-2</c:v>
                </c:pt>
                <c:pt idx="592">
                  <c:v>4.2662833281474959E-2</c:v>
                </c:pt>
                <c:pt idx="593">
                  <c:v>3.3991063690590489E-2</c:v>
                </c:pt>
                <c:pt idx="594">
                  <c:v>7.6656825925768895E-3</c:v>
                </c:pt>
                <c:pt idx="595">
                  <c:v>5.57204365225673E-2</c:v>
                </c:pt>
                <c:pt idx="596">
                  <c:v>2.9331644071961205E-2</c:v>
                </c:pt>
                <c:pt idx="597">
                  <c:v>2.9331644071961205E-2</c:v>
                </c:pt>
                <c:pt idx="598">
                  <c:v>4.9299927056329657E-2</c:v>
                </c:pt>
                <c:pt idx="599">
                  <c:v>6.1184907496060856E-2</c:v>
                </c:pt>
                <c:pt idx="600">
                  <c:v>5.9705467232992589E-2</c:v>
                </c:pt>
                <c:pt idx="601">
                  <c:v>5.9783526732730068E-2</c:v>
                </c:pt>
                <c:pt idx="602">
                  <c:v>5.8341093122576661E-2</c:v>
                </c:pt>
                <c:pt idx="603">
                  <c:v>5.8088118494509962E-2</c:v>
                </c:pt>
                <c:pt idx="604">
                  <c:v>4.0956163041588882E-2</c:v>
                </c:pt>
                <c:pt idx="605">
                  <c:v>2.3942281652540601E-2</c:v>
                </c:pt>
                <c:pt idx="606">
                  <c:v>2.8200657524558935E-2</c:v>
                </c:pt>
                <c:pt idx="607">
                  <c:v>4.0726695452043847E-2</c:v>
                </c:pt>
                <c:pt idx="608">
                  <c:v>6.59357708891678E-2</c:v>
                </c:pt>
                <c:pt idx="609">
                  <c:v>5.6034982664791726E-2</c:v>
                </c:pt>
                <c:pt idx="610">
                  <c:v>5.7552514556890137E-2</c:v>
                </c:pt>
                <c:pt idx="611">
                  <c:v>2.3514623170538249E-2</c:v>
                </c:pt>
                <c:pt idx="612">
                  <c:v>2.0748880605291838E-2</c:v>
                </c:pt>
                <c:pt idx="613">
                  <c:v>2.1196908601331253E-2</c:v>
                </c:pt>
                <c:pt idx="614">
                  <c:v>2.2192128332662032E-2</c:v>
                </c:pt>
                <c:pt idx="615">
                  <c:v>2.3543579972299486E-2</c:v>
                </c:pt>
                <c:pt idx="616">
                  <c:v>6.2833496830098548E-2</c:v>
                </c:pt>
                <c:pt idx="617">
                  <c:v>4.2097754769079149E-2</c:v>
                </c:pt>
                <c:pt idx="618">
                  <c:v>2.7991189775169369E-2</c:v>
                </c:pt>
                <c:pt idx="619">
                  <c:v>2.9362774104117091E-2</c:v>
                </c:pt>
                <c:pt idx="621">
                  <c:v>2.9362774104117091E-2</c:v>
                </c:pt>
                <c:pt idx="622">
                  <c:v>2.5264101652199542E-2</c:v>
                </c:pt>
                <c:pt idx="623">
                  <c:v>2.6771784036351741E-2</c:v>
                </c:pt>
                <c:pt idx="624">
                  <c:v>4.7114612499601034E-2</c:v>
                </c:pt>
                <c:pt idx="625">
                  <c:v>4.5521553373356276E-2</c:v>
                </c:pt>
                <c:pt idx="626">
                  <c:v>4.2605347841642112E-2</c:v>
                </c:pt>
                <c:pt idx="627">
                  <c:v>3.3945616167562094E-2</c:v>
                </c:pt>
                <c:pt idx="628">
                  <c:v>7.6656825925768895E-3</c:v>
                </c:pt>
                <c:pt idx="629">
                  <c:v>0</c:v>
                </c:pt>
                <c:pt idx="630">
                  <c:v>7.3274744057505156E-2</c:v>
                </c:pt>
                <c:pt idx="631">
                  <c:v>4.5418717060652897E-2</c:v>
                </c:pt>
                <c:pt idx="632">
                  <c:v>4.5418717060652897E-2</c:v>
                </c:pt>
                <c:pt idx="633">
                  <c:v>6.7944222442209906E-2</c:v>
                </c:pt>
                <c:pt idx="634">
                  <c:v>8.0533236059976698E-2</c:v>
                </c:pt>
                <c:pt idx="635">
                  <c:v>7.8971684728247019E-2</c:v>
                </c:pt>
                <c:pt idx="636">
                  <c:v>7.9078125570462052E-2</c:v>
                </c:pt>
                <c:pt idx="637">
                  <c:v>7.9749557219523398E-2</c:v>
                </c:pt>
                <c:pt idx="638">
                  <c:v>7.9387775694482535E-2</c:v>
                </c:pt>
                <c:pt idx="639">
                  <c:v>6.5353688719262559E-2</c:v>
                </c:pt>
                <c:pt idx="640">
                  <c:v>5.4261916634904553E-2</c:v>
                </c:pt>
                <c:pt idx="641">
                  <c:v>5.8968343679662451E-2</c:v>
                </c:pt>
                <c:pt idx="642">
                  <c:v>5.5798094853846396E-2</c:v>
                </c:pt>
                <c:pt idx="643">
                  <c:v>4.3327260163347432E-2</c:v>
                </c:pt>
                <c:pt idx="644">
                  <c:v>7.6996819140782019E-2</c:v>
                </c:pt>
                <c:pt idx="645">
                  <c:v>7.8570241901211993E-2</c:v>
                </c:pt>
                <c:pt idx="646">
                  <c:v>5.5237408630578813E-2</c:v>
                </c:pt>
                <c:pt idx="647">
                  <c:v>5.2302810806974409E-2</c:v>
                </c:pt>
                <c:pt idx="648">
                  <c:v>5.1317084603392779E-2</c:v>
                </c:pt>
                <c:pt idx="649">
                  <c:v>5.081646745213414E-2</c:v>
                </c:pt>
                <c:pt idx="650">
                  <c:v>5.5280606692454208E-2</c:v>
                </c:pt>
                <c:pt idx="651">
                  <c:v>5.1491897098270484E-2</c:v>
                </c:pt>
                <c:pt idx="652">
                  <c:v>6.1132301630030896E-2</c:v>
                </c:pt>
                <c:pt idx="653">
                  <c:v>5.5809222797030537E-2</c:v>
                </c:pt>
                <c:pt idx="654">
                  <c:v>5.7292707891681775E-2</c:v>
                </c:pt>
                <c:pt idx="656">
                  <c:v>5.7292707891681775E-2</c:v>
                </c:pt>
                <c:pt idx="657">
                  <c:v>5.2858983648279234E-2</c:v>
                </c:pt>
                <c:pt idx="658">
                  <c:v>5.5948475592772551E-2</c:v>
                </c:pt>
                <c:pt idx="659">
                  <c:v>6.6077962310833169E-2</c:v>
                </c:pt>
                <c:pt idx="660">
                  <c:v>6.2831079139563317E-2</c:v>
                </c:pt>
                <c:pt idx="661">
                  <c:v>6.1409963761494581E-2</c:v>
                </c:pt>
                <c:pt idx="662">
                  <c:v>5.6551266734271716E-2</c:v>
                </c:pt>
                <c:pt idx="663">
                  <c:v>4.8082124352469793E-2</c:v>
                </c:pt>
                <c:pt idx="664">
                  <c:v>4.2196673889512544E-2</c:v>
                </c:pt>
                <c:pt idx="665">
                  <c:v>4.2140106246555099E-2</c:v>
                </c:pt>
                <c:pt idx="666">
                  <c:v>0.20374294174267979</c:v>
                </c:pt>
                <c:pt idx="667">
                  <c:v>0.17822011076665847</c:v>
                </c:pt>
                <c:pt idx="668">
                  <c:v>0.15715360352714919</c:v>
                </c:pt>
                <c:pt idx="669">
                  <c:v>0.21078898391838324</c:v>
                </c:pt>
                <c:pt idx="670">
                  <c:v>0.21728400952035279</c:v>
                </c:pt>
                <c:pt idx="671">
                  <c:v>0.21199221169112256</c:v>
                </c:pt>
                <c:pt idx="672">
                  <c:v>0.19495911478427086</c:v>
                </c:pt>
                <c:pt idx="673">
                  <c:v>0.22115142063157373</c:v>
                </c:pt>
                <c:pt idx="674">
                  <c:v>0.22198325628425739</c:v>
                </c:pt>
                <c:pt idx="675">
                  <c:v>0.19176930121180449</c:v>
                </c:pt>
                <c:pt idx="676">
                  <c:v>0.16921077719073679</c:v>
                </c:pt>
                <c:pt idx="677">
                  <c:v>0.14813264742105242</c:v>
                </c:pt>
                <c:pt idx="678">
                  <c:v>0.16533431924244121</c:v>
                </c:pt>
                <c:pt idx="679">
                  <c:v>0.19660623378579678</c:v>
                </c:pt>
                <c:pt idx="680">
                  <c:v>0.22254753836685401</c:v>
                </c:pt>
                <c:pt idx="681">
                  <c:v>0.22161291765792041</c:v>
                </c:pt>
                <c:pt idx="682">
                  <c:v>0.16075862809670147</c:v>
                </c:pt>
                <c:pt idx="683">
                  <c:v>0.15847730928926956</c:v>
                </c:pt>
                <c:pt idx="684">
                  <c:v>0.18021969739136615</c:v>
                </c:pt>
                <c:pt idx="685">
                  <c:v>0.16097452420817823</c:v>
                </c:pt>
                <c:pt idx="686">
                  <c:v>0.15873506993344033</c:v>
                </c:pt>
                <c:pt idx="687">
                  <c:v>0.23769487696667227</c:v>
                </c:pt>
                <c:pt idx="688">
                  <c:v>0.17163820841368038</c:v>
                </c:pt>
                <c:pt idx="689">
                  <c:v>0.16349345700997009</c:v>
                </c:pt>
                <c:pt idx="690">
                  <c:v>0.14769748437463473</c:v>
                </c:pt>
                <c:pt idx="692">
                  <c:v>0.15138439506959778</c:v>
                </c:pt>
                <c:pt idx="693">
                  <c:v>0.15109529567198648</c:v>
                </c:pt>
                <c:pt idx="694">
                  <c:v>0.15605922467221175</c:v>
                </c:pt>
                <c:pt idx="695">
                  <c:v>0.18875896023015548</c:v>
                </c:pt>
                <c:pt idx="696">
                  <c:v>0.19045891357937383</c:v>
                </c:pt>
                <c:pt idx="697">
                  <c:v>0.18556802724482871</c:v>
                </c:pt>
                <c:pt idx="698">
                  <c:v>0.14798033931597651</c:v>
                </c:pt>
                <c:pt idx="699">
                  <c:v>0.18535111211657948</c:v>
                </c:pt>
                <c:pt idx="700">
                  <c:v>0.14106070015675129</c:v>
                </c:pt>
                <c:pt idx="701">
                  <c:v>0.14084583335266279</c:v>
                </c:pt>
                <c:pt idx="702">
                  <c:v>0.1650417405953653</c:v>
                </c:pt>
                <c:pt idx="703">
                  <c:v>0.20573440797419854</c:v>
                </c:pt>
                <c:pt idx="704">
                  <c:v>0.17999458279232522</c:v>
                </c:pt>
                <c:pt idx="705">
                  <c:v>0.15930729799448584</c:v>
                </c:pt>
                <c:pt idx="706">
                  <c:v>0.21264792434229843</c:v>
                </c:pt>
                <c:pt idx="707">
                  <c:v>0.2192847059936511</c:v>
                </c:pt>
                <c:pt idx="708">
                  <c:v>0.2139578153757877</c:v>
                </c:pt>
                <c:pt idx="709">
                  <c:v>0.1968047957600837</c:v>
                </c:pt>
                <c:pt idx="710">
                  <c:v>0.22326894202718212</c:v>
                </c:pt>
                <c:pt idx="711">
                  <c:v>0.2240948792204559</c:v>
                </c:pt>
                <c:pt idx="712">
                  <c:v>0.19205618812135883</c:v>
                </c:pt>
                <c:pt idx="713">
                  <c:v>0.17115830638646023</c:v>
                </c:pt>
                <c:pt idx="714">
                  <c:v>0.15051271404304126</c:v>
                </c:pt>
                <c:pt idx="715">
                  <c:v>0.16589607242711341</c:v>
                </c:pt>
                <c:pt idx="716">
                  <c:v>0.19942922446969771</c:v>
                </c:pt>
                <c:pt idx="717">
                  <c:v>0.224841330836584</c:v>
                </c:pt>
                <c:pt idx="718">
                  <c:v>0.22388614367891502</c:v>
                </c:pt>
                <c:pt idx="719">
                  <c:v>0.16308294039849774</c:v>
                </c:pt>
                <c:pt idx="720">
                  <c:v>0.16078243753284077</c:v>
                </c:pt>
                <c:pt idx="721">
                  <c:v>0.18200790424783694</c:v>
                </c:pt>
                <c:pt idx="722">
                  <c:v>0.16330088090664208</c:v>
                </c:pt>
                <c:pt idx="723">
                  <c:v>0.1610486946120154</c:v>
                </c:pt>
                <c:pt idx="724">
                  <c:v>0.23321543950994603</c:v>
                </c:pt>
                <c:pt idx="725">
                  <c:v>0.17396217179610096</c:v>
                </c:pt>
                <c:pt idx="726">
                  <c:v>0.1651815800664978</c:v>
                </c:pt>
                <c:pt idx="727">
                  <c:v>0.14983859539628241</c:v>
                </c:pt>
                <c:pt idx="729">
                  <c:v>0.15354008898281246</c:v>
                </c:pt>
                <c:pt idx="730">
                  <c:v>0.15324052272172206</c:v>
                </c:pt>
                <c:pt idx="731">
                  <c:v>0.15826327049898989</c:v>
                </c:pt>
                <c:pt idx="732">
                  <c:v>0.18678305968828204</c:v>
                </c:pt>
                <c:pt idx="733">
                  <c:v>0.18847897394969643</c:v>
                </c:pt>
                <c:pt idx="734">
                  <c:v>0.18738373162522748</c:v>
                </c:pt>
                <c:pt idx="735">
                  <c:v>0.14591112295496633</c:v>
                </c:pt>
                <c:pt idx="736">
                  <c:v>0.18717359297283498</c:v>
                </c:pt>
                <c:pt idx="737">
                  <c:v>0.14314123666627226</c:v>
                </c:pt>
                <c:pt idx="738">
                  <c:v>0.14292278370538775</c:v>
                </c:pt>
                <c:pt idx="739">
                  <c:v>0.16750772134332559</c:v>
                </c:pt>
                <c:pt idx="740">
                  <c:v>9.1185506520373037E-4</c:v>
                </c:pt>
                <c:pt idx="741">
                  <c:v>0.15917904522933871</c:v>
                </c:pt>
                <c:pt idx="742">
                  <c:v>0.13418150004783547</c:v>
                </c:pt>
                <c:pt idx="743">
                  <c:v>0.13198888187002375</c:v>
                </c:pt>
                <c:pt idx="744">
                  <c:v>0.15966993559825479</c:v>
                </c:pt>
                <c:pt idx="745">
                  <c:v>0.16378978458796062</c:v>
                </c:pt>
                <c:pt idx="746">
                  <c:v>0.16322685950671095</c:v>
                </c:pt>
                <c:pt idx="747">
                  <c:v>0.15842487912999292</c:v>
                </c:pt>
                <c:pt idx="748">
                  <c:v>0.17118846851383493</c:v>
                </c:pt>
                <c:pt idx="749">
                  <c:v>0.17008692764441019</c:v>
                </c:pt>
                <c:pt idx="750">
                  <c:v>0.14983846381145877</c:v>
                </c:pt>
                <c:pt idx="751">
                  <c:v>0.12747652253732722</c:v>
                </c:pt>
                <c:pt idx="752">
                  <c:v>0.12890178505499075</c:v>
                </c:pt>
                <c:pt idx="753">
                  <c:v>0.14233390102253973</c:v>
                </c:pt>
                <c:pt idx="754">
                  <c:v>0.17216358849155411</c:v>
                </c:pt>
                <c:pt idx="755">
                  <c:v>0.1798921419106882</c:v>
                </c:pt>
                <c:pt idx="756">
                  <c:v>0.17953944432995891</c:v>
                </c:pt>
                <c:pt idx="757">
                  <c:v>0.13227853059053793</c:v>
                </c:pt>
                <c:pt idx="758">
                  <c:v>0.13269331254785341</c:v>
                </c:pt>
                <c:pt idx="759">
                  <c:v>0.1205570091030795</c:v>
                </c:pt>
                <c:pt idx="760">
                  <c:v>0.13288990318031504</c:v>
                </c:pt>
                <c:pt idx="761">
                  <c:v>0.13224815705344503</c:v>
                </c:pt>
                <c:pt idx="762">
                  <c:v>0.19271912372387692</c:v>
                </c:pt>
                <c:pt idx="763">
                  <c:v>0.13928607942515997</c:v>
                </c:pt>
                <c:pt idx="764">
                  <c:v>0.12979846817393453</c:v>
                </c:pt>
                <c:pt idx="765">
                  <c:v>0.13069981157523874</c:v>
                </c:pt>
                <c:pt idx="767">
                  <c:v>0.13069981157523874</c:v>
                </c:pt>
                <c:pt idx="768">
                  <c:v>0.12533727238175713</c:v>
                </c:pt>
                <c:pt idx="769">
                  <c:v>0.12522080725502038</c:v>
                </c:pt>
                <c:pt idx="770">
                  <c:v>0.15556483307794203</c:v>
                </c:pt>
                <c:pt idx="771">
                  <c:v>0.15571193263298397</c:v>
                </c:pt>
                <c:pt idx="772">
                  <c:v>0.15031686124108184</c:v>
                </c:pt>
                <c:pt idx="773">
                  <c:v>0.13667488417120013</c:v>
                </c:pt>
                <c:pt idx="774">
                  <c:v>0.13253201311631416</c:v>
                </c:pt>
                <c:pt idx="775">
                  <c:v>0.11359857537517735</c:v>
                </c:pt>
                <c:pt idx="776">
                  <c:v>0.11342895510056364</c:v>
                </c:pt>
                <c:pt idx="777">
                  <c:v>0.14686725319081562</c:v>
                </c:pt>
                <c:pt idx="778">
                  <c:v>0.25745642015993431</c:v>
                </c:pt>
                <c:pt idx="779">
                  <c:v>0.2578517358665553</c:v>
                </c:pt>
                <c:pt idx="780">
                  <c:v>1.2549557253687688E-2</c:v>
                </c:pt>
                <c:pt idx="781">
                  <c:v>6.8121892711341211E-2</c:v>
                </c:pt>
                <c:pt idx="782">
                  <c:v>6.0230549478827375E-2</c:v>
                </c:pt>
                <c:pt idx="783">
                  <c:v>7.4125859119759441E-2</c:v>
                </c:pt>
                <c:pt idx="784">
                  <c:v>1.1472914163161626E-2</c:v>
                </c:pt>
                <c:pt idx="785">
                  <c:v>1.1393699410882805E-2</c:v>
                </c:pt>
                <c:pt idx="786">
                  <c:v>1.1231226120452307E-2</c:v>
                </c:pt>
                <c:pt idx="787">
                  <c:v>8.3010100260711428E-3</c:v>
                </c:pt>
                <c:pt idx="788">
                  <c:v>8.2810712686616321E-3</c:v>
                </c:pt>
                <c:pt idx="789">
                  <c:v>8.2077581747580994E-2</c:v>
                </c:pt>
                <c:pt idx="790">
                  <c:v>6.9495201601035478E-2</c:v>
                </c:pt>
                <c:pt idx="791">
                  <c:v>6.9482341592305832E-2</c:v>
                </c:pt>
                <c:pt idx="792">
                  <c:v>2.0653032119617644E-2</c:v>
                </c:pt>
                <c:pt idx="793">
                  <c:v>0.1043757916371618</c:v>
                </c:pt>
                <c:pt idx="794">
                  <c:v>5.001661024470634E-3</c:v>
                </c:pt>
                <c:pt idx="795">
                  <c:v>6.2447222559271123E-3</c:v>
                </c:pt>
                <c:pt idx="796">
                  <c:v>6.4545428716420467E-2</c:v>
                </c:pt>
                <c:pt idx="797">
                  <c:v>6.2978756990252391E-2</c:v>
                </c:pt>
                <c:pt idx="798">
                  <c:v>6.7758729416063021E-2</c:v>
                </c:pt>
                <c:pt idx="799">
                  <c:v>6.7764412567233465E-2</c:v>
                </c:pt>
                <c:pt idx="800">
                  <c:v>6.7764412567233465E-2</c:v>
                </c:pt>
                <c:pt idx="801">
                  <c:v>9.5940250076187034E-2</c:v>
                </c:pt>
                <c:pt idx="802">
                  <c:v>7.2814728302253634E-2</c:v>
                </c:pt>
                <c:pt idx="803">
                  <c:v>6.6085335846303703E-2</c:v>
                </c:pt>
                <c:pt idx="804">
                  <c:v>6.9240571420237804E-2</c:v>
                </c:pt>
                <c:pt idx="806">
                  <c:v>6.9240571420237804E-2</c:v>
                </c:pt>
                <c:pt idx="807">
                  <c:v>6.4702266709052034E-2</c:v>
                </c:pt>
                <c:pt idx="808">
                  <c:v>6.6302690996412075E-2</c:v>
                </c:pt>
                <c:pt idx="809">
                  <c:v>9.1953400927992729E-2</c:v>
                </c:pt>
                <c:pt idx="810">
                  <c:v>9.3357241993800161E-2</c:v>
                </c:pt>
                <c:pt idx="811">
                  <c:v>9.0500248286287249E-2</c:v>
                </c:pt>
                <c:pt idx="812">
                  <c:v>7.1617281226081408E-2</c:v>
                </c:pt>
                <c:pt idx="813">
                  <c:v>7.4481920184593056E-2</c:v>
                </c:pt>
                <c:pt idx="814">
                  <c:v>5.3659011468374408E-2</c:v>
                </c:pt>
                <c:pt idx="815">
                  <c:v>5.3659011468374408E-2</c:v>
                </c:pt>
                <c:pt idx="816">
                  <c:v>7.253852672631271E-2</c:v>
                </c:pt>
                <c:pt idx="817">
                  <c:v>0.19347567884975836</c:v>
                </c:pt>
                <c:pt idx="818">
                  <c:v>0.19527735812444524</c:v>
                </c:pt>
                <c:pt idx="819">
                  <c:v>0.15393877799202796</c:v>
                </c:pt>
              </c:numCache>
            </c:numRef>
          </c:xVal>
          <c:yVal>
            <c:numRef>
              <c:f>trn!$D$2:$D$821</c:f>
              <c:numCache>
                <c:formatCode>0.00000</c:formatCode>
                <c:ptCount val="820"/>
                <c:pt idx="0">
                  <c:v>4.1946841537674001E-2</c:v>
                </c:pt>
                <c:pt idx="1">
                  <c:v>3.6631683298947657E-2</c:v>
                </c:pt>
                <c:pt idx="2">
                  <c:v>0</c:v>
                </c:pt>
                <c:pt idx="3">
                  <c:v>4.0482883243068903E-2</c:v>
                </c:pt>
                <c:pt idx="4">
                  <c:v>2.8007367628746688E-2</c:v>
                </c:pt>
                <c:pt idx="5">
                  <c:v>2.551747764753047E-2</c:v>
                </c:pt>
                <c:pt idx="6">
                  <c:v>8.2600562520947149E-3</c:v>
                </c:pt>
                <c:pt idx="7">
                  <c:v>4.5501452740511754E-2</c:v>
                </c:pt>
                <c:pt idx="8">
                  <c:v>4.1029398827098842E-2</c:v>
                </c:pt>
                <c:pt idx="9">
                  <c:v>4.16598601626278E-2</c:v>
                </c:pt>
                <c:pt idx="10">
                  <c:v>9.4414363224882628E-3</c:v>
                </c:pt>
                <c:pt idx="11">
                  <c:v>4.6395378449897551E-2</c:v>
                </c:pt>
                <c:pt idx="12">
                  <c:v>4.0945049394001093E-2</c:v>
                </c:pt>
                <c:pt idx="13">
                  <c:v>4.2620010015562454E-2</c:v>
                </c:pt>
                <c:pt idx="14">
                  <c:v>-5.5524136405265719E-7</c:v>
                </c:pt>
                <c:pt idx="15">
                  <c:v>1.0683417164870397E-2</c:v>
                </c:pt>
                <c:pt idx="16">
                  <c:v>4.6502551242190562E-2</c:v>
                </c:pt>
                <c:pt idx="17">
                  <c:v>4.2476285258508585E-2</c:v>
                </c:pt>
                <c:pt idx="18">
                  <c:v>4.3381821422907481E-2</c:v>
                </c:pt>
                <c:pt idx="19">
                  <c:v>3.417678011579983E-3</c:v>
                </c:pt>
                <c:pt idx="20">
                  <c:v>3.3807871051864846E-3</c:v>
                </c:pt>
                <c:pt idx="21">
                  <c:v>7.3247187386203064E-3</c:v>
                </c:pt>
                <c:pt idx="22">
                  <c:v>4.6006153068561283E-2</c:v>
                </c:pt>
                <c:pt idx="23">
                  <c:v>4.060446609557989E-2</c:v>
                </c:pt>
                <c:pt idx="24">
                  <c:v>3.8914912394425689E-2</c:v>
                </c:pt>
                <c:pt idx="25">
                  <c:v>1.168022346893962E-3</c:v>
                </c:pt>
                <c:pt idx="26">
                  <c:v>1.165892170098472E-3</c:v>
                </c:pt>
                <c:pt idx="27">
                  <c:v>2.3567148174183455E-3</c:v>
                </c:pt>
                <c:pt idx="28">
                  <c:v>7.2889413591481428E-3</c:v>
                </c:pt>
                <c:pt idx="29">
                  <c:v>4.5865450761470777E-2</c:v>
                </c:pt>
                <c:pt idx="30">
                  <c:v>4.0413764328002422E-2</c:v>
                </c:pt>
                <c:pt idx="31">
                  <c:v>3.8796020387132944E-2</c:v>
                </c:pt>
                <c:pt idx="32">
                  <c:v>1.1625857027672678E-3</c:v>
                </c:pt>
                <c:pt idx="33">
                  <c:v>1.1631720470371475E-3</c:v>
                </c:pt>
                <c:pt idx="34">
                  <c:v>2.3511397232001672E-3</c:v>
                </c:pt>
                <c:pt idx="35">
                  <c:v>0</c:v>
                </c:pt>
                <c:pt idx="36">
                  <c:v>4.4198824694292697E-2</c:v>
                </c:pt>
                <c:pt idx="37">
                  <c:v>2.9637036748430792E-2</c:v>
                </c:pt>
                <c:pt idx="38">
                  <c:v>2.7058044754238571E-2</c:v>
                </c:pt>
                <c:pt idx="39">
                  <c:v>7.9777797207449194E-3</c:v>
                </c:pt>
                <c:pt idx="40">
                  <c:v>4.532866577730274E-2</c:v>
                </c:pt>
                <c:pt idx="41">
                  <c:v>4.4818426642974522E-2</c:v>
                </c:pt>
                <c:pt idx="42">
                  <c:v>4.4071939151986421E-2</c:v>
                </c:pt>
                <c:pt idx="43">
                  <c:v>4.4250772893842757E-2</c:v>
                </c:pt>
                <c:pt idx="44">
                  <c:v>4.4110992912573761E-2</c:v>
                </c:pt>
                <c:pt idx="45">
                  <c:v>4.3593199992268371E-2</c:v>
                </c:pt>
                <c:pt idx="46">
                  <c:v>2.3566440554935938E-2</c:v>
                </c:pt>
                <c:pt idx="47">
                  <c:v>2.072648920819798E-2</c:v>
                </c:pt>
                <c:pt idx="48">
                  <c:v>3.4385819038400336E-2</c:v>
                </c:pt>
                <c:pt idx="49">
                  <c:v>4.8476003191740308E-2</c:v>
                </c:pt>
                <c:pt idx="50">
                  <c:v>4.9347712962804019E-2</c:v>
                </c:pt>
                <c:pt idx="51">
                  <c:v>4.9996379801161978E-2</c:v>
                </c:pt>
                <c:pt idx="52">
                  <c:v>4.9112421413653087E-2</c:v>
                </c:pt>
                <c:pt idx="53">
                  <c:v>4.8960365233022725E-2</c:v>
                </c:pt>
                <c:pt idx="54">
                  <c:v>3.4689145831738696E-2</c:v>
                </c:pt>
                <c:pt idx="55">
                  <c:v>4.0043822182178307E-2</c:v>
                </c:pt>
                <c:pt idx="56">
                  <c:v>2.5207296566208209E-2</c:v>
                </c:pt>
                <c:pt idx="57">
                  <c:v>2.5173118093608601E-2</c:v>
                </c:pt>
                <c:pt idx="58">
                  <c:v>3.5095775231748921E-2</c:v>
                </c:pt>
                <c:pt idx="59">
                  <c:v>4.6253416397092545E-2</c:v>
                </c:pt>
                <c:pt idx="60">
                  <c:v>4.6159634946513192E-2</c:v>
                </c:pt>
                <c:pt idx="61">
                  <c:v>4.7732880626054082E-2</c:v>
                </c:pt>
                <c:pt idx="62">
                  <c:v>4.5963458670169072E-2</c:v>
                </c:pt>
                <c:pt idx="63">
                  <c:v>4.5742822817137534E-2</c:v>
                </c:pt>
                <c:pt idx="64">
                  <c:v>3.6610425340883414E-2</c:v>
                </c:pt>
                <c:pt idx="65">
                  <c:v>3.8434720513907017E-3</c:v>
                </c:pt>
                <c:pt idx="66">
                  <c:v>1.1923967916298642E-2</c:v>
                </c:pt>
                <c:pt idx="67">
                  <c:v>2.8339361509796546E-2</c:v>
                </c:pt>
                <c:pt idx="68">
                  <c:v>2.8300619671374608E-2</c:v>
                </c:pt>
                <c:pt idx="69">
                  <c:v>2.4049875578793949E-2</c:v>
                </c:pt>
                <c:pt idx="70">
                  <c:v>1.7235095767946084E-2</c:v>
                </c:pt>
                <c:pt idx="71">
                  <c:v>1.7202076332276581E-2</c:v>
                </c:pt>
                <c:pt idx="72">
                  <c:v>1.8500211860850282E-2</c:v>
                </c:pt>
                <c:pt idx="73">
                  <c:v>1.628223794324276E-2</c:v>
                </c:pt>
                <c:pt idx="74">
                  <c:v>1.6214845676791854E-2</c:v>
                </c:pt>
                <c:pt idx="75">
                  <c:v>2.8769589295688444E-2</c:v>
                </c:pt>
                <c:pt idx="76">
                  <c:v>2.3674839647152071E-2</c:v>
                </c:pt>
                <c:pt idx="77">
                  <c:v>2.8225385027807651E-2</c:v>
                </c:pt>
                <c:pt idx="78">
                  <c:v>5.9432631802832023E-2</c:v>
                </c:pt>
                <c:pt idx="79">
                  <c:v>4.3344350393155075E-2</c:v>
                </c:pt>
                <c:pt idx="80">
                  <c:v>4.3344350393155075E-2</c:v>
                </c:pt>
                <c:pt idx="81">
                  <c:v>5.3430682326306128E-2</c:v>
                </c:pt>
                <c:pt idx="82">
                  <c:v>6.4356484354076968E-2</c:v>
                </c:pt>
                <c:pt idx="83">
                  <c:v>6.4214149518361671E-2</c:v>
                </c:pt>
                <c:pt idx="84">
                  <c:v>6.9522270645964571E-2</c:v>
                </c:pt>
                <c:pt idx="85">
                  <c:v>6.2658761813896999E-2</c:v>
                </c:pt>
                <c:pt idx="86">
                  <c:v>6.2331613847027983E-2</c:v>
                </c:pt>
                <c:pt idx="87">
                  <c:v>5.7082201372712457E-2</c:v>
                </c:pt>
                <c:pt idx="88">
                  <c:v>4.0499069998297783E-2</c:v>
                </c:pt>
                <c:pt idx="89">
                  <c:v>4.5550228209115785E-2</c:v>
                </c:pt>
                <c:pt idx="90">
                  <c:v>5.2457208319693485E-2</c:v>
                </c:pt>
                <c:pt idx="91">
                  <c:v>7.7688377299857652E-3</c:v>
                </c:pt>
                <c:pt idx="92">
                  <c:v>4.5850051306734863E-2</c:v>
                </c:pt>
                <c:pt idx="93">
                  <c:v>4.0074757027405733E-2</c:v>
                </c:pt>
                <c:pt idx="94">
                  <c:v>3.6760931329654606E-2</c:v>
                </c:pt>
                <c:pt idx="95">
                  <c:v>6.2693858066119818E-3</c:v>
                </c:pt>
                <c:pt idx="96">
                  <c:v>6.2543853457857363E-3</c:v>
                </c:pt>
                <c:pt idx="97">
                  <c:v>7.5653402796739214E-3</c:v>
                </c:pt>
                <c:pt idx="98">
                  <c:v>4.9890184338025594E-3</c:v>
                </c:pt>
                <c:pt idx="99">
                  <c:v>4.9952107014571865E-3</c:v>
                </c:pt>
                <c:pt idx="100">
                  <c:v>4.3990821494695423E-2</c:v>
                </c:pt>
                <c:pt idx="101">
                  <c:v>4.921977290752947E-2</c:v>
                </c:pt>
                <c:pt idx="102">
                  <c:v>4.5791354257827425E-2</c:v>
                </c:pt>
                <c:pt idx="103">
                  <c:v>1.7413995270088425E-2</c:v>
                </c:pt>
                <c:pt idx="104">
                  <c:v>6.0928504427131797E-2</c:v>
                </c:pt>
                <c:pt idx="105">
                  <c:v>7.772116309972963E-3</c:v>
                </c:pt>
                <c:pt idx="106">
                  <c:v>4.5867990676137019E-2</c:v>
                </c:pt>
                <c:pt idx="107">
                  <c:v>4.0090323409900271E-2</c:v>
                </c:pt>
                <c:pt idx="108">
                  <c:v>3.6753566081659507E-2</c:v>
                </c:pt>
                <c:pt idx="109">
                  <c:v>6.2750016866091078E-3</c:v>
                </c:pt>
                <c:pt idx="110">
                  <c:v>6.2613088916056887E-3</c:v>
                </c:pt>
                <c:pt idx="111">
                  <c:v>7.5738579646513343E-3</c:v>
                </c:pt>
                <c:pt idx="112">
                  <c:v>4.9944285080267565E-3</c:v>
                </c:pt>
                <c:pt idx="113">
                  <c:v>5.000633974384102E-3</c:v>
                </c:pt>
                <c:pt idx="114">
                  <c:v>4.3988021190431728E-2</c:v>
                </c:pt>
                <c:pt idx="115">
                  <c:v>4.9237530943035748E-2</c:v>
                </c:pt>
                <c:pt idx="116">
                  <c:v>4.3987725790079847E-2</c:v>
                </c:pt>
                <c:pt idx="117">
                  <c:v>1.7424124880260856E-2</c:v>
                </c:pt>
                <c:pt idx="118">
                  <c:v>6.0943222049896092E-2</c:v>
                </c:pt>
                <c:pt idx="119">
                  <c:v>-6.4705461888776532E-7</c:v>
                </c:pt>
                <c:pt idx="120">
                  <c:v>3.5196542326019951E-2</c:v>
                </c:pt>
                <c:pt idx="121">
                  <c:v>1.8848986567882225E-2</c:v>
                </c:pt>
                <c:pt idx="122">
                  <c:v>1.8848986567882225E-2</c:v>
                </c:pt>
                <c:pt idx="123">
                  <c:v>2.5256452282705809E-2</c:v>
                </c:pt>
                <c:pt idx="124">
                  <c:v>4.0002953705030576E-2</c:v>
                </c:pt>
                <c:pt idx="125">
                  <c:v>3.9925053323602862E-2</c:v>
                </c:pt>
                <c:pt idx="126">
                  <c:v>4.154563292082996E-2</c:v>
                </c:pt>
                <c:pt idx="127">
                  <c:v>3.8236174390416745E-2</c:v>
                </c:pt>
                <c:pt idx="128">
                  <c:v>3.8236174390416745E-2</c:v>
                </c:pt>
                <c:pt idx="129">
                  <c:v>2.8593896901751879E-2</c:v>
                </c:pt>
                <c:pt idx="130">
                  <c:v>2.0226755850775942E-2</c:v>
                </c:pt>
                <c:pt idx="131">
                  <c:v>2.4754681415793511E-2</c:v>
                </c:pt>
                <c:pt idx="132">
                  <c:v>2.8184814935312948E-2</c:v>
                </c:pt>
                <c:pt idx="133">
                  <c:v>4.1221118395619476E-2</c:v>
                </c:pt>
                <c:pt idx="134">
                  <c:v>3.6766627446568105E-2</c:v>
                </c:pt>
                <c:pt idx="135">
                  <c:v>3.6769961566745814E-2</c:v>
                </c:pt>
                <c:pt idx="136">
                  <c:v>3.5131620954039794E-2</c:v>
                </c:pt>
                <c:pt idx="137">
                  <c:v>1.8851845740694543E-2</c:v>
                </c:pt>
                <c:pt idx="138">
                  <c:v>1.8825229426325519E-2</c:v>
                </c:pt>
                <c:pt idx="139">
                  <c:v>2.5219236698780671E-2</c:v>
                </c:pt>
                <c:pt idx="140">
                  <c:v>3.981258599896139E-2</c:v>
                </c:pt>
                <c:pt idx="141">
                  <c:v>3.9733534749533998E-2</c:v>
                </c:pt>
                <c:pt idx="142">
                  <c:v>4.1342597084546275E-2</c:v>
                </c:pt>
                <c:pt idx="143">
                  <c:v>3.8054939011172698E-2</c:v>
                </c:pt>
                <c:pt idx="144">
                  <c:v>3.8054939011172698E-2</c:v>
                </c:pt>
                <c:pt idx="145">
                  <c:v>2.8506996291798814E-2</c:v>
                </c:pt>
                <c:pt idx="146">
                  <c:v>2.1665367969583502E-2</c:v>
                </c:pt>
                <c:pt idx="147">
                  <c:v>2.6182684106390863E-2</c:v>
                </c:pt>
                <c:pt idx="148">
                  <c:v>2.9605650944291888E-2</c:v>
                </c:pt>
                <c:pt idx="149">
                  <c:v>4.1346195786053655E-2</c:v>
                </c:pt>
                <c:pt idx="150">
                  <c:v>3.6585732537493781E-2</c:v>
                </c:pt>
                <c:pt idx="151">
                  <c:v>3.659114778506025E-2</c:v>
                </c:pt>
                <c:pt idx="152">
                  <c:v>-8.0287713479620243E-7</c:v>
                </c:pt>
                <c:pt idx="153">
                  <c:v>3.8839122937861653E-2</c:v>
                </c:pt>
                <c:pt idx="154">
                  <c:v>1.8438752396764471E-2</c:v>
                </c:pt>
                <c:pt idx="155">
                  <c:v>1.9332776820605125E-2</c:v>
                </c:pt>
                <c:pt idx="156">
                  <c:v>2.9288392278725376E-2</c:v>
                </c:pt>
                <c:pt idx="157">
                  <c:v>4.2491600683511127E-2</c:v>
                </c:pt>
                <c:pt idx="158">
                  <c:v>4.3415607312752E-2</c:v>
                </c:pt>
                <c:pt idx="159">
                  <c:v>4.489933388964492E-2</c:v>
                </c:pt>
                <c:pt idx="160">
                  <c:v>4.2865082830272169E-2</c:v>
                </c:pt>
                <c:pt idx="161">
                  <c:v>4.2736108605060517E-2</c:v>
                </c:pt>
                <c:pt idx="162">
                  <c:v>2.9605896840529094E-2</c:v>
                </c:pt>
                <c:pt idx="163">
                  <c:v>2.2067140558578609E-2</c:v>
                </c:pt>
                <c:pt idx="164">
                  <c:v>2.4884429137496843E-2</c:v>
                </c:pt>
                <c:pt idx="165">
                  <c:v>2.8226920577901406E-2</c:v>
                </c:pt>
                <c:pt idx="166">
                  <c:v>4.4079098242986094E-2</c:v>
                </c:pt>
                <c:pt idx="167">
                  <c:v>4.2519271054028376E-2</c:v>
                </c:pt>
                <c:pt idx="168">
                  <c:v>4.2530546031858713E-2</c:v>
                </c:pt>
                <c:pt idx="169">
                  <c:v>1.3467145239045976E-3</c:v>
                </c:pt>
                <c:pt idx="170">
                  <c:v>1.3437115545403041E-3</c:v>
                </c:pt>
                <c:pt idx="171">
                  <c:v>3.6931289481010099E-2</c:v>
                </c:pt>
                <c:pt idx="172">
                  <c:v>2.0381154317781137E-2</c:v>
                </c:pt>
                <c:pt idx="173">
                  <c:v>2.0352296236736064E-2</c:v>
                </c:pt>
                <c:pt idx="174">
                  <c:v>2.6807254162513158E-2</c:v>
                </c:pt>
                <c:pt idx="175">
                  <c:v>4.1711631334991152E-2</c:v>
                </c:pt>
                <c:pt idx="176">
                  <c:v>4.1630196556791961E-2</c:v>
                </c:pt>
                <c:pt idx="177">
                  <c:v>4.3261316020586284E-2</c:v>
                </c:pt>
                <c:pt idx="178">
                  <c:v>3.9927649957353789E-2</c:v>
                </c:pt>
                <c:pt idx="179">
                  <c:v>3.9927649957353789E-2</c:v>
                </c:pt>
                <c:pt idx="180">
                  <c:v>3.0017630580525437E-2</c:v>
                </c:pt>
                <c:pt idx="181">
                  <c:v>2.1694744371304201E-2</c:v>
                </c:pt>
                <c:pt idx="182">
                  <c:v>2.6218156811669543E-2</c:v>
                </c:pt>
                <c:pt idx="183">
                  <c:v>2.9762821095524469E-2</c:v>
                </c:pt>
                <c:pt idx="184">
                  <c:v>4.2931296394995579E-2</c:v>
                </c:pt>
                <c:pt idx="185">
                  <c:v>3.8457271159764231E-2</c:v>
                </c:pt>
                <c:pt idx="186">
                  <c:v>3.8462599959168328E-2</c:v>
                </c:pt>
                <c:pt idx="187">
                  <c:v>1.3462762712203701E-3</c:v>
                </c:pt>
                <c:pt idx="188">
                  <c:v>1.3449010014080476E-3</c:v>
                </c:pt>
                <c:pt idx="189">
                  <c:v>-8.0255057811475457E-7</c:v>
                </c:pt>
                <c:pt idx="190">
                  <c:v>3.6931289481010099E-2</c:v>
                </c:pt>
                <c:pt idx="191">
                  <c:v>2.0353855624699053E-2</c:v>
                </c:pt>
                <c:pt idx="192">
                  <c:v>2.0353855624699053E-2</c:v>
                </c:pt>
                <c:pt idx="193">
                  <c:v>2.6889911278527589E-2</c:v>
                </c:pt>
                <c:pt idx="194">
                  <c:v>4.1773053261372046E-2</c:v>
                </c:pt>
                <c:pt idx="195">
                  <c:v>4.1691421417464576E-2</c:v>
                </c:pt>
                <c:pt idx="196">
                  <c:v>4.3324999424761389E-2</c:v>
                </c:pt>
                <c:pt idx="197">
                  <c:v>3.9986227391181829E-2</c:v>
                </c:pt>
                <c:pt idx="198">
                  <c:v>3.9986227391181829E-2</c:v>
                </c:pt>
                <c:pt idx="199">
                  <c:v>3.0166840973397807E-2</c:v>
                </c:pt>
                <c:pt idx="200">
                  <c:v>2.1707130393286277E-2</c:v>
                </c:pt>
                <c:pt idx="201">
                  <c:v>2.4698485911517878E-2</c:v>
                </c:pt>
                <c:pt idx="202">
                  <c:v>2.9830540141169586E-2</c:v>
                </c:pt>
                <c:pt idx="203">
                  <c:v>4.3050654204154958E-2</c:v>
                </c:pt>
                <c:pt idx="204">
                  <c:v>3.8516145097386371E-2</c:v>
                </c:pt>
                <c:pt idx="205">
                  <c:v>3.8521475242542597E-2</c:v>
                </c:pt>
                <c:pt idx="206">
                  <c:v>1.3426759833676683E-3</c:v>
                </c:pt>
                <c:pt idx="207">
                  <c:v>1.34670739902415E-3</c:v>
                </c:pt>
                <c:pt idx="208">
                  <c:v>2.6999329067808782E-3</c:v>
                </c:pt>
                <c:pt idx="209">
                  <c:v>2.7047623636761329E-3</c:v>
                </c:pt>
                <c:pt idx="210">
                  <c:v>5.4770253737840599E-2</c:v>
                </c:pt>
                <c:pt idx="211">
                  <c:v>3.8314733548405089E-2</c:v>
                </c:pt>
                <c:pt idx="212">
                  <c:v>3.9009336141505355E-2</c:v>
                </c:pt>
                <c:pt idx="213">
                  <c:v>4.8334033184196594E-2</c:v>
                </c:pt>
                <c:pt idx="214">
                  <c:v>6.0245035813151326E-2</c:v>
                </c:pt>
                <c:pt idx="215">
                  <c:v>6.0115164733898774E-2</c:v>
                </c:pt>
                <c:pt idx="216">
                  <c:v>6.2298858839963944E-2</c:v>
                </c:pt>
                <c:pt idx="217">
                  <c:v>5.859774084025051E-2</c:v>
                </c:pt>
                <c:pt idx="218">
                  <c:v>5.8511401915054183E-2</c:v>
                </c:pt>
                <c:pt idx="219">
                  <c:v>5.452416618321549E-2</c:v>
                </c:pt>
                <c:pt idx="220">
                  <c:v>4.4730254402370197E-2</c:v>
                </c:pt>
                <c:pt idx="221">
                  <c:v>4.8185039906998822E-2</c:v>
                </c:pt>
                <c:pt idx="222">
                  <c:v>4.3605111848341767E-2</c:v>
                </c:pt>
                <c:pt idx="223">
                  <c:v>2.9189000046355391E-2</c:v>
                </c:pt>
                <c:pt idx="224">
                  <c:v>5.3861144394386995E-2</c:v>
                </c:pt>
                <c:pt idx="225">
                  <c:v>5.3879231275026265E-2</c:v>
                </c:pt>
                <c:pt idx="226">
                  <c:v>3.9746393014909696E-2</c:v>
                </c:pt>
                <c:pt idx="227">
                  <c:v>3.9614497661470051E-2</c:v>
                </c:pt>
                <c:pt idx="228">
                  <c:v>3.9747695549663807E-2</c:v>
                </c:pt>
                <c:pt idx="229">
                  <c:v>4.1325890219020819E-2</c:v>
                </c:pt>
                <c:pt idx="230">
                  <c:v>4.1564390492321322E-2</c:v>
                </c:pt>
                <c:pt idx="231">
                  <c:v>3.5025062216156214E-2</c:v>
                </c:pt>
                <c:pt idx="232">
                  <c:v>2.6265573683567554E-2</c:v>
                </c:pt>
                <c:pt idx="233">
                  <c:v>2.6228637149934782E-2</c:v>
                </c:pt>
                <c:pt idx="234">
                  <c:v>8.1055891770431127E-3</c:v>
                </c:pt>
                <c:pt idx="235">
                  <c:v>3.9636136558985006E-2</c:v>
                </c:pt>
                <c:pt idx="236">
                  <c:v>3.9570120988939202E-2</c:v>
                </c:pt>
                <c:pt idx="237">
                  <c:v>4.1198583150977373E-2</c:v>
                </c:pt>
                <c:pt idx="238">
                  <c:v>3.743144975014203E-2</c:v>
                </c:pt>
                <c:pt idx="239">
                  <c:v>3.7248468557978372E-2</c:v>
                </c:pt>
                <c:pt idx="240">
                  <c:v>1.3080773907090401E-3</c:v>
                </c:pt>
                <c:pt idx="241">
                  <c:v>3.2512365118884015E-2</c:v>
                </c:pt>
                <c:pt idx="242">
                  <c:v>3.7400548205518011E-2</c:v>
                </c:pt>
                <c:pt idx="243">
                  <c:v>2.7804886474266457E-2</c:v>
                </c:pt>
                <c:pt idx="244">
                  <c:v>5.8285999356854905E-2</c:v>
                </c:pt>
                <c:pt idx="245">
                  <c:v>3.672550549561461E-2</c:v>
                </c:pt>
                <c:pt idx="246">
                  <c:v>3.6713168021374552E-2</c:v>
                </c:pt>
                <c:pt idx="247">
                  <c:v>2.7709287553017978E-2</c:v>
                </c:pt>
                <c:pt idx="248">
                  <c:v>2.7621487981048187E-2</c:v>
                </c:pt>
                <c:pt idx="249">
                  <c:v>2.9380824735692937E-2</c:v>
                </c:pt>
                <c:pt idx="250">
                  <c:v>2.9269074504666811E-2</c:v>
                </c:pt>
                <c:pt idx="251">
                  <c:v>2.9414336665494575E-2</c:v>
                </c:pt>
                <c:pt idx="252">
                  <c:v>5.3539432081522793E-2</c:v>
                </c:pt>
                <c:pt idx="253">
                  <c:v>3.9728312180655652E-2</c:v>
                </c:pt>
                <c:pt idx="254">
                  <c:v>2.1103246204100888E-2</c:v>
                </c:pt>
                <c:pt idx="255">
                  <c:v>2.089596599953001E-2</c:v>
                </c:pt>
                <c:pt idx="256">
                  <c:v>3.4137235116724313E-2</c:v>
                </c:pt>
                <c:pt idx="257">
                  <c:v>4.7059162538056566E-2</c:v>
                </c:pt>
                <c:pt idx="258">
                  <c:v>4.7947349298789049E-2</c:v>
                </c:pt>
                <c:pt idx="259">
                  <c:v>4.8618040540292805E-2</c:v>
                </c:pt>
                <c:pt idx="260">
                  <c:v>4.7634871218920183E-2</c:v>
                </c:pt>
                <c:pt idx="261">
                  <c:v>4.7487850595918493E-2</c:v>
                </c:pt>
                <c:pt idx="262">
                  <c:v>3.582603405801673E-2</c:v>
                </c:pt>
                <c:pt idx="263">
                  <c:v>4.4649392638233306E-3</c:v>
                </c:pt>
                <c:pt idx="264">
                  <c:v>3.8987932525797781E-3</c:v>
                </c:pt>
                <c:pt idx="265">
                  <c:v>2.6850203726438211E-2</c:v>
                </c:pt>
                <c:pt idx="266">
                  <c:v>3.7468978542078611E-2</c:v>
                </c:pt>
                <c:pt idx="267">
                  <c:v>4.7649616284246563E-2</c:v>
                </c:pt>
                <c:pt idx="268">
                  <c:v>4.7664099426282414E-2</c:v>
                </c:pt>
                <c:pt idx="269">
                  <c:v>2.0325813316067243E-2</c:v>
                </c:pt>
                <c:pt idx="270">
                  <c:v>2.1787003412434044E-2</c:v>
                </c:pt>
                <c:pt idx="271">
                  <c:v>1.9599016782070124E-2</c:v>
                </c:pt>
                <c:pt idx="272">
                  <c:v>2.1816627886559806E-2</c:v>
                </c:pt>
                <c:pt idx="273">
                  <c:v>2.0291498670326417E-2</c:v>
                </c:pt>
                <c:pt idx="274">
                  <c:v>4.1567404178259958E-2</c:v>
                </c:pt>
                <c:pt idx="275">
                  <c:v>3.275549102498606E-2</c:v>
                </c:pt>
                <c:pt idx="276">
                  <c:v>3.5393431152657626E-2</c:v>
                </c:pt>
                <c:pt idx="277">
                  <c:v>2.0951308392186029E-2</c:v>
                </c:pt>
                <c:pt idx="278">
                  <c:v>2.0922931863408979E-2</c:v>
                </c:pt>
                <c:pt idx="279">
                  <c:v>3.0473966564077085E-2</c:v>
                </c:pt>
                <c:pt idx="280">
                  <c:v>4.2996848333788702E-2</c:v>
                </c:pt>
                <c:pt idx="281">
                  <c:v>4.2916192456675939E-2</c:v>
                </c:pt>
                <c:pt idx="282">
                  <c:v>4.4548246084858877E-2</c:v>
                </c:pt>
                <c:pt idx="283">
                  <c:v>4.2622276866350284E-2</c:v>
                </c:pt>
                <c:pt idx="284">
                  <c:v>4.24189846874213E-2</c:v>
                </c:pt>
                <c:pt idx="285">
                  <c:v>3.20216745214374E-2</c:v>
                </c:pt>
                <c:pt idx="286">
                  <c:v>2.5760095500767734E-3</c:v>
                </c:pt>
                <c:pt idx="287">
                  <c:v>3.8976750455560032E-3</c:v>
                </c:pt>
                <c:pt idx="288">
                  <c:v>2.6892186114137684E-2</c:v>
                </c:pt>
                <c:pt idx="289">
                  <c:v>3.904428537399135E-2</c:v>
                </c:pt>
                <c:pt idx="290">
                  <c:v>4.2210425556604723E-2</c:v>
                </c:pt>
                <c:pt idx="291">
                  <c:v>4.2217779082847733E-2</c:v>
                </c:pt>
                <c:pt idx="292">
                  <c:v>2.0356212407113199E-2</c:v>
                </c:pt>
                <c:pt idx="293">
                  <c:v>2.1825110547058432E-2</c:v>
                </c:pt>
                <c:pt idx="294">
                  <c:v>2.0754301858348277E-2</c:v>
                </c:pt>
                <c:pt idx="295">
                  <c:v>2.1854798205716178E-2</c:v>
                </c:pt>
                <c:pt idx="296">
                  <c:v>2.0323520588104247E-2</c:v>
                </c:pt>
                <c:pt idx="297">
                  <c:v>4.2760586193077266E-2</c:v>
                </c:pt>
                <c:pt idx="298">
                  <c:v>3.2811333812570675E-2</c:v>
                </c:pt>
                <c:pt idx="299">
                  <c:v>-7.1656041487119141E-7</c:v>
                </c:pt>
                <c:pt idx="325">
                  <c:v>3.6891702966346182E-2</c:v>
                </c:pt>
                <c:pt idx="326">
                  <c:v>2.0951308392186029E-2</c:v>
                </c:pt>
                <c:pt idx="327">
                  <c:v>2.0922931863408979E-2</c:v>
                </c:pt>
                <c:pt idx="328">
                  <c:v>3.0473966564077085E-2</c:v>
                </c:pt>
                <c:pt idx="329">
                  <c:v>4.2996848333788702E-2</c:v>
                </c:pt>
                <c:pt idx="330">
                  <c:v>4.2916192456675939E-2</c:v>
                </c:pt>
                <c:pt idx="331">
                  <c:v>4.4548246084858877E-2</c:v>
                </c:pt>
                <c:pt idx="332">
                  <c:v>4.2622276866350284E-2</c:v>
                </c:pt>
                <c:pt idx="333">
                  <c:v>4.24189846874213E-2</c:v>
                </c:pt>
                <c:pt idx="334">
                  <c:v>3.20216745214374E-2</c:v>
                </c:pt>
                <c:pt idx="335">
                  <c:v>2.5760095500767734E-3</c:v>
                </c:pt>
                <c:pt idx="336">
                  <c:v>3.8976750455560032E-3</c:v>
                </c:pt>
                <c:pt idx="337">
                  <c:v>2.6892186114137684E-2</c:v>
                </c:pt>
                <c:pt idx="338">
                  <c:v>3.7534528336584577E-2</c:v>
                </c:pt>
                <c:pt idx="339">
                  <c:v>4.2293736721218687E-2</c:v>
                </c:pt>
                <c:pt idx="340">
                  <c:v>4.2298990133054874E-2</c:v>
                </c:pt>
                <c:pt idx="341">
                  <c:v>2.0356212407113199E-2</c:v>
                </c:pt>
                <c:pt idx="342">
                  <c:v>2.1825110547058432E-2</c:v>
                </c:pt>
                <c:pt idx="343">
                  <c:v>2.0754301858348277E-2</c:v>
                </c:pt>
                <c:pt idx="344">
                  <c:v>2.1854798205716178E-2</c:v>
                </c:pt>
                <c:pt idx="345">
                  <c:v>2.0323520588104247E-2</c:v>
                </c:pt>
                <c:pt idx="346">
                  <c:v>4.2841509377444562E-2</c:v>
                </c:pt>
                <c:pt idx="347">
                  <c:v>3.2811333812570675E-2</c:v>
                </c:pt>
                <c:pt idx="348">
                  <c:v>-7.1656041487119141E-7</c:v>
                </c:pt>
                <c:pt idx="349">
                  <c:v>-2.8772374715024073E-6</c:v>
                </c:pt>
                <c:pt idx="351">
                  <c:v>3.521821776385501E-2</c:v>
                </c:pt>
                <c:pt idx="352">
                  <c:v>2.0864376918787654E-2</c:v>
                </c:pt>
                <c:pt idx="353">
                  <c:v>2.0836177122134088E-2</c:v>
                </c:pt>
                <c:pt idx="354">
                  <c:v>3.0355549511059992E-2</c:v>
                </c:pt>
                <c:pt idx="355">
                  <c:v>4.2759992680022917E-2</c:v>
                </c:pt>
                <c:pt idx="356">
                  <c:v>4.2675307782623045E-2</c:v>
                </c:pt>
                <c:pt idx="357">
                  <c:v>4.4287853901755575E-2</c:v>
                </c:pt>
                <c:pt idx="358">
                  <c:v>4.2379952163151068E-2</c:v>
                </c:pt>
                <c:pt idx="359">
                  <c:v>4.2179299314358015E-2</c:v>
                </c:pt>
                <c:pt idx="360">
                  <c:v>3.1864519973902702E-2</c:v>
                </c:pt>
                <c:pt idx="361">
                  <c:v>2.5758243703239187E-3</c:v>
                </c:pt>
                <c:pt idx="362">
                  <c:v>3.8964139010799295E-3</c:v>
                </c:pt>
                <c:pt idx="363">
                  <c:v>2.675988625880904E-2</c:v>
                </c:pt>
                <c:pt idx="364">
                  <c:v>3.7329787418800851E-2</c:v>
                </c:pt>
                <c:pt idx="365">
                  <c:v>4.2033507880306541E-2</c:v>
                </c:pt>
                <c:pt idx="366">
                  <c:v>4.2044983048376401E-2</c:v>
                </c:pt>
                <c:pt idx="367">
                  <c:v>2.0258897018501011E-2</c:v>
                </c:pt>
                <c:pt idx="368">
                  <c:v>2.1704764225916461E-2</c:v>
                </c:pt>
                <c:pt idx="369">
                  <c:v>2.0641170212465837E-2</c:v>
                </c:pt>
                <c:pt idx="370">
                  <c:v>2.1734246343805344E-2</c:v>
                </c:pt>
                <c:pt idx="371">
                  <c:v>2.0221429382597248E-2</c:v>
                </c:pt>
                <c:pt idx="372">
                  <c:v>4.2588048020827156E-2</c:v>
                </c:pt>
                <c:pt idx="373">
                  <c:v>3.2636248692908543E-2</c:v>
                </c:pt>
                <c:pt idx="374">
                  <c:v>-2.880083576074925E-6</c:v>
                </c:pt>
                <c:pt idx="375">
                  <c:v>-6.5051012359276147E-6</c:v>
                </c:pt>
                <c:pt idx="377">
                  <c:v>-6.5051012359276147E-6</c:v>
                </c:pt>
                <c:pt idx="378">
                  <c:v>3.8460350677737044E-2</c:v>
                </c:pt>
                <c:pt idx="379">
                  <c:v>2.3748360472149108E-2</c:v>
                </c:pt>
                <c:pt idx="380">
                  <c:v>2.3716189915913153E-2</c:v>
                </c:pt>
                <c:pt idx="381">
                  <c:v>3.1852583568886483E-2</c:v>
                </c:pt>
                <c:pt idx="382">
                  <c:v>4.4421618385880879E-2</c:v>
                </c:pt>
                <c:pt idx="383">
                  <c:v>4.4331466916684124E-2</c:v>
                </c:pt>
                <c:pt idx="384">
                  <c:v>4.5954274281788672E-2</c:v>
                </c:pt>
                <c:pt idx="385">
                  <c:v>4.4084885404071864E-2</c:v>
                </c:pt>
                <c:pt idx="386">
                  <c:v>4.3874623810063913E-2</c:v>
                </c:pt>
                <c:pt idx="387">
                  <c:v>3.3333580833919005E-2</c:v>
                </c:pt>
                <c:pt idx="388">
                  <c:v>3.8545305006518855E-3</c:v>
                </c:pt>
                <c:pt idx="389">
                  <c:v>7.8319785078173523E-3</c:v>
                </c:pt>
                <c:pt idx="390">
                  <c:v>2.6648375000580444E-2</c:v>
                </c:pt>
                <c:pt idx="391">
                  <c:v>4.2461299221651844E-2</c:v>
                </c:pt>
                <c:pt idx="392">
                  <c:v>4.3855965908383143E-2</c:v>
                </c:pt>
                <c:pt idx="393">
                  <c:v>4.3869405268147282E-2</c:v>
                </c:pt>
                <c:pt idx="394">
                  <c:v>2.4781995181118253E-2</c:v>
                </c:pt>
                <c:pt idx="395">
                  <c:v>2.6216343250371848E-2</c:v>
                </c:pt>
                <c:pt idx="396">
                  <c:v>2.4915360032792749E-2</c:v>
                </c:pt>
                <c:pt idx="397">
                  <c:v>2.6251778368346058E-2</c:v>
                </c:pt>
                <c:pt idx="398">
                  <c:v>2.6272413806617285E-2</c:v>
                </c:pt>
                <c:pt idx="399">
                  <c:v>4.8129509217069461E-2</c:v>
                </c:pt>
                <c:pt idx="400">
                  <c:v>3.5809704335735583E-2</c:v>
                </c:pt>
                <c:pt idx="401">
                  <c:v>6.5099470804624001E-3</c:v>
                </c:pt>
                <c:pt idx="402">
                  <c:v>6.5202144707102536E-3</c:v>
                </c:pt>
                <c:pt idx="404">
                  <c:v>6.5202144707102536E-3</c:v>
                </c:pt>
                <c:pt idx="405">
                  <c:v>6.4850585922082288E-3</c:v>
                </c:pt>
                <c:pt idx="406">
                  <c:v>4.761589088133291E-2</c:v>
                </c:pt>
                <c:pt idx="407">
                  <c:v>4.3944739981989639E-2</c:v>
                </c:pt>
                <c:pt idx="408">
                  <c:v>3.9943003676958161E-2</c:v>
                </c:pt>
                <c:pt idx="409">
                  <c:v>4.7264008823550585E-2</c:v>
                </c:pt>
                <c:pt idx="410">
                  <c:v>5.7617760694999708E-2</c:v>
                </c:pt>
                <c:pt idx="411">
                  <c:v>5.8439710704734069E-2</c:v>
                </c:pt>
                <c:pt idx="412">
                  <c:v>5.531912600356699E-2</c:v>
                </c:pt>
                <c:pt idx="413">
                  <c:v>5.701688547529693E-2</c:v>
                </c:pt>
                <c:pt idx="414">
                  <c:v>5.6830513679972626E-2</c:v>
                </c:pt>
                <c:pt idx="415">
                  <c:v>4.3318609151836218E-2</c:v>
                </c:pt>
                <c:pt idx="416">
                  <c:v>4.641555195812852E-2</c:v>
                </c:pt>
                <c:pt idx="417">
                  <c:v>4.4559067442743891E-2</c:v>
                </c:pt>
                <c:pt idx="418">
                  <c:v>4.1557942924774494E-2</c:v>
                </c:pt>
                <c:pt idx="419">
                  <c:v>6.0222707215853703E-2</c:v>
                </c:pt>
                <c:pt idx="420">
                  <c:v>5.7579105616064837E-2</c:v>
                </c:pt>
                <c:pt idx="421">
                  <c:v>5.7593225911455687E-2</c:v>
                </c:pt>
                <c:pt idx="422">
                  <c:v>4.0191551255378433E-2</c:v>
                </c:pt>
                <c:pt idx="423">
                  <c:v>4.0137091580187516E-2</c:v>
                </c:pt>
                <c:pt idx="424">
                  <c:v>4.1895012793007377E-2</c:v>
                </c:pt>
                <c:pt idx="425">
                  <c:v>4.163512220127754E-2</c:v>
                </c:pt>
                <c:pt idx="426">
                  <c:v>3.8414297981718595E-2</c:v>
                </c:pt>
                <c:pt idx="427">
                  <c:v>5.882578989078982E-2</c:v>
                </c:pt>
                <c:pt idx="428">
                  <c:v>4.3030874048940994E-2</c:v>
                </c:pt>
                <c:pt idx="429">
                  <c:v>4.3627449915597236E-2</c:v>
                </c:pt>
                <c:pt idx="430">
                  <c:v>3.9862096600281588E-2</c:v>
                </c:pt>
                <c:pt idx="432">
                  <c:v>3.9862096600281588E-2</c:v>
                </c:pt>
                <c:pt idx="433">
                  <c:v>4.1215900466043516E-2</c:v>
                </c:pt>
                <c:pt idx="434">
                  <c:v>4.449212213122207E-2</c:v>
                </c:pt>
                <c:pt idx="435">
                  <c:v>4.7663703912801843E-2</c:v>
                </c:pt>
                <c:pt idx="436">
                  <c:v>4.2530939753372722E-2</c:v>
                </c:pt>
                <c:pt idx="437">
                  <c:v>3.6713295872609103E-2</c:v>
                </c:pt>
                <c:pt idx="438">
                  <c:v>4.5817372961056028E-2</c:v>
                </c:pt>
                <c:pt idx="439">
                  <c:v>5.7685784563337589E-2</c:v>
                </c:pt>
                <c:pt idx="440">
                  <c:v>5.8510857331740343E-2</c:v>
                </c:pt>
                <c:pt idx="441">
                  <c:v>5.5388284175302317E-2</c:v>
                </c:pt>
                <c:pt idx="442">
                  <c:v>5.7084867407041821E-2</c:v>
                </c:pt>
                <c:pt idx="443">
                  <c:v>5.5247511281786198E-2</c:v>
                </c:pt>
                <c:pt idx="444">
                  <c:v>4.1810033607456984E-2</c:v>
                </c:pt>
                <c:pt idx="445">
                  <c:v>4.5016469239943027E-2</c:v>
                </c:pt>
                <c:pt idx="446">
                  <c:v>4.1293791732567586E-2</c:v>
                </c:pt>
                <c:pt idx="447">
                  <c:v>3.9925102240232185E-2</c:v>
                </c:pt>
                <c:pt idx="448">
                  <c:v>5.4717523423478957E-2</c:v>
                </c:pt>
                <c:pt idx="449">
                  <c:v>5.7650750631629076E-2</c:v>
                </c:pt>
                <c:pt idx="450">
                  <c:v>5.766312962202412E-2</c:v>
                </c:pt>
                <c:pt idx="451">
                  <c:v>3.6817171767749318E-2</c:v>
                </c:pt>
                <c:pt idx="452">
                  <c:v>3.6772833171432352E-2</c:v>
                </c:pt>
                <c:pt idx="453">
                  <c:v>4.0525088090323007E-2</c:v>
                </c:pt>
                <c:pt idx="454">
                  <c:v>3.8269227623693398E-2</c:v>
                </c:pt>
                <c:pt idx="455">
                  <c:v>3.507464334599944E-2</c:v>
                </c:pt>
                <c:pt idx="456">
                  <c:v>5.7240619234558178E-2</c:v>
                </c:pt>
                <c:pt idx="457">
                  <c:v>3.9656230570514393E-2</c:v>
                </c:pt>
                <c:pt idx="458">
                  <c:v>4.2233792658979995E-2</c:v>
                </c:pt>
                <c:pt idx="459">
                  <c:v>3.6641793114297085E-2</c:v>
                </c:pt>
                <c:pt idx="461">
                  <c:v>3.6641793114297085E-2</c:v>
                </c:pt>
                <c:pt idx="462">
                  <c:v>3.8002813433461936E-2</c:v>
                </c:pt>
                <c:pt idx="463">
                  <c:v>4.123173636762454E-2</c:v>
                </c:pt>
                <c:pt idx="464">
                  <c:v>6.9621866087087097E-3</c:v>
                </c:pt>
                <c:pt idx="465">
                  <c:v>4.7519978097384015E-2</c:v>
                </c:pt>
                <c:pt idx="466">
                  <c:v>4.0879486973269895E-2</c:v>
                </c:pt>
                <c:pt idx="467">
                  <c:v>3.4998945475336121E-2</c:v>
                </c:pt>
                <c:pt idx="468">
                  <c:v>4.57406608547343E-2</c:v>
                </c:pt>
                <c:pt idx="469">
                  <c:v>5.7484349329073682E-2</c:v>
                </c:pt>
                <c:pt idx="470">
                  <c:v>5.8303526743233518E-2</c:v>
                </c:pt>
                <c:pt idx="471">
                  <c:v>5.5191145219523507E-2</c:v>
                </c:pt>
                <c:pt idx="472">
                  <c:v>5.6878791976463706E-2</c:v>
                </c:pt>
                <c:pt idx="473">
                  <c:v>5.6693925875613914E-2</c:v>
                </c:pt>
                <c:pt idx="474">
                  <c:v>4.1717576370611423E-2</c:v>
                </c:pt>
                <c:pt idx="475">
                  <c:v>4.4902942047714903E-2</c:v>
                </c:pt>
                <c:pt idx="476">
                  <c:v>4.1258513355506572E-2</c:v>
                </c:pt>
                <c:pt idx="477">
                  <c:v>3.9898161893113654E-2</c:v>
                </c:pt>
                <c:pt idx="478">
                  <c:v>5.6570780386127062E-2</c:v>
                </c:pt>
                <c:pt idx="479">
                  <c:v>5.7427231818819112E-2</c:v>
                </c:pt>
                <c:pt idx="480">
                  <c:v>5.7443228499355507E-2</c:v>
                </c:pt>
                <c:pt idx="481">
                  <c:v>3.6738552596962806E-2</c:v>
                </c:pt>
                <c:pt idx="482">
                  <c:v>3.6690772477196584E-2</c:v>
                </c:pt>
                <c:pt idx="483">
                  <c:v>4.0372678609087054E-2</c:v>
                </c:pt>
                <c:pt idx="484">
                  <c:v>3.8179053841711108E-2</c:v>
                </c:pt>
                <c:pt idx="485">
                  <c:v>3.499987510306609E-2</c:v>
                </c:pt>
                <c:pt idx="486">
                  <c:v>5.6947734489131173E-2</c:v>
                </c:pt>
                <c:pt idx="487">
                  <c:v>3.9568901061773382E-2</c:v>
                </c:pt>
                <c:pt idx="488">
                  <c:v>4.2027408616078302E-2</c:v>
                </c:pt>
                <c:pt idx="489">
                  <c:v>3.6514450286000651E-2</c:v>
                </c:pt>
                <c:pt idx="491">
                  <c:v>3.6514450286000651E-2</c:v>
                </c:pt>
                <c:pt idx="492">
                  <c:v>3.7864912565389403E-2</c:v>
                </c:pt>
                <c:pt idx="493">
                  <c:v>4.1078981342297392E-2</c:v>
                </c:pt>
                <c:pt idx="494">
                  <c:v>5.7943617656326914E-3</c:v>
                </c:pt>
                <c:pt idx="495">
                  <c:v>5.8160087699322301E-3</c:v>
                </c:pt>
                <c:pt idx="496">
                  <c:v>3.5784283844482387E-2</c:v>
                </c:pt>
                <c:pt idx="497">
                  <c:v>2.8676961681636012E-2</c:v>
                </c:pt>
                <c:pt idx="498">
                  <c:v>2.8676961681636012E-2</c:v>
                </c:pt>
                <c:pt idx="499">
                  <c:v>3.8528809032870238E-2</c:v>
                </c:pt>
                <c:pt idx="500">
                  <c:v>4.1996337054162114E-2</c:v>
                </c:pt>
                <c:pt idx="501">
                  <c:v>4.1918966610692977E-2</c:v>
                </c:pt>
                <c:pt idx="502">
                  <c:v>3.8561670337653203E-2</c:v>
                </c:pt>
                <c:pt idx="503">
                  <c:v>4.1589508928904347E-2</c:v>
                </c:pt>
                <c:pt idx="504">
                  <c:v>4.1389526589600149E-2</c:v>
                </c:pt>
                <c:pt idx="505">
                  <c:v>3.5281753619767681E-2</c:v>
                </c:pt>
                <c:pt idx="506">
                  <c:v>2.9692971924330042E-2</c:v>
                </c:pt>
                <c:pt idx="507">
                  <c:v>3.4309661519121036E-2</c:v>
                </c:pt>
                <c:pt idx="508">
                  <c:v>3.6535865782743891E-2</c:v>
                </c:pt>
                <c:pt idx="509">
                  <c:v>5.1196947757280183E-2</c:v>
                </c:pt>
                <c:pt idx="510">
                  <c:v>4.1117933810226659E-2</c:v>
                </c:pt>
                <c:pt idx="511">
                  <c:v>4.1121106810491262E-2</c:v>
                </c:pt>
                <c:pt idx="512">
                  <c:v>3.0036600327972292E-2</c:v>
                </c:pt>
                <c:pt idx="513">
                  <c:v>3.0001217600299543E-2</c:v>
                </c:pt>
                <c:pt idx="514">
                  <c:v>2.9956431206870405E-2</c:v>
                </c:pt>
                <c:pt idx="515">
                  <c:v>3.1470543581854221E-2</c:v>
                </c:pt>
                <c:pt idx="516">
                  <c:v>2.8370621995269647E-2</c:v>
                </c:pt>
                <c:pt idx="517">
                  <c:v>4.8259059905099072E-2</c:v>
                </c:pt>
                <c:pt idx="518">
                  <c:v>3.7774309719938851E-2</c:v>
                </c:pt>
                <c:pt idx="519">
                  <c:v>2.990656319766424E-2</c:v>
                </c:pt>
                <c:pt idx="520">
                  <c:v>2.996337250753401E-2</c:v>
                </c:pt>
                <c:pt idx="522">
                  <c:v>2.996337250753401E-2</c:v>
                </c:pt>
                <c:pt idx="523">
                  <c:v>3.131016236525936E-2</c:v>
                </c:pt>
                <c:pt idx="524">
                  <c:v>3.4252727679026478E-2</c:v>
                </c:pt>
                <c:pt idx="525">
                  <c:v>9.296615564176906E-3</c:v>
                </c:pt>
                <c:pt idx="526">
                  <c:v>6.6110244407253538E-3</c:v>
                </c:pt>
                <c:pt idx="527">
                  <c:v>3.9581482944296706E-3</c:v>
                </c:pt>
                <c:pt idx="528">
                  <c:v>3.8924425704415122E-2</c:v>
                </c:pt>
                <c:pt idx="529">
                  <c:v>2.4969908983624844E-2</c:v>
                </c:pt>
                <c:pt idx="530">
                  <c:v>1.7860089362566906E-2</c:v>
                </c:pt>
                <c:pt idx="531">
                  <c:v>3.3406207114085942E-2</c:v>
                </c:pt>
                <c:pt idx="532">
                  <c:v>4.5486335197253633E-2</c:v>
                </c:pt>
                <c:pt idx="533">
                  <c:v>4.6389660725504073E-2</c:v>
                </c:pt>
                <c:pt idx="534">
                  <c:v>4.7898502921541374E-2</c:v>
                </c:pt>
                <c:pt idx="535">
                  <c:v>4.4447616746367935E-2</c:v>
                </c:pt>
                <c:pt idx="536">
                  <c:v>4.4312612668557502E-2</c:v>
                </c:pt>
                <c:pt idx="537">
                  <c:v>3.3480880960961093E-2</c:v>
                </c:pt>
                <c:pt idx="538">
                  <c:v>2.9858525768636634E-2</c:v>
                </c:pt>
                <c:pt idx="539">
                  <c:v>2.4868465161979342E-2</c:v>
                </c:pt>
                <c:pt idx="540">
                  <c:v>2.6692318327880018E-2</c:v>
                </c:pt>
                <c:pt idx="541">
                  <c:v>4.028031254212E-2</c:v>
                </c:pt>
                <c:pt idx="542">
                  <c:v>4.4199595312023131E-2</c:v>
                </c:pt>
                <c:pt idx="543">
                  <c:v>4.4209079649758683E-2</c:v>
                </c:pt>
                <c:pt idx="544">
                  <c:v>1.5613339193536305E-2</c:v>
                </c:pt>
                <c:pt idx="545">
                  <c:v>1.5587945935005083E-2</c:v>
                </c:pt>
                <c:pt idx="546">
                  <c:v>2.3237346175354265E-2</c:v>
                </c:pt>
                <c:pt idx="547">
                  <c:v>1.7001177832976562E-2</c:v>
                </c:pt>
                <c:pt idx="548">
                  <c:v>1.7065075099265244E-2</c:v>
                </c:pt>
                <c:pt idx="549">
                  <c:v>4.4282320539679919E-2</c:v>
                </c:pt>
                <c:pt idx="550">
                  <c:v>2.6029982984075266E-2</c:v>
                </c:pt>
                <c:pt idx="551">
                  <c:v>2.7267324877542631E-2</c:v>
                </c:pt>
                <c:pt idx="552">
                  <c:v>2.05839195426233E-2</c:v>
                </c:pt>
                <c:pt idx="554">
                  <c:v>2.05839195426233E-2</c:v>
                </c:pt>
                <c:pt idx="555">
                  <c:v>2.0458645552904005E-2</c:v>
                </c:pt>
                <c:pt idx="556">
                  <c:v>2.4789620839180408E-2</c:v>
                </c:pt>
                <c:pt idx="557">
                  <c:v>3.8653641226472392E-2</c:v>
                </c:pt>
                <c:pt idx="558">
                  <c:v>3.7372932521010017E-2</c:v>
                </c:pt>
                <c:pt idx="559">
                  <c:v>3.4402969894638417E-2</c:v>
                </c:pt>
                <c:pt idx="560">
                  <c:v>2.3683219649620654E-2</c:v>
                </c:pt>
                <c:pt idx="561">
                  <c:v>2.8546523479088978E-2</c:v>
                </c:pt>
                <c:pt idx="562">
                  <c:v>1.4877677584526072E-2</c:v>
                </c:pt>
                <c:pt idx="563">
                  <c:v>1.4877677584526072E-2</c:v>
                </c:pt>
                <c:pt idx="564">
                  <c:v>2.0887806951980056E-2</c:v>
                </c:pt>
                <c:pt idx="565">
                  <c:v>3.2883020703608046E-2</c:v>
                </c:pt>
                <c:pt idx="566">
                  <c:v>3.2823746802885051E-2</c:v>
                </c:pt>
                <c:pt idx="567">
                  <c:v>3.4314357831925719E-2</c:v>
                </c:pt>
                <c:pt idx="568">
                  <c:v>3.067857583350337E-2</c:v>
                </c:pt>
                <c:pt idx="569">
                  <c:v>3.0539909128118811E-2</c:v>
                </c:pt>
                <c:pt idx="570">
                  <c:v>2.2264574256542147E-2</c:v>
                </c:pt>
                <c:pt idx="571">
                  <c:v>1.6161282877830304E-2</c:v>
                </c:pt>
                <c:pt idx="572">
                  <c:v>2.0415298524383209E-2</c:v>
                </c:pt>
                <c:pt idx="573">
                  <c:v>2.3562644046680112E-2</c:v>
                </c:pt>
                <c:pt idx="574">
                  <c:v>3.698265668140243E-2</c:v>
                </c:pt>
                <c:pt idx="575">
                  <c:v>2.9525409763466248E-2</c:v>
                </c:pt>
                <c:pt idx="576">
                  <c:v>2.9528915736831078E-2</c:v>
                </c:pt>
                <c:pt idx="577">
                  <c:v>1.2580907846005917E-2</c:v>
                </c:pt>
                <c:pt idx="578">
                  <c:v>1.257449368431092E-2</c:v>
                </c:pt>
                <c:pt idx="579">
                  <c:v>1.4711824295235321E-2</c:v>
                </c:pt>
                <c:pt idx="580">
                  <c:v>1.4017741411681118E-2</c:v>
                </c:pt>
                <c:pt idx="581">
                  <c:v>1.3998428617343696E-2</c:v>
                </c:pt>
                <c:pt idx="582">
                  <c:v>3.3165977923551991E-2</c:v>
                </c:pt>
                <c:pt idx="583">
                  <c:v>2.2893365194319268E-2</c:v>
                </c:pt>
                <c:pt idx="584">
                  <c:v>1.6232595461110323E-2</c:v>
                </c:pt>
                <c:pt idx="585">
                  <c:v>1.6260990724011163E-2</c:v>
                </c:pt>
                <c:pt idx="587">
                  <c:v>1.6260990724011163E-2</c:v>
                </c:pt>
                <c:pt idx="588">
                  <c:v>1.6170882973759741E-2</c:v>
                </c:pt>
                <c:pt idx="589">
                  <c:v>2.0321981985407488E-2</c:v>
                </c:pt>
                <c:pt idx="590">
                  <c:v>3.1199866147752126E-2</c:v>
                </c:pt>
                <c:pt idx="591">
                  <c:v>2.8226774238267867E-2</c:v>
                </c:pt>
                <c:pt idx="592">
                  <c:v>2.807397386502938E-2</c:v>
                </c:pt>
                <c:pt idx="593">
                  <c:v>2.2102028023483516E-2</c:v>
                </c:pt>
                <c:pt idx="594">
                  <c:v>2.5571257598821506E-3</c:v>
                </c:pt>
                <c:pt idx="595">
                  <c:v>2.8546523479088978E-2</c:v>
                </c:pt>
                <c:pt idx="596">
                  <c:v>1.4857959861434844E-2</c:v>
                </c:pt>
                <c:pt idx="597">
                  <c:v>1.4857959861434844E-2</c:v>
                </c:pt>
                <c:pt idx="598">
                  <c:v>2.0883147624665248E-2</c:v>
                </c:pt>
                <c:pt idx="599">
                  <c:v>3.2883020703608046E-2</c:v>
                </c:pt>
                <c:pt idx="600">
                  <c:v>3.2823746802885051E-2</c:v>
                </c:pt>
                <c:pt idx="601">
                  <c:v>3.4314357831925719E-2</c:v>
                </c:pt>
                <c:pt idx="602">
                  <c:v>3.067857583350337E-2</c:v>
                </c:pt>
                <c:pt idx="603">
                  <c:v>3.0539909128118811E-2</c:v>
                </c:pt>
                <c:pt idx="604">
                  <c:v>2.2264574256542147E-2</c:v>
                </c:pt>
                <c:pt idx="605">
                  <c:v>1.6139940950329935E-2</c:v>
                </c:pt>
                <c:pt idx="606">
                  <c:v>2.0388157524558952E-2</c:v>
                </c:pt>
                <c:pt idx="607">
                  <c:v>2.3530928256276572E-2</c:v>
                </c:pt>
                <c:pt idx="608">
                  <c:v>3.6930246027289365E-2</c:v>
                </c:pt>
                <c:pt idx="609">
                  <c:v>2.9525409763466248E-2</c:v>
                </c:pt>
                <c:pt idx="610">
                  <c:v>2.9528915736831078E-2</c:v>
                </c:pt>
                <c:pt idx="611">
                  <c:v>1.2585661421904414E-2</c:v>
                </c:pt>
                <c:pt idx="612">
                  <c:v>1.257449368431092E-2</c:v>
                </c:pt>
                <c:pt idx="613">
                  <c:v>1.4711824295235321E-2</c:v>
                </c:pt>
                <c:pt idx="614">
                  <c:v>1.4017741411681118E-2</c:v>
                </c:pt>
                <c:pt idx="615">
                  <c:v>1.4006795231155101E-2</c:v>
                </c:pt>
                <c:pt idx="616">
                  <c:v>3.3115814809296075E-2</c:v>
                </c:pt>
                <c:pt idx="617">
                  <c:v>2.2893365194319268E-2</c:v>
                </c:pt>
                <c:pt idx="618">
                  <c:v>1.62110850631275E-2</c:v>
                </c:pt>
                <c:pt idx="619">
                  <c:v>1.6239414524064615E-2</c:v>
                </c:pt>
                <c:pt idx="621">
                  <c:v>1.6239414524064615E-2</c:v>
                </c:pt>
                <c:pt idx="622">
                  <c:v>1.6149518318866227E-2</c:v>
                </c:pt>
                <c:pt idx="623">
                  <c:v>2.0295100098527929E-2</c:v>
                </c:pt>
                <c:pt idx="624">
                  <c:v>3.1157165691090401E-2</c:v>
                </c:pt>
                <c:pt idx="625">
                  <c:v>2.8188220040022978E-2</c:v>
                </c:pt>
                <c:pt idx="626">
                  <c:v>2.8035811417801079E-2</c:v>
                </c:pt>
                <c:pt idx="627">
                  <c:v>2.2072265244079261E-2</c:v>
                </c:pt>
                <c:pt idx="628">
                  <c:v>2.5571257598821506E-3</c:v>
                </c:pt>
                <c:pt idx="629">
                  <c:v>0</c:v>
                </c:pt>
                <c:pt idx="630">
                  <c:v>3.7063044893159772E-2</c:v>
                </c:pt>
                <c:pt idx="631">
                  <c:v>2.3884396737638109E-2</c:v>
                </c:pt>
                <c:pt idx="632">
                  <c:v>2.3884396737638109E-2</c:v>
                </c:pt>
                <c:pt idx="633">
                  <c:v>3.3508960734220931E-2</c:v>
                </c:pt>
                <c:pt idx="634">
                  <c:v>4.3240418380418678E-2</c:v>
                </c:pt>
                <c:pt idx="635">
                  <c:v>4.3159012551938415E-2</c:v>
                </c:pt>
                <c:pt idx="636">
                  <c:v>4.4737466229802798E-2</c:v>
                </c:pt>
                <c:pt idx="637">
                  <c:v>4.2870124595409877E-2</c:v>
                </c:pt>
                <c:pt idx="638">
                  <c:v>4.2664611852674693E-2</c:v>
                </c:pt>
                <c:pt idx="639">
                  <c:v>3.5133908499482371E-2</c:v>
                </c:pt>
                <c:pt idx="640">
                  <c:v>2.8516659182329998E-2</c:v>
                </c:pt>
                <c:pt idx="641">
                  <c:v>3.3188153720368034E-2</c:v>
                </c:pt>
                <c:pt idx="642">
                  <c:v>3.1506596878137734E-2</c:v>
                </c:pt>
                <c:pt idx="643">
                  <c:v>2.8522414941274738E-2</c:v>
                </c:pt>
                <c:pt idx="644">
                  <c:v>4.0688195842748784E-2</c:v>
                </c:pt>
                <c:pt idx="645">
                  <c:v>4.0691454022424113E-2</c:v>
                </c:pt>
                <c:pt idx="646">
                  <c:v>2.5237408630578832E-2</c:v>
                </c:pt>
                <c:pt idx="647">
                  <c:v>2.5237283741447271E-2</c:v>
                </c:pt>
                <c:pt idx="648">
                  <c:v>2.6959845090537511E-2</c:v>
                </c:pt>
                <c:pt idx="649">
                  <c:v>2.6737147338819666E-2</c:v>
                </c:pt>
                <c:pt idx="650">
                  <c:v>2.6790578202425686E-2</c:v>
                </c:pt>
                <c:pt idx="651">
                  <c:v>2.9497762200909779E-2</c:v>
                </c:pt>
                <c:pt idx="652">
                  <c:v>3.5957476455205695E-2</c:v>
                </c:pt>
                <c:pt idx="653">
                  <c:v>2.8598338443289031E-2</c:v>
                </c:pt>
                <c:pt idx="654">
                  <c:v>2.8643321807097791E-2</c:v>
                </c:pt>
                <c:pt idx="656">
                  <c:v>2.8643321807097791E-2</c:v>
                </c:pt>
                <c:pt idx="657">
                  <c:v>2.8501744135423997E-2</c:v>
                </c:pt>
                <c:pt idx="658">
                  <c:v>3.1591236079917373E-2</c:v>
                </c:pt>
                <c:pt idx="659">
                  <c:v>4.2948710610152846E-2</c:v>
                </c:pt>
                <c:pt idx="660">
                  <c:v>3.9701827438882981E-2</c:v>
                </c:pt>
                <c:pt idx="661">
                  <c:v>3.9670833326712042E-2</c:v>
                </c:pt>
                <c:pt idx="662">
                  <c:v>3.4841633084339615E-2</c:v>
                </c:pt>
                <c:pt idx="663">
                  <c:v>2.5263332406161118E-2</c:v>
                </c:pt>
                <c:pt idx="664">
                  <c:v>2.2196673889512492E-2</c:v>
                </c:pt>
                <c:pt idx="665">
                  <c:v>2.2166737405010573E-2</c:v>
                </c:pt>
                <c:pt idx="666">
                  <c:v>0.13013183063156855</c:v>
                </c:pt>
                <c:pt idx="667">
                  <c:v>0.10254443509098278</c:v>
                </c:pt>
                <c:pt idx="668">
                  <c:v>9.3731774618594513E-2</c:v>
                </c:pt>
                <c:pt idx="669">
                  <c:v>0.12000307605930456</c:v>
                </c:pt>
                <c:pt idx="670">
                  <c:v>0.13804903684275724</c:v>
                </c:pt>
                <c:pt idx="671">
                  <c:v>0.13465164181323888</c:v>
                </c:pt>
                <c:pt idx="672">
                  <c:v>0.12058992487723226</c:v>
                </c:pt>
                <c:pt idx="673">
                  <c:v>0.14137934085949427</c:v>
                </c:pt>
                <c:pt idx="674">
                  <c:v>0.14266314296980986</c:v>
                </c:pt>
                <c:pt idx="675">
                  <c:v>0.10877610393289304</c:v>
                </c:pt>
                <c:pt idx="676">
                  <c:v>0.10639026437022402</c:v>
                </c:pt>
                <c:pt idx="677">
                  <c:v>9.5501068473684184E-2</c:v>
                </c:pt>
                <c:pt idx="678">
                  <c:v>0.10384090782223618</c:v>
                </c:pt>
                <c:pt idx="679">
                  <c:v>0.12396326624329294</c:v>
                </c:pt>
                <c:pt idx="680">
                  <c:v>0.14562446144377711</c:v>
                </c:pt>
                <c:pt idx="681">
                  <c:v>0.14306306871532232</c:v>
                </c:pt>
                <c:pt idx="682">
                  <c:v>0.10193509868493678</c:v>
                </c:pt>
                <c:pt idx="683">
                  <c:v>9.9653779877504733E-2</c:v>
                </c:pt>
                <c:pt idx="684">
                  <c:v>0.10773647591485594</c:v>
                </c:pt>
                <c:pt idx="685">
                  <c:v>0.10205979552600794</c:v>
                </c:pt>
                <c:pt idx="686">
                  <c:v>0.10163630450134142</c:v>
                </c:pt>
                <c:pt idx="687">
                  <c:v>0.14112166824393069</c:v>
                </c:pt>
                <c:pt idx="688">
                  <c:v>9.9763208413680526E-2</c:v>
                </c:pt>
                <c:pt idx="689">
                  <c:v>0.10219077501763295</c:v>
                </c:pt>
                <c:pt idx="690">
                  <c:v>9.5219350263847397E-2</c:v>
                </c:pt>
                <c:pt idx="692">
                  <c:v>9.5665919996284016E-2</c:v>
                </c:pt>
                <c:pt idx="693">
                  <c:v>9.3742354495515712E-2</c:v>
                </c:pt>
                <c:pt idx="694">
                  <c:v>0.10196565742074963</c:v>
                </c:pt>
                <c:pt idx="695">
                  <c:v>0.10450481658374665</c:v>
                </c:pt>
                <c:pt idx="696">
                  <c:v>0.10458633740208842</c:v>
                </c:pt>
                <c:pt idx="697">
                  <c:v>0.10769917478581234</c:v>
                </c:pt>
                <c:pt idx="698">
                  <c:v>8.8456529792166963E-2</c:v>
                </c:pt>
                <c:pt idx="699">
                  <c:v>0.11247661818945395</c:v>
                </c:pt>
                <c:pt idx="700">
                  <c:v>8.8658953431860588E-2</c:v>
                </c:pt>
                <c:pt idx="701">
                  <c:v>8.8520251957313847E-2</c:v>
                </c:pt>
                <c:pt idx="702">
                  <c:v>9.3829619383243953E-2</c:v>
                </c:pt>
                <c:pt idx="703">
                  <c:v>0.13222539271761041</c:v>
                </c:pt>
                <c:pt idx="704">
                  <c:v>0.10442103353456508</c:v>
                </c:pt>
                <c:pt idx="705">
                  <c:v>9.5885469085931208E-2</c:v>
                </c:pt>
                <c:pt idx="706">
                  <c:v>0.12198486615555942</c:v>
                </c:pt>
                <c:pt idx="707">
                  <c:v>0.14015783014099098</c:v>
                </c:pt>
                <c:pt idx="708">
                  <c:v>0.13672204301806409</c:v>
                </c:pt>
                <c:pt idx="709">
                  <c:v>0.12253423873090605</c:v>
                </c:pt>
                <c:pt idx="710">
                  <c:v>0.14361033605278667</c:v>
                </c:pt>
                <c:pt idx="711">
                  <c:v>0.14488695842837684</c:v>
                </c:pt>
                <c:pt idx="712">
                  <c:v>0.11064506193411312</c:v>
                </c:pt>
                <c:pt idx="713">
                  <c:v>0.10833779356594721</c:v>
                </c:pt>
                <c:pt idx="714">
                  <c:v>9.7804075682865546E-2</c:v>
                </c:pt>
                <c:pt idx="715">
                  <c:v>0.10422206361654072</c:v>
                </c:pt>
                <c:pt idx="716">
                  <c:v>0.12667380651304122</c:v>
                </c:pt>
                <c:pt idx="717">
                  <c:v>0.14803410192092134</c:v>
                </c:pt>
                <c:pt idx="718">
                  <c:v>0.14545477112989544</c:v>
                </c:pt>
                <c:pt idx="719">
                  <c:v>0.10425941098673305</c:v>
                </c:pt>
                <c:pt idx="720">
                  <c:v>0.10195890812107583</c:v>
                </c:pt>
                <c:pt idx="721">
                  <c:v>0.10962184526660379</c:v>
                </c:pt>
                <c:pt idx="722">
                  <c:v>0.10438615222447156</c:v>
                </c:pt>
                <c:pt idx="723">
                  <c:v>0.10394992917991658</c:v>
                </c:pt>
                <c:pt idx="724">
                  <c:v>0.14145805226266744</c:v>
                </c:pt>
                <c:pt idx="725">
                  <c:v>0.10208717179610076</c:v>
                </c:pt>
                <c:pt idx="726">
                  <c:v>0.10395709027057932</c:v>
                </c:pt>
                <c:pt idx="727">
                  <c:v>9.736046128549522E-2</c:v>
                </c:pt>
                <c:pt idx="729">
                  <c:v>9.7821613909498506E-2</c:v>
                </c:pt>
                <c:pt idx="730">
                  <c:v>9.5887581545251371E-2</c:v>
                </c:pt>
                <c:pt idx="731">
                  <c:v>0.10416970324752776</c:v>
                </c:pt>
                <c:pt idx="732">
                  <c:v>0.1067830596882821</c:v>
                </c:pt>
                <c:pt idx="733">
                  <c:v>0.10687454794693027</c:v>
                </c:pt>
                <c:pt idx="734">
                  <c:v>0.10962111225278544</c:v>
                </c:pt>
                <c:pt idx="735">
                  <c:v>9.0851599145442594E-2</c:v>
                </c:pt>
                <c:pt idx="736">
                  <c:v>0.11439731264938473</c:v>
                </c:pt>
                <c:pt idx="737">
                  <c:v>9.0739489941381229E-2</c:v>
                </c:pt>
                <c:pt idx="738">
                  <c:v>9.0597202310038927E-2</c:v>
                </c:pt>
                <c:pt idx="739">
                  <c:v>9.6187539249243656E-2</c:v>
                </c:pt>
                <c:pt idx="740">
                  <c:v>9.1185506520373037E-4</c:v>
                </c:pt>
                <c:pt idx="741">
                  <c:v>9.6679045229338623E-2</c:v>
                </c:pt>
                <c:pt idx="742">
                  <c:v>6.8673478657461082E-2</c:v>
                </c:pt>
                <c:pt idx="743">
                  <c:v>6.8095865525298435E-2</c:v>
                </c:pt>
                <c:pt idx="744">
                  <c:v>8.378917679066665E-2</c:v>
                </c:pt>
                <c:pt idx="745">
                  <c:v>0.10310376875682579</c:v>
                </c:pt>
                <c:pt idx="746">
                  <c:v>0.10424913997853275</c:v>
                </c:pt>
                <c:pt idx="747">
                  <c:v>0.10221572880319543</c:v>
                </c:pt>
                <c:pt idx="748">
                  <c:v>0.10911950299659352</c:v>
                </c:pt>
                <c:pt idx="749">
                  <c:v>0.10835853258268177</c:v>
                </c:pt>
                <c:pt idx="750">
                  <c:v>8.2270896243891042E-2</c:v>
                </c:pt>
                <c:pt idx="751">
                  <c:v>7.6496130380464364E-2</c:v>
                </c:pt>
                <c:pt idx="752">
                  <c:v>7.9266748558640299E-2</c:v>
                </c:pt>
                <c:pt idx="753">
                  <c:v>9.0385849074487878E-2</c:v>
                </c:pt>
                <c:pt idx="754">
                  <c:v>0.10182719705424521</c:v>
                </c:pt>
                <c:pt idx="755">
                  <c:v>0.11830856419807809</c:v>
                </c:pt>
                <c:pt idx="756">
                  <c:v>0.11804603290975386</c:v>
                </c:pt>
                <c:pt idx="757">
                  <c:v>7.6377909472525499E-2</c:v>
                </c:pt>
                <c:pt idx="758">
                  <c:v>8.0224176745384262E-2</c:v>
                </c:pt>
                <c:pt idx="759">
                  <c:v>7.3985210914204971E-2</c:v>
                </c:pt>
                <c:pt idx="760">
                  <c:v>8.0339671341056962E-2</c:v>
                </c:pt>
                <c:pt idx="761">
                  <c:v>7.6347535935432503E-2</c:v>
                </c:pt>
                <c:pt idx="762">
                  <c:v>0.1140504399114715</c:v>
                </c:pt>
                <c:pt idx="763">
                  <c:v>7.9378245323777505E-2</c:v>
                </c:pt>
                <c:pt idx="764">
                  <c:v>7.8617365811729692E-2</c:v>
                </c:pt>
                <c:pt idx="765">
                  <c:v>7.7758635104650503E-2</c:v>
                </c:pt>
                <c:pt idx="767">
                  <c:v>7.7758635104650503E-2</c:v>
                </c:pt>
                <c:pt idx="768">
                  <c:v>7.7232316113535593E-2</c:v>
                </c:pt>
                <c:pt idx="769">
                  <c:v>7.7185872757203802E-2</c:v>
                </c:pt>
                <c:pt idx="770">
                  <c:v>9.4313168630538388E-2</c:v>
                </c:pt>
                <c:pt idx="771">
                  <c:v>9.5950976457685078E-2</c:v>
                </c:pt>
                <c:pt idx="772">
                  <c:v>9.6012225479492508E-2</c:v>
                </c:pt>
                <c:pt idx="773">
                  <c:v>8.0295062212743198E-2</c:v>
                </c:pt>
                <c:pt idx="774">
                  <c:v>8.0107373535711165E-2</c:v>
                </c:pt>
                <c:pt idx="775">
                  <c:v>6.7154453459357263E-2</c:v>
                </c:pt>
                <c:pt idx="776">
                  <c:v>6.7052143506360809E-2</c:v>
                </c:pt>
                <c:pt idx="777">
                  <c:v>8.7076520754343203E-2</c:v>
                </c:pt>
                <c:pt idx="778">
                  <c:v>0.15939012181739295</c:v>
                </c:pt>
                <c:pt idx="779">
                  <c:v>0.16062951364433287</c:v>
                </c:pt>
                <c:pt idx="780">
                  <c:v>8.0348845674574204E-3</c:v>
                </c:pt>
                <c:pt idx="781">
                  <c:v>4.0377622506274843E-2</c:v>
                </c:pt>
                <c:pt idx="782">
                  <c:v>3.4589523837801714E-2</c:v>
                </c:pt>
                <c:pt idx="783">
                  <c:v>3.8283565212949441E-2</c:v>
                </c:pt>
                <c:pt idx="784">
                  <c:v>9.2155778200465228E-3</c:v>
                </c:pt>
                <c:pt idx="785">
                  <c:v>1.0277627982311388E-2</c:v>
                </c:pt>
                <c:pt idx="786">
                  <c:v>1.1231226120452307E-2</c:v>
                </c:pt>
                <c:pt idx="787">
                  <c:v>7.1314193827962833E-3</c:v>
                </c:pt>
                <c:pt idx="788">
                  <c:v>7.1142101251377094E-3</c:v>
                </c:pt>
                <c:pt idx="789">
                  <c:v>4.3195443229962577E-2</c:v>
                </c:pt>
                <c:pt idx="790">
                  <c:v>4.0289594124399926E-2</c:v>
                </c:pt>
                <c:pt idx="791">
                  <c:v>3.80615765649834E-2</c:v>
                </c:pt>
                <c:pt idx="792">
                  <c:v>1.1735834667388333E-2</c:v>
                </c:pt>
                <c:pt idx="793">
                  <c:v>6.027906332990713E-2</c:v>
                </c:pt>
                <c:pt idx="794">
                  <c:v>5.001661024470634E-3</c:v>
                </c:pt>
                <c:pt idx="795">
                  <c:v>5.0070984935508935E-3</c:v>
                </c:pt>
                <c:pt idx="796">
                  <c:v>3.3206397377389132E-2</c:v>
                </c:pt>
                <c:pt idx="797">
                  <c:v>3.3149211535706942E-2</c:v>
                </c:pt>
                <c:pt idx="798">
                  <c:v>3.7528983345929995E-2</c:v>
                </c:pt>
                <c:pt idx="799">
                  <c:v>3.490726971009056E-2</c:v>
                </c:pt>
                <c:pt idx="800">
                  <c:v>3.490726971009056E-2</c:v>
                </c:pt>
                <c:pt idx="801">
                  <c:v>5.3181629386531912E-2</c:v>
                </c:pt>
                <c:pt idx="802">
                  <c:v>3.2928688416213742E-2</c:v>
                </c:pt>
                <c:pt idx="803">
                  <c:v>3.7576563916479101E-2</c:v>
                </c:pt>
                <c:pt idx="804">
                  <c:v>3.494701860816652E-2</c:v>
                </c:pt>
                <c:pt idx="806">
                  <c:v>3.494701860816652E-2</c:v>
                </c:pt>
                <c:pt idx="807">
                  <c:v>3.4770293919936412E-2</c:v>
                </c:pt>
                <c:pt idx="808">
                  <c:v>3.6370718207296392E-2</c:v>
                </c:pt>
                <c:pt idx="809">
                  <c:v>5.3444084157806361E-2</c:v>
                </c:pt>
                <c:pt idx="810">
                  <c:v>5.3506681595294502E-2</c:v>
                </c:pt>
                <c:pt idx="811">
                  <c:v>5.3325527096696093E-2</c:v>
                </c:pt>
                <c:pt idx="812">
                  <c:v>3.6943217425804031E-2</c:v>
                </c:pt>
                <c:pt idx="813">
                  <c:v>4.1794268852873906E-2</c:v>
                </c:pt>
                <c:pt idx="814">
                  <c:v>2.8189842567570216E-2</c:v>
                </c:pt>
                <c:pt idx="815">
                  <c:v>2.8189842567570216E-2</c:v>
                </c:pt>
                <c:pt idx="816">
                  <c:v>3.8197867385653381E-2</c:v>
                </c:pt>
                <c:pt idx="817">
                  <c:v>0.12093681874613162</c:v>
                </c:pt>
                <c:pt idx="818">
                  <c:v>0.12283233871952939</c:v>
                </c:pt>
                <c:pt idx="819">
                  <c:v>9.6422438122746743E-2</c:v>
                </c:pt>
              </c:numCache>
            </c:numRef>
          </c:yVal>
        </c:ser>
        <c:ser>
          <c:idx val="1"/>
          <c:order val="1"/>
          <c:tx>
            <c:v>v</c:v>
          </c:tx>
          <c:spPr>
            <a:ln w="28575">
              <a:noFill/>
            </a:ln>
          </c:spPr>
          <c:xVal>
            <c:numRef>
              <c:f>trn!$C$2:$C$821</c:f>
              <c:numCache>
                <c:formatCode>0.00000</c:formatCode>
                <c:ptCount val="820"/>
                <c:pt idx="0">
                  <c:v>7.452829517175924E-2</c:v>
                </c:pt>
                <c:pt idx="1">
                  <c:v>6.3991464420698724E-2</c:v>
                </c:pt>
                <c:pt idx="2">
                  <c:v>0</c:v>
                </c:pt>
                <c:pt idx="3">
                  <c:v>8.2149549909735484E-2</c:v>
                </c:pt>
                <c:pt idx="4">
                  <c:v>6.3459690367132962E-2</c:v>
                </c:pt>
                <c:pt idx="5">
                  <c:v>5.971720404971935E-2</c:v>
                </c:pt>
                <c:pt idx="6">
                  <c:v>1.5228697367077266E-2</c:v>
                </c:pt>
                <c:pt idx="7">
                  <c:v>7.4949305501247968E-2</c:v>
                </c:pt>
                <c:pt idx="8">
                  <c:v>6.9484683379944442E-2</c:v>
                </c:pt>
                <c:pt idx="9">
                  <c:v>8.170992274085076E-2</c:v>
                </c:pt>
                <c:pt idx="10">
                  <c:v>1.5228473359525273E-2</c:v>
                </c:pt>
                <c:pt idx="11">
                  <c:v>7.4274166328685415E-2</c:v>
                </c:pt>
                <c:pt idx="12">
                  <c:v>6.7972076421028246E-2</c:v>
                </c:pt>
                <c:pt idx="13">
                  <c:v>8.0938922252892592E-2</c:v>
                </c:pt>
                <c:pt idx="14">
                  <c:v>1.1217792143037302E-3</c:v>
                </c:pt>
                <c:pt idx="15">
                  <c:v>1.5323788394568758E-2</c:v>
                </c:pt>
                <c:pt idx="16">
                  <c:v>7.3201580368404115E-2</c:v>
                </c:pt>
                <c:pt idx="17">
                  <c:v>6.8082754261203984E-2</c:v>
                </c:pt>
                <c:pt idx="18">
                  <c:v>7.9878171787870961E-2</c:v>
                </c:pt>
                <c:pt idx="19">
                  <c:v>5.6801214504939874E-3</c:v>
                </c:pt>
                <c:pt idx="20">
                  <c:v>4.4993553378487004E-3</c:v>
                </c:pt>
                <c:pt idx="21">
                  <c:v>1.3341565910702133E-2</c:v>
                </c:pt>
                <c:pt idx="22">
                  <c:v>7.5342887762438873E-2</c:v>
                </c:pt>
                <c:pt idx="23">
                  <c:v>6.8420877778472805E-2</c:v>
                </c:pt>
                <c:pt idx="24">
                  <c:v>7.9279495727758997E-2</c:v>
                </c:pt>
                <c:pt idx="25">
                  <c:v>2.3335235123951538E-3</c:v>
                </c:pt>
                <c:pt idx="26">
                  <c:v>1.1658921700984717E-3</c:v>
                </c:pt>
                <c:pt idx="27">
                  <c:v>3.5290477599740559E-3</c:v>
                </c:pt>
                <c:pt idx="28">
                  <c:v>1.3276965311243919E-2</c:v>
                </c:pt>
                <c:pt idx="29">
                  <c:v>7.5127537275465714E-2</c:v>
                </c:pt>
                <c:pt idx="30">
                  <c:v>6.811459535293321E-2</c:v>
                </c:pt>
                <c:pt idx="31">
                  <c:v>7.9055760646873183E-2</c:v>
                </c:pt>
                <c:pt idx="32">
                  <c:v>2.3226785101918379E-3</c:v>
                </c:pt>
                <c:pt idx="33">
                  <c:v>1.1631720470371475E-3</c:v>
                </c:pt>
                <c:pt idx="34">
                  <c:v>3.5207303664750392E-3</c:v>
                </c:pt>
                <c:pt idx="35">
                  <c:v>0</c:v>
                </c:pt>
                <c:pt idx="36">
                  <c:v>8.9185971223855617E-2</c:v>
                </c:pt>
                <c:pt idx="37">
                  <c:v>5.6531902274103096E-2</c:v>
                </c:pt>
                <c:pt idx="38">
                  <c:v>5.5629473325667145E-2</c:v>
                </c:pt>
                <c:pt idx="39">
                  <c:v>2.5042626137127141E-2</c:v>
                </c:pt>
                <c:pt idx="40">
                  <c:v>8.8585663232773559E-2</c:v>
                </c:pt>
                <c:pt idx="41">
                  <c:v>8.6327860605238727E-2</c:v>
                </c:pt>
                <c:pt idx="42">
                  <c:v>8.3675899548026095E-2</c:v>
                </c:pt>
                <c:pt idx="43">
                  <c:v>8.7959382165365974E-2</c:v>
                </c:pt>
                <c:pt idx="44">
                  <c:v>8.7704123691965993E-2</c:v>
                </c:pt>
                <c:pt idx="45">
                  <c:v>7.8857683619472402E-2</c:v>
                </c:pt>
                <c:pt idx="46">
                  <c:v>4.4969532112605431E-2</c:v>
                </c:pt>
                <c:pt idx="47">
                  <c:v>4.2059822541531393E-2</c:v>
                </c:pt>
                <c:pt idx="48">
                  <c:v>6.5560878990438734E-2</c:v>
                </c:pt>
                <c:pt idx="49">
                  <c:v>8.0417035132772263E-2</c:v>
                </c:pt>
                <c:pt idx="50">
                  <c:v>7.9687518788046793E-2</c:v>
                </c:pt>
                <c:pt idx="51">
                  <c:v>7.8670214926609972E-2</c:v>
                </c:pt>
                <c:pt idx="52">
                  <c:v>8.1040901617995237E-2</c:v>
                </c:pt>
                <c:pt idx="53">
                  <c:v>8.0807498990984619E-2</c:v>
                </c:pt>
                <c:pt idx="54">
                  <c:v>6.119516992812421E-2</c:v>
                </c:pt>
                <c:pt idx="55">
                  <c:v>7.0346852485208625E-2</c:v>
                </c:pt>
                <c:pt idx="56">
                  <c:v>4.6597670897759007E-2</c:v>
                </c:pt>
                <c:pt idx="57">
                  <c:v>4.653493384794781E-2</c:v>
                </c:pt>
                <c:pt idx="58">
                  <c:v>6.8108154874114785E-2</c:v>
                </c:pt>
                <c:pt idx="59">
                  <c:v>8.0499991739558283E-2</c:v>
                </c:pt>
                <c:pt idx="60">
                  <c:v>7.8946520192414799E-2</c:v>
                </c:pt>
                <c:pt idx="61">
                  <c:v>7.9068030489814339E-2</c:v>
                </c:pt>
                <c:pt idx="62">
                  <c:v>7.9718732931772535E-2</c:v>
                </c:pt>
                <c:pt idx="63">
                  <c:v>7.9356268195288834E-2</c:v>
                </c:pt>
                <c:pt idx="64">
                  <c:v>6.5338195518722025E-2</c:v>
                </c:pt>
                <c:pt idx="65">
                  <c:v>8.9390134526645647E-3</c:v>
                </c:pt>
                <c:pt idx="66">
                  <c:v>2.2286662216816779E-2</c:v>
                </c:pt>
                <c:pt idx="67">
                  <c:v>4.9815871576910642E-2</c:v>
                </c:pt>
                <c:pt idx="68">
                  <c:v>4.974834085099928E-2</c:v>
                </c:pt>
                <c:pt idx="69">
                  <c:v>5.5470640606116332E-2</c:v>
                </c:pt>
                <c:pt idx="70">
                  <c:v>2.8758783347971655E-2</c:v>
                </c:pt>
                <c:pt idx="71">
                  <c:v>2.7419189997666096E-2</c:v>
                </c:pt>
                <c:pt idx="72">
                  <c:v>2.7394748074319197E-2</c:v>
                </c:pt>
                <c:pt idx="73">
                  <c:v>2.6780925607284772E-2</c:v>
                </c:pt>
                <c:pt idx="74">
                  <c:v>2.6672362016661191E-2</c:v>
                </c:pt>
                <c:pt idx="75">
                  <c:v>6.1736622262721523E-2</c:v>
                </c:pt>
                <c:pt idx="76">
                  <c:v>4.6371768886137352E-2</c:v>
                </c:pt>
                <c:pt idx="77">
                  <c:v>5.0983082484300286E-2</c:v>
                </c:pt>
                <c:pt idx="78">
                  <c:v>0.10423031966410358</c:v>
                </c:pt>
                <c:pt idx="79">
                  <c:v>7.7874737133486707E-2</c:v>
                </c:pt>
                <c:pt idx="80">
                  <c:v>7.7874737133486707E-2</c:v>
                </c:pt>
                <c:pt idx="81">
                  <c:v>9.6287825183449083E-2</c:v>
                </c:pt>
                <c:pt idx="82">
                  <c:v>0.11020175656038064</c:v>
                </c:pt>
                <c:pt idx="83">
                  <c:v>0.10849986380407595</c:v>
                </c:pt>
                <c:pt idx="84">
                  <c:v>0.11361899895321922</c:v>
                </c:pt>
                <c:pt idx="85">
                  <c:v>0.10831413736617977</c:v>
                </c:pt>
                <c:pt idx="86">
                  <c:v>0.10778615930157349</c:v>
                </c:pt>
                <c:pt idx="87">
                  <c:v>0.10292747357901616</c:v>
                </c:pt>
                <c:pt idx="88">
                  <c:v>7.3971873345578115E-2</c:v>
                </c:pt>
                <c:pt idx="89">
                  <c:v>7.9069781281741525E-2</c:v>
                </c:pt>
                <c:pt idx="90">
                  <c:v>8.597676139231919E-2</c:v>
                </c:pt>
                <c:pt idx="91">
                  <c:v>1.2864379131259623E-2</c:v>
                </c:pt>
                <c:pt idx="92">
                  <c:v>7.4228429685113284E-2</c:v>
                </c:pt>
                <c:pt idx="93">
                  <c:v>6.6741423694072419E-2</c:v>
                </c:pt>
                <c:pt idx="94">
                  <c:v>7.8312177867050775E-2</c:v>
                </c:pt>
                <c:pt idx="95">
                  <c:v>7.5054797497516833E-3</c:v>
                </c:pt>
                <c:pt idx="96">
                  <c:v>6.2543853457857363E-3</c:v>
                </c:pt>
                <c:pt idx="97">
                  <c:v>7.5653402796739214E-3</c:v>
                </c:pt>
                <c:pt idx="98">
                  <c:v>4.9890184338025594E-3</c:v>
                </c:pt>
                <c:pt idx="99">
                  <c:v>4.9952107014571865E-3</c:v>
                </c:pt>
                <c:pt idx="100">
                  <c:v>8.7591384082599796E-2</c:v>
                </c:pt>
                <c:pt idx="101">
                  <c:v>8.0385084560645956E-2</c:v>
                </c:pt>
                <c:pt idx="102">
                  <c:v>7.8774862503704468E-2</c:v>
                </c:pt>
                <c:pt idx="103">
                  <c:v>2.720420506029821E-2</c:v>
                </c:pt>
                <c:pt idx="104">
                  <c:v>0.1044743831207554</c:v>
                </c:pt>
                <c:pt idx="105">
                  <c:v>1.4149667330381097E-2</c:v>
                </c:pt>
                <c:pt idx="106">
                  <c:v>7.5637950080737801E-2</c:v>
                </c:pt>
                <c:pt idx="107">
                  <c:v>6.8280234389128724E-2</c:v>
                </c:pt>
                <c:pt idx="108">
                  <c:v>7.974940519400342E-2</c:v>
                </c:pt>
                <c:pt idx="109">
                  <c:v>8.7502492113615809E-3</c:v>
                </c:pt>
                <c:pt idx="110">
                  <c:v>7.4958767928402833E-3</c:v>
                </c:pt>
                <c:pt idx="111">
                  <c:v>8.8145527537332215E-3</c:v>
                </c:pt>
                <c:pt idx="112">
                  <c:v>6.2289964092613562E-3</c:v>
                </c:pt>
                <c:pt idx="113">
                  <c:v>6.2367279175237957E-3</c:v>
                </c:pt>
                <c:pt idx="114">
                  <c:v>8.9058443725643116E-2</c:v>
                </c:pt>
                <c:pt idx="115">
                  <c:v>8.1801981417933822E-2</c:v>
                </c:pt>
                <c:pt idx="116">
                  <c:v>7.8522260324614374E-2</c:v>
                </c:pt>
                <c:pt idx="117">
                  <c:v>2.8628606672977942E-2</c:v>
                </c:pt>
                <c:pt idx="118">
                  <c:v>0.10611456161375897</c:v>
                </c:pt>
                <c:pt idx="119">
                  <c:v>1.2263468104117929E-3</c:v>
                </c:pt>
                <c:pt idx="120">
                  <c:v>6.5368956119123425E-2</c:v>
                </c:pt>
                <c:pt idx="121">
                  <c:v>4.2826419572113521E-2</c:v>
                </c:pt>
                <c:pt idx="122">
                  <c:v>4.2826419572113521E-2</c:v>
                </c:pt>
                <c:pt idx="123">
                  <c:v>5.5256452282705808E-2</c:v>
                </c:pt>
                <c:pt idx="124">
                  <c:v>7.4386907859758475E-2</c:v>
                </c:pt>
                <c:pt idx="125">
                  <c:v>7.2782196180745828E-2</c:v>
                </c:pt>
                <c:pt idx="126">
                  <c:v>7.2884664259861426E-2</c:v>
                </c:pt>
                <c:pt idx="127">
                  <c:v>7.1093317247559684E-2</c:v>
                </c:pt>
                <c:pt idx="128">
                  <c:v>7.1093317247559684E-2</c:v>
                </c:pt>
                <c:pt idx="129">
                  <c:v>5.8723021722411936E-2</c:v>
                </c:pt>
                <c:pt idx="130">
                  <c:v>3.6916602860511676E-2</c:v>
                </c:pt>
                <c:pt idx="131">
                  <c:v>3.8605096928258899E-2</c:v>
                </c:pt>
                <c:pt idx="132">
                  <c:v>5.2128476907143964E-2</c:v>
                </c:pt>
                <c:pt idx="133">
                  <c:v>7.6619348484115085E-2</c:v>
                </c:pt>
                <c:pt idx="134">
                  <c:v>6.9700759183095082E-2</c:v>
                </c:pt>
                <c:pt idx="135">
                  <c:v>7.1252720187435434E-2</c:v>
                </c:pt>
                <c:pt idx="136">
                  <c:v>6.3784916082979592E-2</c:v>
                </c:pt>
                <c:pt idx="137">
                  <c:v>3.9948892154196676E-2</c:v>
                </c:pt>
                <c:pt idx="138">
                  <c:v>3.9892645156662604E-2</c:v>
                </c:pt>
                <c:pt idx="139">
                  <c:v>5.2246263725807714E-2</c:v>
                </c:pt>
                <c:pt idx="140">
                  <c:v>7.2576118762494146E-2</c:v>
                </c:pt>
                <c:pt idx="141">
                  <c:v>7.0983534749534033E-2</c:v>
                </c:pt>
                <c:pt idx="142">
                  <c:v>7.1087639577464043E-2</c:v>
                </c:pt>
                <c:pt idx="143">
                  <c:v>6.9304939011172753E-2</c:v>
                </c:pt>
                <c:pt idx="144">
                  <c:v>6.9304939011172753E-2</c:v>
                </c:pt>
                <c:pt idx="145">
                  <c:v>5.7078424863227464E-2</c:v>
                </c:pt>
                <c:pt idx="146">
                  <c:v>3.5496626614120154E-2</c:v>
                </c:pt>
                <c:pt idx="147">
                  <c:v>3.720196785294741E-2</c:v>
                </c:pt>
                <c:pt idx="148">
                  <c:v>4.9158723569990223E-2</c:v>
                </c:pt>
                <c:pt idx="149">
                  <c:v>7.684915436593534E-2</c:v>
                </c:pt>
                <c:pt idx="150">
                  <c:v>6.7835732537493809E-2</c:v>
                </c:pt>
                <c:pt idx="151">
                  <c:v>6.9378033030961891E-2</c:v>
                </c:pt>
                <c:pt idx="152">
                  <c:v>1.3414790020598514E-3</c:v>
                </c:pt>
                <c:pt idx="153">
                  <c:v>7.1339122937861696E-2</c:v>
                </c:pt>
                <c:pt idx="154">
                  <c:v>3.8725148578148752E-2</c:v>
                </c:pt>
                <c:pt idx="155">
                  <c:v>3.8024365605651839E-2</c:v>
                </c:pt>
                <c:pt idx="156">
                  <c:v>5.7133428598337914E-2</c:v>
                </c:pt>
                <c:pt idx="157">
                  <c:v>7.4432632624543166E-2</c:v>
                </c:pt>
                <c:pt idx="158">
                  <c:v>7.3755413137994774E-2</c:v>
                </c:pt>
                <c:pt idx="159">
                  <c:v>7.2778121768432763E-2</c:v>
                </c:pt>
                <c:pt idx="160">
                  <c:v>7.4793563034614513E-2</c:v>
                </c:pt>
                <c:pt idx="161">
                  <c:v>7.4583242363022342E-2</c:v>
                </c:pt>
                <c:pt idx="162">
                  <c:v>5.5246922481554689E-2</c:v>
                </c:pt>
                <c:pt idx="163">
                  <c:v>3.3790469984135443E-2</c:v>
                </c:pt>
                <c:pt idx="164">
                  <c:v>3.4070780843533634E-2</c:v>
                </c:pt>
                <c:pt idx="165">
                  <c:v>4.8280396513730311E-2</c:v>
                </c:pt>
                <c:pt idx="166">
                  <c:v>7.633716275911509E-2</c:v>
                </c:pt>
                <c:pt idx="167">
                  <c:v>7.3642410431565497E-2</c:v>
                </c:pt>
                <c:pt idx="168">
                  <c:v>7.5050871235110783E-2</c:v>
                </c:pt>
                <c:pt idx="169">
                  <c:v>4.0385045642814263E-3</c:v>
                </c:pt>
                <c:pt idx="170">
                  <c:v>2.6841941282668555E-3</c:v>
                </c:pt>
                <c:pt idx="171">
                  <c:v>6.8631577665448099E-2</c:v>
                </c:pt>
                <c:pt idx="172">
                  <c:v>4.1478200731283284E-2</c:v>
                </c:pt>
                <c:pt idx="173">
                  <c:v>4.1419711967073183E-2</c:v>
                </c:pt>
                <c:pt idx="174">
                  <c:v>5.3834281189540215E-2</c:v>
                </c:pt>
                <c:pt idx="175">
                  <c:v>7.7579637073871999E-2</c:v>
                </c:pt>
                <c:pt idx="176">
                  <c:v>7.5964960505289836E-2</c:v>
                </c:pt>
                <c:pt idx="177">
                  <c:v>7.6071587061955701E-2</c:v>
                </c:pt>
                <c:pt idx="178">
                  <c:v>7.4262413905851754E-2</c:v>
                </c:pt>
                <c:pt idx="179">
                  <c:v>7.4262413905851754E-2</c:v>
                </c:pt>
                <c:pt idx="180">
                  <c:v>5.5585812398707149E-2</c:v>
                </c:pt>
                <c:pt idx="181">
                  <c:v>3.554515988376962E-2</c:v>
                </c:pt>
                <c:pt idx="182">
                  <c:v>3.7252639570290201E-2</c:v>
                </c:pt>
                <c:pt idx="183">
                  <c:v>5.226633726992682E-2</c:v>
                </c:pt>
                <c:pt idx="184">
                  <c:v>7.5284237571466142E-2</c:v>
                </c:pt>
                <c:pt idx="185">
                  <c:v>7.134217399982401E-2</c:v>
                </c:pt>
                <c:pt idx="186">
                  <c:v>7.2893737683719304E-2</c:v>
                </c:pt>
                <c:pt idx="187">
                  <c:v>5.3948592671717805E-3</c:v>
                </c:pt>
                <c:pt idx="188">
                  <c:v>4.033073044418814E-3</c:v>
                </c:pt>
                <c:pt idx="189">
                  <c:v>1.3396800231484337E-3</c:v>
                </c:pt>
                <c:pt idx="190">
                  <c:v>6.8631577665448099E-2</c:v>
                </c:pt>
                <c:pt idx="191">
                  <c:v>4.285737179910136E-2</c:v>
                </c:pt>
                <c:pt idx="192">
                  <c:v>4.285737179910136E-2</c:v>
                </c:pt>
                <c:pt idx="193">
                  <c:v>5.8408535920361417E-2</c:v>
                </c:pt>
                <c:pt idx="194">
                  <c:v>7.7692593491257164E-2</c:v>
                </c:pt>
                <c:pt idx="195">
                  <c:v>7.607537557219235E-2</c:v>
                </c:pt>
                <c:pt idx="196">
                  <c:v>7.6182142281904217E-2</c:v>
                </c:pt>
                <c:pt idx="197">
                  <c:v>7.4370181545909714E-2</c:v>
                </c:pt>
                <c:pt idx="198">
                  <c:v>7.4370181545909714E-2</c:v>
                </c:pt>
                <c:pt idx="199">
                  <c:v>5.8779144263812665E-2</c:v>
                </c:pt>
                <c:pt idx="200">
                  <c:v>3.6963718465408392E-2</c:v>
                </c:pt>
                <c:pt idx="201">
                  <c:v>3.7129425138037207E-2</c:v>
                </c:pt>
                <c:pt idx="202">
                  <c:v>5.5254268954728888E-2</c:v>
                </c:pt>
                <c:pt idx="203">
                  <c:v>8.0032902724865046E-2</c:v>
                </c:pt>
                <c:pt idx="204">
                  <c:v>7.1450276833913404E-2</c:v>
                </c:pt>
                <c:pt idx="205">
                  <c:v>7.3004233863232307E-2</c:v>
                </c:pt>
                <c:pt idx="206">
                  <c:v>5.3803610439329434E-3</c:v>
                </c:pt>
                <c:pt idx="207">
                  <c:v>4.0384974394009794E-3</c:v>
                </c:pt>
                <c:pt idx="208">
                  <c:v>4.04221478597553E-3</c:v>
                </c:pt>
                <c:pt idx="209">
                  <c:v>5.3965524040529636E-3</c:v>
                </c:pt>
                <c:pt idx="210">
                  <c:v>0.10164525373784063</c:v>
                </c:pt>
                <c:pt idx="211">
                  <c:v>7.5556112858749913E-2</c:v>
                </c:pt>
                <c:pt idx="212">
                  <c:v>7.5428152529972689E-2</c:v>
                </c:pt>
                <c:pt idx="213">
                  <c:v>8.7008066333367842E-2</c:v>
                </c:pt>
                <c:pt idx="214">
                  <c:v>0.10306271537116245</c:v>
                </c:pt>
                <c:pt idx="215">
                  <c:v>0.10143747878348559</c:v>
                </c:pt>
                <c:pt idx="216">
                  <c:v>0.10385010537736</c:v>
                </c:pt>
                <c:pt idx="217">
                  <c:v>9.8652989459035154E-2</c:v>
                </c:pt>
                <c:pt idx="218">
                  <c:v>9.9947866003452082E-2</c:v>
                </c:pt>
                <c:pt idx="219">
                  <c:v>9.390531948841957E-2</c:v>
                </c:pt>
                <c:pt idx="220">
                  <c:v>7.9023807214441535E-2</c:v>
                </c:pt>
                <c:pt idx="221">
                  <c:v>8.4659204040737443E-2</c:v>
                </c:pt>
                <c:pt idx="222">
                  <c:v>7.3278702352792754E-2</c:v>
                </c:pt>
                <c:pt idx="223">
                  <c:v>5.3934269333109373E-2</c:v>
                </c:pt>
                <c:pt idx="224">
                  <c:v>8.8535208194664594E-2</c:v>
                </c:pt>
                <c:pt idx="225">
                  <c:v>8.9990342386137526E-2</c:v>
                </c:pt>
                <c:pt idx="226">
                  <c:v>7.0515623784140502E-2</c:v>
                </c:pt>
                <c:pt idx="227">
                  <c:v>6.5608381453518994E-2</c:v>
                </c:pt>
                <c:pt idx="228">
                  <c:v>7.2624407878430913E-2</c:v>
                </c:pt>
                <c:pt idx="229">
                  <c:v>6.5716134121459893E-2</c:v>
                </c:pt>
                <c:pt idx="230">
                  <c:v>7.2333621261552114E-2</c:v>
                </c:pt>
                <c:pt idx="231">
                  <c:v>7.69325766670233E-2</c:v>
                </c:pt>
                <c:pt idx="232">
                  <c:v>5.563620305419692E-2</c:v>
                </c:pt>
                <c:pt idx="233">
                  <c:v>5.5558246088482269E-2</c:v>
                </c:pt>
                <c:pt idx="234">
                  <c:v>1.4754525347255888E-2</c:v>
                </c:pt>
                <c:pt idx="235">
                  <c:v>8.2554591494607421E-2</c:v>
                </c:pt>
                <c:pt idx="236">
                  <c:v>8.0939593171535498E-2</c:v>
                </c:pt>
                <c:pt idx="237">
                  <c:v>8.1027886138175048E-2</c:v>
                </c:pt>
                <c:pt idx="238">
                  <c:v>8.0078508573671506E-2</c:v>
                </c:pt>
                <c:pt idx="239">
                  <c:v>7.9708205014786579E-2</c:v>
                </c:pt>
                <c:pt idx="240">
                  <c:v>3.9224564756763711E-3</c:v>
                </c:pt>
                <c:pt idx="241">
                  <c:v>6.0367518322226699E-2</c:v>
                </c:pt>
                <c:pt idx="242">
                  <c:v>6.5294550994918321E-2</c:v>
                </c:pt>
                <c:pt idx="243">
                  <c:v>5.7134495412813922E-2</c:v>
                </c:pt>
                <c:pt idx="244">
                  <c:v>0.10049851755190589</c:v>
                </c:pt>
                <c:pt idx="245">
                  <c:v>8.0889543350504217E-2</c:v>
                </c:pt>
                <c:pt idx="246">
                  <c:v>8.2526754119320783E-2</c:v>
                </c:pt>
                <c:pt idx="247">
                  <c:v>5.56094343958961E-2</c:v>
                </c:pt>
                <c:pt idx="248">
                  <c:v>5.3937277454732438E-2</c:v>
                </c:pt>
                <c:pt idx="249">
                  <c:v>5.5880127385623229E-2</c:v>
                </c:pt>
                <c:pt idx="250">
                  <c:v>5.5584863978351044E-2</c:v>
                </c:pt>
                <c:pt idx="251">
                  <c:v>5.8869417666967294E-2</c:v>
                </c:pt>
                <c:pt idx="252">
                  <c:v>8.3042537671584829E-2</c:v>
                </c:pt>
                <c:pt idx="253">
                  <c:v>7.557503653170633E-2</c:v>
                </c:pt>
                <c:pt idx="254">
                  <c:v>4.5112850045637497E-2</c:v>
                </c:pt>
                <c:pt idx="255">
                  <c:v>4.515472610734679E-2</c:v>
                </c:pt>
                <c:pt idx="256">
                  <c:v>7.0022402580839097E-2</c:v>
                </c:pt>
                <c:pt idx="257">
                  <c:v>8.0310394065150198E-2</c:v>
                </c:pt>
                <c:pt idx="258">
                  <c:v>7.9577519615090811E-2</c:v>
                </c:pt>
                <c:pt idx="259">
                  <c:v>7.8558160300771882E-2</c:v>
                </c:pt>
                <c:pt idx="260">
                  <c:v>8.09255242278831E-2</c:v>
                </c:pt>
                <c:pt idx="261">
                  <c:v>8.0693470008434506E-2</c:v>
                </c:pt>
                <c:pt idx="262">
                  <c:v>6.4603012475282884E-2</c:v>
                </c:pt>
                <c:pt idx="263">
                  <c:v>1.0008176514377643E-2</c:v>
                </c:pt>
                <c:pt idx="264">
                  <c:v>1.300152407182556E-2</c:v>
                </c:pt>
                <c:pt idx="265">
                  <c:v>5.2456672729133728E-2</c:v>
                </c:pt>
                <c:pt idx="266">
                  <c:v>6.9727043058207594E-2</c:v>
                </c:pt>
                <c:pt idx="267">
                  <c:v>8.0258311936420468E-2</c:v>
                </c:pt>
                <c:pt idx="268">
                  <c:v>8.1677704868459253E-2</c:v>
                </c:pt>
                <c:pt idx="269">
                  <c:v>4.1363681478760114E-2</c:v>
                </c:pt>
                <c:pt idx="270">
                  <c:v>3.9918105225544211E-2</c:v>
                </c:pt>
                <c:pt idx="271">
                  <c:v>3.4947304857630944E-2</c:v>
                </c:pt>
                <c:pt idx="272">
                  <c:v>3.9973052467565433E-2</c:v>
                </c:pt>
                <c:pt idx="273">
                  <c:v>3.9871918250746013E-2</c:v>
                </c:pt>
                <c:pt idx="274">
                  <c:v>7.7380076354568533E-2</c:v>
                </c:pt>
                <c:pt idx="275">
                  <c:v>6.2249873047457945E-2</c:v>
                </c:pt>
                <c:pt idx="276">
                  <c:v>7.1554766340418394E-2</c:v>
                </c:pt>
                <c:pt idx="277">
                  <c:v>4.6661727877977628E-2</c:v>
                </c:pt>
                <c:pt idx="278">
                  <c:v>4.6598607539084694E-2</c:v>
                </c:pt>
                <c:pt idx="279">
                  <c:v>7.0807763504271801E-2</c:v>
                </c:pt>
                <c:pt idx="280">
                  <c:v>8.0084760421700749E-2</c:v>
                </c:pt>
                <c:pt idx="281">
                  <c:v>7.8532630812840454E-2</c:v>
                </c:pt>
                <c:pt idx="282">
                  <c:v>7.8747972487047693E-2</c:v>
                </c:pt>
                <c:pt idx="283">
                  <c:v>7.9293644990468828E-2</c:v>
                </c:pt>
                <c:pt idx="284">
                  <c:v>7.89358386200055E-2</c:v>
                </c:pt>
                <c:pt idx="285">
                  <c:v>6.5125122797299415E-2</c:v>
                </c:pt>
                <c:pt idx="286">
                  <c:v>1.0337975914889191E-2</c:v>
                </c:pt>
                <c:pt idx="287">
                  <c:v>1.4327922763939306E-2</c:v>
                </c:pt>
                <c:pt idx="288">
                  <c:v>5.3919213141164726E-2</c:v>
                </c:pt>
                <c:pt idx="289">
                  <c:v>6.9813516143222218E-2</c:v>
                </c:pt>
                <c:pt idx="290">
                  <c:v>7.6744960091139264E-2</c:v>
                </c:pt>
                <c:pt idx="291">
                  <c:v>7.8308004646757509E-2</c:v>
                </c:pt>
                <c:pt idx="292">
                  <c:v>4.285972858151544E-2</c:v>
                </c:pt>
                <c:pt idx="293">
                  <c:v>4.1405530127477976E-2</c:v>
                </c:pt>
                <c:pt idx="294">
                  <c:v>3.8064554854353623E-2</c:v>
                </c:pt>
                <c:pt idx="295">
                  <c:v>4.1462641342971118E-2</c:v>
                </c:pt>
                <c:pt idx="296">
                  <c:v>4.1361388750797076E-2</c:v>
                </c:pt>
                <c:pt idx="297">
                  <c:v>8.0870342290638275E-2</c:v>
                </c:pt>
                <c:pt idx="298">
                  <c:v>6.3797249305528395E-2</c:v>
                </c:pt>
                <c:pt idx="299">
                  <c:v>1.274793643666746E-3</c:v>
                </c:pt>
                <c:pt idx="325">
                  <c:v>7.0086723713234114E-2</c:v>
                </c:pt>
                <c:pt idx="326">
                  <c:v>4.6661727877977628E-2</c:v>
                </c:pt>
                <c:pt idx="327">
                  <c:v>4.6598607539084694E-2</c:v>
                </c:pt>
                <c:pt idx="328">
                  <c:v>7.0807763504271801E-2</c:v>
                </c:pt>
                <c:pt idx="329">
                  <c:v>8.0084760421700749E-2</c:v>
                </c:pt>
                <c:pt idx="330">
                  <c:v>7.8532630812840454E-2</c:v>
                </c:pt>
                <c:pt idx="331">
                  <c:v>7.8747972487047693E-2</c:v>
                </c:pt>
                <c:pt idx="332">
                  <c:v>7.9293644990468828E-2</c:v>
                </c:pt>
                <c:pt idx="333">
                  <c:v>7.89358386200055E-2</c:v>
                </c:pt>
                <c:pt idx="334">
                  <c:v>6.5125122797299415E-2</c:v>
                </c:pt>
                <c:pt idx="335">
                  <c:v>1.0337975914889191E-2</c:v>
                </c:pt>
                <c:pt idx="336">
                  <c:v>1.4327922763939306E-2</c:v>
                </c:pt>
                <c:pt idx="337">
                  <c:v>5.3919213141164726E-2</c:v>
                </c:pt>
                <c:pt idx="338">
                  <c:v>7.128980259818786E-2</c:v>
                </c:pt>
                <c:pt idx="339">
                  <c:v>7.8438315034471587E-2</c:v>
                </c:pt>
                <c:pt idx="340">
                  <c:v>8.0006380781622144E-2</c:v>
                </c:pt>
                <c:pt idx="341">
                  <c:v>4.285972858151544E-2</c:v>
                </c:pt>
                <c:pt idx="342">
                  <c:v>4.1405530127477976E-2</c:v>
                </c:pt>
                <c:pt idx="343">
                  <c:v>3.8064554854353623E-2</c:v>
                </c:pt>
                <c:pt idx="344">
                  <c:v>4.1462641342971118E-2</c:v>
                </c:pt>
                <c:pt idx="345">
                  <c:v>4.1361388750797076E-2</c:v>
                </c:pt>
                <c:pt idx="346">
                  <c:v>8.2596861059401852E-2</c:v>
                </c:pt>
                <c:pt idx="347">
                  <c:v>6.3797249305528395E-2</c:v>
                </c:pt>
                <c:pt idx="348">
                  <c:v>1.274793643666746E-3</c:v>
                </c:pt>
                <c:pt idx="349">
                  <c:v>2.5546675195617691E-3</c:v>
                </c:pt>
                <c:pt idx="351">
                  <c:v>6.6942355694889405E-2</c:v>
                </c:pt>
                <c:pt idx="352">
                  <c:v>4.2340886985901778E-2</c:v>
                </c:pt>
                <c:pt idx="353">
                  <c:v>4.2283898301758695E-2</c:v>
                </c:pt>
                <c:pt idx="354">
                  <c:v>6.6217618476577214E-2</c:v>
                </c:pt>
                <c:pt idx="355">
                  <c:v>7.5457540363946599E-2</c:v>
                </c:pt>
                <c:pt idx="356">
                  <c:v>7.3925307782623059E-2</c:v>
                </c:pt>
                <c:pt idx="357">
                  <c:v>7.4138600170412378E-2</c:v>
                </c:pt>
                <c:pt idx="358">
                  <c:v>7.4547784330983288E-2</c:v>
                </c:pt>
                <c:pt idx="359">
                  <c:v>7.4212725498202084E-2</c:v>
                </c:pt>
                <c:pt idx="360">
                  <c:v>6.0592290151741439E-2</c:v>
                </c:pt>
                <c:pt idx="361">
                  <c:v>6.4269155128142894E-3</c:v>
                </c:pt>
                <c:pt idx="362">
                  <c:v>1.0364719205090306E-2</c:v>
                </c:pt>
                <c:pt idx="363">
                  <c:v>4.9548090012160213E-2</c:v>
                </c:pt>
                <c:pt idx="364">
                  <c:v>6.661849034767113E-2</c:v>
                </c:pt>
                <c:pt idx="365">
                  <c:v>7.337679146239609E-2</c:v>
                </c:pt>
                <c:pt idx="366">
                  <c:v>7.4929885888436132E-2</c:v>
                </c:pt>
                <c:pt idx="367">
                  <c:v>3.8389998831611191E-2</c:v>
                </c:pt>
                <c:pt idx="368">
                  <c:v>3.6961352298038541E-2</c:v>
                </c:pt>
                <c:pt idx="369">
                  <c:v>3.385120984258471E-2</c:v>
                </c:pt>
                <c:pt idx="370">
                  <c:v>3.7012024121583074E-2</c:v>
                </c:pt>
                <c:pt idx="371">
                  <c:v>3.6911276392332999E-2</c:v>
                </c:pt>
                <c:pt idx="372">
                  <c:v>7.7436532869312097E-2</c:v>
                </c:pt>
                <c:pt idx="373">
                  <c:v>5.9172561542070533E-2</c:v>
                </c:pt>
                <c:pt idx="374">
                  <c:v>2.5546646734571979E-3</c:v>
                </c:pt>
                <c:pt idx="375">
                  <c:v>3.8396487449179266E-3</c:v>
                </c:pt>
                <c:pt idx="377">
                  <c:v>3.8396487449179266E-3</c:v>
                </c:pt>
                <c:pt idx="378">
                  <c:v>7.0184488608771536E-2</c:v>
                </c:pt>
                <c:pt idx="379">
                  <c:v>4.2439949257195804E-2</c:v>
                </c:pt>
                <c:pt idx="380">
                  <c:v>4.2382856582579807E-2</c:v>
                </c:pt>
                <c:pt idx="381">
                  <c:v>6.477439426847495E-2</c:v>
                </c:pt>
                <c:pt idx="382">
                  <c:v>7.7119166069804554E-2</c:v>
                </c:pt>
                <c:pt idx="383">
                  <c:v>7.5581466916684104E-2</c:v>
                </c:pt>
                <c:pt idx="384">
                  <c:v>7.5805020550445426E-2</c:v>
                </c:pt>
                <c:pt idx="385">
                  <c:v>7.6252717571903994E-2</c:v>
                </c:pt>
                <c:pt idx="386">
                  <c:v>7.5908049993907906E-2</c:v>
                </c:pt>
                <c:pt idx="387">
                  <c:v>5.9183920969973478E-2</c:v>
                </c:pt>
                <c:pt idx="388">
                  <c:v>5.1284158509703375E-3</c:v>
                </c:pt>
                <c:pt idx="389">
                  <c:v>1.1683069650307741E-2</c:v>
                </c:pt>
                <c:pt idx="390">
                  <c:v>4.7981708333913783E-2</c:v>
                </c:pt>
                <c:pt idx="391">
                  <c:v>7.471936373778082E-2</c:v>
                </c:pt>
                <c:pt idx="392">
                  <c:v>7.5199249490472686E-2</c:v>
                </c:pt>
                <c:pt idx="393">
                  <c:v>7.6754308108207062E-2</c:v>
                </c:pt>
                <c:pt idx="394">
                  <c:v>4.0038583253240362E-2</c:v>
                </c:pt>
                <c:pt idx="395">
                  <c:v>3.8630136353820094E-2</c:v>
                </c:pt>
                <c:pt idx="396">
                  <c:v>3.5427843607037192E-2</c:v>
                </c:pt>
                <c:pt idx="397">
                  <c:v>3.8682717594865405E-2</c:v>
                </c:pt>
                <c:pt idx="398">
                  <c:v>4.010367245115392E-2</c:v>
                </c:pt>
                <c:pt idx="399">
                  <c:v>8.2977994065554381E-2</c:v>
                </c:pt>
                <c:pt idx="400">
                  <c:v>6.0879342218743915E-2</c:v>
                </c:pt>
                <c:pt idx="401">
                  <c:v>1.1651335255269589E-2</c:v>
                </c:pt>
                <c:pt idx="402">
                  <c:v>1.2963513439782404E-2</c:v>
                </c:pt>
                <c:pt idx="404">
                  <c:v>1.2963513439782404E-2</c:v>
                </c:pt>
                <c:pt idx="405">
                  <c:v>9.0426033492414966E-3</c:v>
                </c:pt>
                <c:pt idx="406">
                  <c:v>9.1543539460144235E-2</c:v>
                </c:pt>
                <c:pt idx="407">
                  <c:v>7.3356504687872012E-2</c:v>
                </c:pt>
                <c:pt idx="408">
                  <c:v>6.5970400937232124E-2</c:v>
                </c:pt>
                <c:pt idx="409">
                  <c:v>8.0638545288322011E-2</c:v>
                </c:pt>
                <c:pt idx="410">
                  <c:v>9.8072880796137546E-2</c:v>
                </c:pt>
                <c:pt idx="411">
                  <c:v>9.7141333676019945E-2</c:v>
                </c:pt>
                <c:pt idx="412">
                  <c:v>9.1478727001073179E-2</c:v>
                </c:pt>
                <c:pt idx="413">
                  <c:v>9.7806359159507528E-2</c:v>
                </c:pt>
                <c:pt idx="414">
                  <c:v>9.7512928378135341E-2</c:v>
                </c:pt>
                <c:pt idx="415">
                  <c:v>7.4529595419002198E-2</c:v>
                </c:pt>
                <c:pt idx="416">
                  <c:v>6.9390158971429527E-2</c:v>
                </c:pt>
                <c:pt idx="417">
                  <c:v>6.6298197877526485E-2</c:v>
                </c:pt>
                <c:pt idx="418">
                  <c:v>6.8955203198747136E-2</c:v>
                </c:pt>
                <c:pt idx="419">
                  <c:v>9.2708582922068378E-2</c:v>
                </c:pt>
                <c:pt idx="420">
                  <c:v>9.8081898912154367E-2</c:v>
                </c:pt>
                <c:pt idx="421">
                  <c:v>9.9551267869497681E-2</c:v>
                </c:pt>
                <c:pt idx="422">
                  <c:v>6.5942624216751886E-2</c:v>
                </c:pt>
                <c:pt idx="423">
                  <c:v>6.2961627956792443E-2</c:v>
                </c:pt>
                <c:pt idx="424">
                  <c:v>6.2376940503850772E-2</c:v>
                </c:pt>
                <c:pt idx="425">
                  <c:v>6.1493278229646453E-2</c:v>
                </c:pt>
                <c:pt idx="426">
                  <c:v>6.2665367881861195E-2</c:v>
                </c:pt>
                <c:pt idx="427">
                  <c:v>9.7606953325693024E-2</c:v>
                </c:pt>
                <c:pt idx="428">
                  <c:v>6.8454602862500311E-2</c:v>
                </c:pt>
                <c:pt idx="429">
                  <c:v>6.7899294575791455E-2</c:v>
                </c:pt>
                <c:pt idx="430">
                  <c:v>6.4452260534707886E-2</c:v>
                </c:pt>
                <c:pt idx="432">
                  <c:v>6.4452260534707886E-2</c:v>
                </c:pt>
                <c:pt idx="433">
                  <c:v>6.1541103718076008E-2</c:v>
                </c:pt>
                <c:pt idx="434">
                  <c:v>6.481732538325452E-2</c:v>
                </c:pt>
                <c:pt idx="435">
                  <c:v>9.3000491477568725E-2</c:v>
                </c:pt>
                <c:pt idx="436">
                  <c:v>7.3243470465903404E-2</c:v>
                </c:pt>
                <c:pt idx="437">
                  <c:v>6.2740693132883094E-2</c:v>
                </c:pt>
                <c:pt idx="438">
                  <c:v>8.0513779404674385E-2</c:v>
                </c:pt>
                <c:pt idx="439">
                  <c:v>9.9510879620371848E-2</c:v>
                </c:pt>
                <c:pt idx="440">
                  <c:v>9.856091990996324E-2</c:v>
                </c:pt>
                <c:pt idx="441">
                  <c:v>9.2888284175302219E-2</c:v>
                </c:pt>
                <c:pt idx="442">
                  <c:v>9.9301226246091945E-2</c:v>
                </c:pt>
                <c:pt idx="443">
                  <c:v>9.735277443968092E-2</c:v>
                </c:pt>
                <c:pt idx="444">
                  <c:v>7.3021019874623103E-2</c:v>
                </c:pt>
                <c:pt idx="445">
                  <c:v>6.9258893482367176E-2</c:v>
                </c:pt>
                <c:pt idx="446">
                  <c:v>6.303292216735018E-2</c:v>
                </c:pt>
                <c:pt idx="447">
                  <c:v>6.73223625142048E-2</c:v>
                </c:pt>
                <c:pt idx="448">
                  <c:v>8.5703438916436711E-2</c:v>
                </c:pt>
                <c:pt idx="449">
                  <c:v>9.9667557354318204E-2</c:v>
                </c:pt>
                <c:pt idx="450">
                  <c:v>0.10114139049158941</c:v>
                </c:pt>
                <c:pt idx="451">
                  <c:v>6.2568244729122729E-2</c:v>
                </c:pt>
                <c:pt idx="452">
                  <c:v>5.9597369548037224E-2</c:v>
                </c:pt>
                <c:pt idx="453">
                  <c:v>6.2264218525105643E-2</c:v>
                </c:pt>
                <c:pt idx="454">
                  <c:v>5.8127383652062166E-2</c:v>
                </c:pt>
                <c:pt idx="455">
                  <c:v>5.9325713246142123E-2</c:v>
                </c:pt>
                <c:pt idx="456">
                  <c:v>9.9023349039572245E-2</c:v>
                </c:pt>
                <c:pt idx="457">
                  <c:v>6.5079959384073655E-2</c:v>
                </c:pt>
                <c:pt idx="458">
                  <c:v>6.7781237914454534E-2</c:v>
                </c:pt>
                <c:pt idx="459">
                  <c:v>6.1231957048723328E-2</c:v>
                </c:pt>
                <c:pt idx="461">
                  <c:v>6.1231957048723328E-2</c:v>
                </c:pt>
                <c:pt idx="462">
                  <c:v>5.8328016685494415E-2</c:v>
                </c:pt>
                <c:pt idx="463">
                  <c:v>6.1556939619657101E-2</c:v>
                </c:pt>
                <c:pt idx="464">
                  <c:v>1.1538845647610355E-2</c:v>
                </c:pt>
                <c:pt idx="465">
                  <c:v>9.0045751293260326E-2</c:v>
                </c:pt>
                <c:pt idx="466">
                  <c:v>6.8962515056297982E-2</c:v>
                </c:pt>
                <c:pt idx="467">
                  <c:v>5.9555562119265146E-2</c:v>
                </c:pt>
                <c:pt idx="468">
                  <c:v>8.2915382044325206E-2</c:v>
                </c:pt>
                <c:pt idx="469">
                  <c:v>9.6576404814571734E-2</c:v>
                </c:pt>
                <c:pt idx="470">
                  <c:v>9.5663427116832608E-2</c:v>
                </c:pt>
                <c:pt idx="471">
                  <c:v>9.0017015866289726E-2</c:v>
                </c:pt>
                <c:pt idx="472">
                  <c:v>9.6248870716621165E-2</c:v>
                </c:pt>
                <c:pt idx="473">
                  <c:v>9.5960941582420287E-2</c:v>
                </c:pt>
                <c:pt idx="474">
                  <c:v>7.0324541544740798E-2</c:v>
                </c:pt>
                <c:pt idx="475">
                  <c:v>6.6642072482497455E-2</c:v>
                </c:pt>
                <c:pt idx="476">
                  <c:v>6.1611294902318009E-2</c:v>
                </c:pt>
                <c:pt idx="477">
                  <c:v>6.5889953958777184E-2</c:v>
                </c:pt>
                <c:pt idx="478">
                  <c:v>8.7600399568073584E-2</c:v>
                </c:pt>
                <c:pt idx="479">
                  <c:v>9.6424446303498779E-2</c:v>
                </c:pt>
                <c:pt idx="480">
                  <c:v>9.7889532543985913E-2</c:v>
                </c:pt>
                <c:pt idx="481">
                  <c:v>6.0989622497105454E-2</c:v>
                </c:pt>
                <c:pt idx="482">
                  <c:v>5.8027899077481022E-2</c:v>
                </c:pt>
                <c:pt idx="483">
                  <c:v>5.9603447839856327E-2</c:v>
                </c:pt>
                <c:pt idx="484">
                  <c:v>5.6566606882729506E-2</c:v>
                </c:pt>
                <c:pt idx="485">
                  <c:v>5.7759476810036285E-2</c:v>
                </c:pt>
                <c:pt idx="486">
                  <c:v>8.8628175260481154E-2</c:v>
                </c:pt>
                <c:pt idx="487">
                  <c:v>6.3512563033604391E-2</c:v>
                </c:pt>
                <c:pt idx="488">
                  <c:v>6.5002015629379364E-2</c:v>
                </c:pt>
                <c:pt idx="489">
                  <c:v>5.9643701986680939E-2</c:v>
                </c:pt>
                <c:pt idx="491">
                  <c:v>5.9643701986680939E-2</c:v>
                </c:pt>
                <c:pt idx="492">
                  <c:v>5.6758299879829374E-2</c:v>
                </c:pt>
                <c:pt idx="493">
                  <c:v>5.9972368656737357E-2</c:v>
                </c:pt>
                <c:pt idx="494">
                  <c:v>6.938526525358076E-3</c:v>
                </c:pt>
                <c:pt idx="495">
                  <c:v>9.2642846320012164E-3</c:v>
                </c:pt>
                <c:pt idx="496">
                  <c:v>7.2352497627886148E-2</c:v>
                </c:pt>
                <c:pt idx="497">
                  <c:v>5.041609211641869E-2</c:v>
                </c:pt>
                <c:pt idx="498">
                  <c:v>5.041609211641869E-2</c:v>
                </c:pt>
                <c:pt idx="499">
                  <c:v>6.7494326274249589E-2</c:v>
                </c:pt>
                <c:pt idx="500">
                  <c:v>7.9653240819852464E-2</c:v>
                </c:pt>
                <c:pt idx="501">
                  <c:v>7.8080301798453766E-2</c:v>
                </c:pt>
                <c:pt idx="502">
                  <c:v>7.3235734137930594E-2</c:v>
                </c:pt>
                <c:pt idx="503">
                  <c:v>7.8838792596526139E-2</c:v>
                </c:pt>
                <c:pt idx="504">
                  <c:v>7.8479398201582951E-2</c:v>
                </c:pt>
                <c:pt idx="505">
                  <c:v>6.1416554169974012E-2</c:v>
                </c:pt>
                <c:pt idx="506">
                  <c:v>4.5671666997565738E-2</c:v>
                </c:pt>
                <c:pt idx="507">
                  <c:v>5.030966151912112E-2</c:v>
                </c:pt>
                <c:pt idx="508">
                  <c:v>6.1059026545686672E-2</c:v>
                </c:pt>
                <c:pt idx="509">
                  <c:v>8.2182863250237895E-2</c:v>
                </c:pt>
                <c:pt idx="510">
                  <c:v>7.7815181516648638E-2</c:v>
                </c:pt>
                <c:pt idx="511">
                  <c:v>7.940594601416659E-2</c:v>
                </c:pt>
                <c:pt idx="512">
                  <c:v>5.1313196072653174E-2</c:v>
                </c:pt>
                <c:pt idx="513">
                  <c:v>4.8388770641317864E-2</c:v>
                </c:pt>
                <c:pt idx="514">
                  <c:v>4.6085463464934889E-2</c:v>
                </c:pt>
                <c:pt idx="515">
                  <c:v>4.6941710951755727E-2</c:v>
                </c:pt>
                <c:pt idx="516">
                  <c:v>4.8172602193289442E-2</c:v>
                </c:pt>
                <c:pt idx="517">
                  <c:v>8.6368816002660123E-2</c:v>
                </c:pt>
                <c:pt idx="518">
                  <c:v>6.165071421432089E-2</c:v>
                </c:pt>
                <c:pt idx="519">
                  <c:v>5.0067853520244864E-2</c:v>
                </c:pt>
                <c:pt idx="520">
                  <c:v>5.1526714825593366E-2</c:v>
                </c:pt>
                <c:pt idx="522">
                  <c:v>5.1526714825593366E-2</c:v>
                </c:pt>
                <c:pt idx="523">
                  <c:v>4.8689841509644366E-2</c:v>
                </c:pt>
                <c:pt idx="524">
                  <c:v>4.8880387253494528E-2</c:v>
                </c:pt>
                <c:pt idx="525">
                  <c:v>1.3202865564176922E-2</c:v>
                </c:pt>
                <c:pt idx="526">
                  <c:v>1.1832956555607855E-2</c:v>
                </c:pt>
                <c:pt idx="527">
                  <c:v>6.575949341550113E-3</c:v>
                </c:pt>
                <c:pt idx="528">
                  <c:v>7.6660274761018901E-2</c:v>
                </c:pt>
                <c:pt idx="529">
                  <c:v>4.7670028457937809E-2</c:v>
                </c:pt>
                <c:pt idx="530">
                  <c:v>3.788679163225981E-2</c:v>
                </c:pt>
                <c:pt idx="531">
                  <c:v>6.2461897186725214E-2</c:v>
                </c:pt>
                <c:pt idx="532">
                  <c:v>7.9969093817943371E-2</c:v>
                </c:pt>
                <c:pt idx="533">
                  <c:v>7.9236376053971325E-2</c:v>
                </c:pt>
                <c:pt idx="534">
                  <c:v>7.8275173638430742E-2</c:v>
                </c:pt>
                <c:pt idx="535">
                  <c:v>7.9018679486444837E-2</c:v>
                </c:pt>
                <c:pt idx="536">
                  <c:v>7.8795371289247129E-2</c:v>
                </c:pt>
                <c:pt idx="537">
                  <c:v>5.3987515460357904E-2</c:v>
                </c:pt>
                <c:pt idx="538">
                  <c:v>4.1554432201385202E-2</c:v>
                </c:pt>
                <c:pt idx="539">
                  <c:v>3.5367152826021354E-2</c:v>
                </c:pt>
                <c:pt idx="540">
                  <c:v>4.808269265943084E-2</c:v>
                </c:pt>
                <c:pt idx="541">
                  <c:v>6.9366185118297355E-2</c:v>
                </c:pt>
                <c:pt idx="542">
                  <c:v>7.8120897890042174E-2</c:v>
                </c:pt>
                <c:pt idx="543">
                  <c:v>7.9535166606280405E-2</c:v>
                </c:pt>
                <c:pt idx="544">
                  <c:v>3.0806709359282172E-2</c:v>
                </c:pt>
                <c:pt idx="545">
                  <c:v>2.9362050618200679E-2</c:v>
                </c:pt>
                <c:pt idx="546">
                  <c:v>3.4905957610593459E-2</c:v>
                </c:pt>
                <c:pt idx="547">
                  <c:v>2.7960081942565607E-2</c:v>
                </c:pt>
                <c:pt idx="548">
                  <c:v>3.0839179782460858E-2</c:v>
                </c:pt>
                <c:pt idx="549">
                  <c:v>7.6891016191853803E-2</c:v>
                </c:pt>
                <c:pt idx="550">
                  <c:v>4.8098948501316671E-2</c:v>
                </c:pt>
                <c:pt idx="551">
                  <c:v>4.0162987245655216E-2</c:v>
                </c:pt>
                <c:pt idx="552">
                  <c:v>3.3759150109158184E-2</c:v>
                </c:pt>
                <c:pt idx="554">
                  <c:v>3.3759150109158184E-2</c:v>
                </c:pt>
                <c:pt idx="555">
                  <c:v>2.9608972350289604E-2</c:v>
                </c:pt>
                <c:pt idx="556">
                  <c:v>3.3939947636566062E-2</c:v>
                </c:pt>
                <c:pt idx="557">
                  <c:v>5.8940037407856687E-2</c:v>
                </c:pt>
                <c:pt idx="558">
                  <c:v>6.0154707101345746E-2</c:v>
                </c:pt>
                <c:pt idx="559">
                  <c:v>5.3450588942257474E-2</c:v>
                </c:pt>
                <c:pt idx="560">
                  <c:v>3.8310879224088677E-2</c:v>
                </c:pt>
                <c:pt idx="561">
                  <c:v>5.57204365225673E-2</c:v>
                </c:pt>
                <c:pt idx="562">
                  <c:v>2.9370431207714449E-2</c:v>
                </c:pt>
                <c:pt idx="563">
                  <c:v>2.9370431207714449E-2</c:v>
                </c:pt>
                <c:pt idx="564">
                  <c:v>4.7914833979007122E-2</c:v>
                </c:pt>
                <c:pt idx="565">
                  <c:v>6.1184907496060856E-2</c:v>
                </c:pt>
                <c:pt idx="566">
                  <c:v>5.9705467232992589E-2</c:v>
                </c:pt>
                <c:pt idx="567">
                  <c:v>5.9783526732730068E-2</c:v>
                </c:pt>
                <c:pt idx="568">
                  <c:v>5.8341093122576661E-2</c:v>
                </c:pt>
                <c:pt idx="569">
                  <c:v>5.8088118494509962E-2</c:v>
                </c:pt>
                <c:pt idx="570">
                  <c:v>4.0956163041588882E-2</c:v>
                </c:pt>
                <c:pt idx="571">
                  <c:v>2.3973782877830276E-2</c:v>
                </c:pt>
                <c:pt idx="572">
                  <c:v>2.8237984313170681E-2</c:v>
                </c:pt>
                <c:pt idx="573">
                  <c:v>4.0781187093037734E-2</c:v>
                </c:pt>
                <c:pt idx="574">
                  <c:v>6.602829983492943E-2</c:v>
                </c:pt>
                <c:pt idx="575">
                  <c:v>5.6034982664791726E-2</c:v>
                </c:pt>
                <c:pt idx="576">
                  <c:v>5.7552514556890137E-2</c:v>
                </c:pt>
                <c:pt idx="577">
                  <c:v>2.2130703207533881E-2</c:v>
                </c:pt>
                <c:pt idx="578">
                  <c:v>2.0748880605291838E-2</c:v>
                </c:pt>
                <c:pt idx="579">
                  <c:v>2.1196908601331253E-2</c:v>
                </c:pt>
                <c:pt idx="580">
                  <c:v>2.2192128332662032E-2</c:v>
                </c:pt>
                <c:pt idx="581">
                  <c:v>2.2161693923466147E-2</c:v>
                </c:pt>
                <c:pt idx="582">
                  <c:v>6.2927882685456751E-2</c:v>
                </c:pt>
                <c:pt idx="583">
                  <c:v>4.2097754769079149E-2</c:v>
                </c:pt>
                <c:pt idx="584">
                  <c:v>2.8028139366745933E-2</c:v>
                </c:pt>
                <c:pt idx="585">
                  <c:v>2.940159519181669E-2</c:v>
                </c:pt>
                <c:pt idx="587">
                  <c:v>2.940159519181669E-2</c:v>
                </c:pt>
                <c:pt idx="588">
                  <c:v>2.529734972734515E-2</c:v>
                </c:pt>
                <c:pt idx="589">
                  <c:v>2.6807066291503465E-2</c:v>
                </c:pt>
                <c:pt idx="590">
                  <c:v>4.7178561220987826E-2</c:v>
                </c:pt>
                <c:pt idx="591">
                  <c:v>4.5583249538668408E-2</c:v>
                </c:pt>
                <c:pt idx="592">
                  <c:v>4.2662833281474959E-2</c:v>
                </c:pt>
                <c:pt idx="593">
                  <c:v>3.3991063690590489E-2</c:v>
                </c:pt>
                <c:pt idx="594">
                  <c:v>7.6656825925768895E-3</c:v>
                </c:pt>
                <c:pt idx="595">
                  <c:v>5.57204365225673E-2</c:v>
                </c:pt>
                <c:pt idx="596">
                  <c:v>2.9331644071961205E-2</c:v>
                </c:pt>
                <c:pt idx="597">
                  <c:v>2.9331644071961205E-2</c:v>
                </c:pt>
                <c:pt idx="598">
                  <c:v>4.9299927056329657E-2</c:v>
                </c:pt>
                <c:pt idx="599">
                  <c:v>6.1184907496060856E-2</c:v>
                </c:pt>
                <c:pt idx="600">
                  <c:v>5.9705467232992589E-2</c:v>
                </c:pt>
                <c:pt idx="601">
                  <c:v>5.9783526732730068E-2</c:v>
                </c:pt>
                <c:pt idx="602">
                  <c:v>5.8341093122576661E-2</c:v>
                </c:pt>
                <c:pt idx="603">
                  <c:v>5.8088118494509962E-2</c:v>
                </c:pt>
                <c:pt idx="604">
                  <c:v>4.0956163041588882E-2</c:v>
                </c:pt>
                <c:pt idx="605">
                  <c:v>2.3942281652540601E-2</c:v>
                </c:pt>
                <c:pt idx="606">
                  <c:v>2.8200657524558935E-2</c:v>
                </c:pt>
                <c:pt idx="607">
                  <c:v>4.0726695452043847E-2</c:v>
                </c:pt>
                <c:pt idx="608">
                  <c:v>6.59357708891678E-2</c:v>
                </c:pt>
                <c:pt idx="609">
                  <c:v>5.6034982664791726E-2</c:v>
                </c:pt>
                <c:pt idx="610">
                  <c:v>5.7552514556890137E-2</c:v>
                </c:pt>
                <c:pt idx="611">
                  <c:v>2.3514623170538249E-2</c:v>
                </c:pt>
                <c:pt idx="612">
                  <c:v>2.0748880605291838E-2</c:v>
                </c:pt>
                <c:pt idx="613">
                  <c:v>2.1196908601331253E-2</c:v>
                </c:pt>
                <c:pt idx="614">
                  <c:v>2.2192128332662032E-2</c:v>
                </c:pt>
                <c:pt idx="615">
                  <c:v>2.3543579972299486E-2</c:v>
                </c:pt>
                <c:pt idx="616">
                  <c:v>6.2833496830098548E-2</c:v>
                </c:pt>
                <c:pt idx="617">
                  <c:v>4.2097754769079149E-2</c:v>
                </c:pt>
                <c:pt idx="618">
                  <c:v>2.7991189775169369E-2</c:v>
                </c:pt>
                <c:pt idx="619">
                  <c:v>2.9362774104117091E-2</c:v>
                </c:pt>
                <c:pt idx="621">
                  <c:v>2.9362774104117091E-2</c:v>
                </c:pt>
                <c:pt idx="622">
                  <c:v>2.5264101652199542E-2</c:v>
                </c:pt>
                <c:pt idx="623">
                  <c:v>2.6771784036351741E-2</c:v>
                </c:pt>
                <c:pt idx="624">
                  <c:v>4.7114612499601034E-2</c:v>
                </c:pt>
                <c:pt idx="625">
                  <c:v>4.5521553373356276E-2</c:v>
                </c:pt>
                <c:pt idx="626">
                  <c:v>4.2605347841642112E-2</c:v>
                </c:pt>
                <c:pt idx="627">
                  <c:v>3.3945616167562094E-2</c:v>
                </c:pt>
                <c:pt idx="628">
                  <c:v>7.6656825925768895E-3</c:v>
                </c:pt>
                <c:pt idx="629">
                  <c:v>0</c:v>
                </c:pt>
                <c:pt idx="630">
                  <c:v>7.3274744057505156E-2</c:v>
                </c:pt>
                <c:pt idx="631">
                  <c:v>4.5418717060652897E-2</c:v>
                </c:pt>
                <c:pt idx="632">
                  <c:v>4.5418717060652897E-2</c:v>
                </c:pt>
                <c:pt idx="633">
                  <c:v>6.7944222442209906E-2</c:v>
                </c:pt>
                <c:pt idx="634">
                  <c:v>8.0533236059976698E-2</c:v>
                </c:pt>
                <c:pt idx="635">
                  <c:v>7.8971684728247019E-2</c:v>
                </c:pt>
                <c:pt idx="636">
                  <c:v>7.9078125570462052E-2</c:v>
                </c:pt>
                <c:pt idx="637">
                  <c:v>7.9749557219523398E-2</c:v>
                </c:pt>
                <c:pt idx="638">
                  <c:v>7.9387775694482535E-2</c:v>
                </c:pt>
                <c:pt idx="639">
                  <c:v>6.5353688719262559E-2</c:v>
                </c:pt>
                <c:pt idx="640">
                  <c:v>5.4261916634904553E-2</c:v>
                </c:pt>
                <c:pt idx="641">
                  <c:v>5.8968343679662451E-2</c:v>
                </c:pt>
                <c:pt idx="642">
                  <c:v>5.5798094853846396E-2</c:v>
                </c:pt>
                <c:pt idx="643">
                  <c:v>4.3327260163347432E-2</c:v>
                </c:pt>
                <c:pt idx="644">
                  <c:v>7.6996819140782019E-2</c:v>
                </c:pt>
                <c:pt idx="645">
                  <c:v>7.8570241901211993E-2</c:v>
                </c:pt>
                <c:pt idx="646">
                  <c:v>5.5237408630578813E-2</c:v>
                </c:pt>
                <c:pt idx="647">
                  <c:v>5.2302810806974409E-2</c:v>
                </c:pt>
                <c:pt idx="648">
                  <c:v>5.1317084603392779E-2</c:v>
                </c:pt>
                <c:pt idx="649">
                  <c:v>5.081646745213414E-2</c:v>
                </c:pt>
                <c:pt idx="650">
                  <c:v>5.5280606692454208E-2</c:v>
                </c:pt>
                <c:pt idx="651">
                  <c:v>5.1491897098270484E-2</c:v>
                </c:pt>
                <c:pt idx="652">
                  <c:v>6.1132301630030896E-2</c:v>
                </c:pt>
                <c:pt idx="653">
                  <c:v>5.5809222797030537E-2</c:v>
                </c:pt>
                <c:pt idx="654">
                  <c:v>5.7292707891681775E-2</c:v>
                </c:pt>
                <c:pt idx="656">
                  <c:v>5.7292707891681775E-2</c:v>
                </c:pt>
                <c:pt idx="657">
                  <c:v>5.2858983648279234E-2</c:v>
                </c:pt>
                <c:pt idx="658">
                  <c:v>5.5948475592772551E-2</c:v>
                </c:pt>
                <c:pt idx="659">
                  <c:v>6.6077962310833169E-2</c:v>
                </c:pt>
                <c:pt idx="660">
                  <c:v>6.2831079139563317E-2</c:v>
                </c:pt>
                <c:pt idx="661">
                  <c:v>6.1409963761494581E-2</c:v>
                </c:pt>
                <c:pt idx="662">
                  <c:v>5.6551266734271716E-2</c:v>
                </c:pt>
                <c:pt idx="663">
                  <c:v>4.8082124352469793E-2</c:v>
                </c:pt>
                <c:pt idx="664">
                  <c:v>4.2196673889512544E-2</c:v>
                </c:pt>
                <c:pt idx="665">
                  <c:v>4.2140106246555099E-2</c:v>
                </c:pt>
                <c:pt idx="666">
                  <c:v>0.20374294174267979</c:v>
                </c:pt>
                <c:pt idx="667">
                  <c:v>0.17822011076665847</c:v>
                </c:pt>
                <c:pt idx="668">
                  <c:v>0.15715360352714919</c:v>
                </c:pt>
                <c:pt idx="669">
                  <c:v>0.21078898391838324</c:v>
                </c:pt>
                <c:pt idx="670">
                  <c:v>0.21728400952035279</c:v>
                </c:pt>
                <c:pt idx="671">
                  <c:v>0.21199221169112256</c:v>
                </c:pt>
                <c:pt idx="672">
                  <c:v>0.19495911478427086</c:v>
                </c:pt>
                <c:pt idx="673">
                  <c:v>0.22115142063157373</c:v>
                </c:pt>
                <c:pt idx="674">
                  <c:v>0.22198325628425739</c:v>
                </c:pt>
                <c:pt idx="675">
                  <c:v>0.19176930121180449</c:v>
                </c:pt>
                <c:pt idx="676">
                  <c:v>0.16921077719073679</c:v>
                </c:pt>
                <c:pt idx="677">
                  <c:v>0.14813264742105242</c:v>
                </c:pt>
                <c:pt idx="678">
                  <c:v>0.16533431924244121</c:v>
                </c:pt>
                <c:pt idx="679">
                  <c:v>0.19660623378579678</c:v>
                </c:pt>
                <c:pt idx="680">
                  <c:v>0.22254753836685401</c:v>
                </c:pt>
                <c:pt idx="681">
                  <c:v>0.22161291765792041</c:v>
                </c:pt>
                <c:pt idx="682">
                  <c:v>0.16075862809670147</c:v>
                </c:pt>
                <c:pt idx="683">
                  <c:v>0.15847730928926956</c:v>
                </c:pt>
                <c:pt idx="684">
                  <c:v>0.18021969739136615</c:v>
                </c:pt>
                <c:pt idx="685">
                  <c:v>0.16097452420817823</c:v>
                </c:pt>
                <c:pt idx="686">
                  <c:v>0.15873506993344033</c:v>
                </c:pt>
                <c:pt idx="687">
                  <c:v>0.23769487696667227</c:v>
                </c:pt>
                <c:pt idx="688">
                  <c:v>0.17163820841368038</c:v>
                </c:pt>
                <c:pt idx="689">
                  <c:v>0.16349345700997009</c:v>
                </c:pt>
                <c:pt idx="690">
                  <c:v>0.14769748437463473</c:v>
                </c:pt>
                <c:pt idx="692">
                  <c:v>0.15138439506959778</c:v>
                </c:pt>
                <c:pt idx="693">
                  <c:v>0.15109529567198648</c:v>
                </c:pt>
                <c:pt idx="694">
                  <c:v>0.15605922467221175</c:v>
                </c:pt>
                <c:pt idx="695">
                  <c:v>0.18875896023015548</c:v>
                </c:pt>
                <c:pt idx="696">
                  <c:v>0.19045891357937383</c:v>
                </c:pt>
                <c:pt idx="697">
                  <c:v>0.18556802724482871</c:v>
                </c:pt>
                <c:pt idx="698">
                  <c:v>0.14798033931597651</c:v>
                </c:pt>
                <c:pt idx="699">
                  <c:v>0.18535111211657948</c:v>
                </c:pt>
                <c:pt idx="700">
                  <c:v>0.14106070015675129</c:v>
                </c:pt>
                <c:pt idx="701">
                  <c:v>0.14084583335266279</c:v>
                </c:pt>
                <c:pt idx="702">
                  <c:v>0.1650417405953653</c:v>
                </c:pt>
                <c:pt idx="703">
                  <c:v>0.20573440797419854</c:v>
                </c:pt>
                <c:pt idx="704">
                  <c:v>0.17999458279232522</c:v>
                </c:pt>
                <c:pt idx="705">
                  <c:v>0.15930729799448584</c:v>
                </c:pt>
                <c:pt idx="706">
                  <c:v>0.21264792434229843</c:v>
                </c:pt>
                <c:pt idx="707">
                  <c:v>0.2192847059936511</c:v>
                </c:pt>
                <c:pt idx="708">
                  <c:v>0.2139578153757877</c:v>
                </c:pt>
                <c:pt idx="709">
                  <c:v>0.1968047957600837</c:v>
                </c:pt>
                <c:pt idx="710">
                  <c:v>0.22326894202718212</c:v>
                </c:pt>
                <c:pt idx="711">
                  <c:v>0.2240948792204559</c:v>
                </c:pt>
                <c:pt idx="712">
                  <c:v>0.19205618812135883</c:v>
                </c:pt>
                <c:pt idx="713">
                  <c:v>0.17115830638646023</c:v>
                </c:pt>
                <c:pt idx="714">
                  <c:v>0.15051271404304126</c:v>
                </c:pt>
                <c:pt idx="715">
                  <c:v>0.16589607242711341</c:v>
                </c:pt>
                <c:pt idx="716">
                  <c:v>0.19942922446969771</c:v>
                </c:pt>
                <c:pt idx="717">
                  <c:v>0.224841330836584</c:v>
                </c:pt>
                <c:pt idx="718">
                  <c:v>0.22388614367891502</c:v>
                </c:pt>
                <c:pt idx="719">
                  <c:v>0.16308294039849774</c:v>
                </c:pt>
                <c:pt idx="720">
                  <c:v>0.16078243753284077</c:v>
                </c:pt>
                <c:pt idx="721">
                  <c:v>0.18200790424783694</c:v>
                </c:pt>
                <c:pt idx="722">
                  <c:v>0.16330088090664208</c:v>
                </c:pt>
                <c:pt idx="723">
                  <c:v>0.1610486946120154</c:v>
                </c:pt>
                <c:pt idx="724">
                  <c:v>0.23321543950994603</c:v>
                </c:pt>
                <c:pt idx="725">
                  <c:v>0.17396217179610096</c:v>
                </c:pt>
                <c:pt idx="726">
                  <c:v>0.1651815800664978</c:v>
                </c:pt>
                <c:pt idx="727">
                  <c:v>0.14983859539628241</c:v>
                </c:pt>
                <c:pt idx="729">
                  <c:v>0.15354008898281246</c:v>
                </c:pt>
                <c:pt idx="730">
                  <c:v>0.15324052272172206</c:v>
                </c:pt>
                <c:pt idx="731">
                  <c:v>0.15826327049898989</c:v>
                </c:pt>
                <c:pt idx="732">
                  <c:v>0.18678305968828204</c:v>
                </c:pt>
                <c:pt idx="733">
                  <c:v>0.18847897394969643</c:v>
                </c:pt>
                <c:pt idx="734">
                  <c:v>0.18738373162522748</c:v>
                </c:pt>
                <c:pt idx="735">
                  <c:v>0.14591112295496633</c:v>
                </c:pt>
                <c:pt idx="736">
                  <c:v>0.18717359297283498</c:v>
                </c:pt>
                <c:pt idx="737">
                  <c:v>0.14314123666627226</c:v>
                </c:pt>
                <c:pt idx="738">
                  <c:v>0.14292278370538775</c:v>
                </c:pt>
                <c:pt idx="739">
                  <c:v>0.16750772134332559</c:v>
                </c:pt>
                <c:pt idx="740">
                  <c:v>9.1185506520373037E-4</c:v>
                </c:pt>
                <c:pt idx="741">
                  <c:v>0.15917904522933871</c:v>
                </c:pt>
                <c:pt idx="742">
                  <c:v>0.13418150004783547</c:v>
                </c:pt>
                <c:pt idx="743">
                  <c:v>0.13198888187002375</c:v>
                </c:pt>
                <c:pt idx="744">
                  <c:v>0.15966993559825479</c:v>
                </c:pt>
                <c:pt idx="745">
                  <c:v>0.16378978458796062</c:v>
                </c:pt>
                <c:pt idx="746">
                  <c:v>0.16322685950671095</c:v>
                </c:pt>
                <c:pt idx="747">
                  <c:v>0.15842487912999292</c:v>
                </c:pt>
                <c:pt idx="748">
                  <c:v>0.17118846851383493</c:v>
                </c:pt>
                <c:pt idx="749">
                  <c:v>0.17008692764441019</c:v>
                </c:pt>
                <c:pt idx="750">
                  <c:v>0.14983846381145877</c:v>
                </c:pt>
                <c:pt idx="751">
                  <c:v>0.12747652253732722</c:v>
                </c:pt>
                <c:pt idx="752">
                  <c:v>0.12890178505499075</c:v>
                </c:pt>
                <c:pt idx="753">
                  <c:v>0.14233390102253973</c:v>
                </c:pt>
                <c:pt idx="754">
                  <c:v>0.17216358849155411</c:v>
                </c:pt>
                <c:pt idx="755">
                  <c:v>0.1798921419106882</c:v>
                </c:pt>
                <c:pt idx="756">
                  <c:v>0.17953944432995891</c:v>
                </c:pt>
                <c:pt idx="757">
                  <c:v>0.13227853059053793</c:v>
                </c:pt>
                <c:pt idx="758">
                  <c:v>0.13269331254785341</c:v>
                </c:pt>
                <c:pt idx="759">
                  <c:v>0.1205570091030795</c:v>
                </c:pt>
                <c:pt idx="760">
                  <c:v>0.13288990318031504</c:v>
                </c:pt>
                <c:pt idx="761">
                  <c:v>0.13224815705344503</c:v>
                </c:pt>
                <c:pt idx="762">
                  <c:v>0.19271912372387692</c:v>
                </c:pt>
                <c:pt idx="763">
                  <c:v>0.13928607942515997</c:v>
                </c:pt>
                <c:pt idx="764">
                  <c:v>0.12979846817393453</c:v>
                </c:pt>
                <c:pt idx="765">
                  <c:v>0.13069981157523874</c:v>
                </c:pt>
                <c:pt idx="767">
                  <c:v>0.13069981157523874</c:v>
                </c:pt>
                <c:pt idx="768">
                  <c:v>0.12533727238175713</c:v>
                </c:pt>
                <c:pt idx="769">
                  <c:v>0.12522080725502038</c:v>
                </c:pt>
                <c:pt idx="770">
                  <c:v>0.15556483307794203</c:v>
                </c:pt>
                <c:pt idx="771">
                  <c:v>0.15571193263298397</c:v>
                </c:pt>
                <c:pt idx="772">
                  <c:v>0.15031686124108184</c:v>
                </c:pt>
                <c:pt idx="773">
                  <c:v>0.13667488417120013</c:v>
                </c:pt>
                <c:pt idx="774">
                  <c:v>0.13253201311631416</c:v>
                </c:pt>
                <c:pt idx="775">
                  <c:v>0.11359857537517735</c:v>
                </c:pt>
                <c:pt idx="776">
                  <c:v>0.11342895510056364</c:v>
                </c:pt>
                <c:pt idx="777">
                  <c:v>0.14686725319081562</c:v>
                </c:pt>
                <c:pt idx="778">
                  <c:v>0.25745642015993431</c:v>
                </c:pt>
                <c:pt idx="779">
                  <c:v>0.2578517358665553</c:v>
                </c:pt>
                <c:pt idx="780">
                  <c:v>1.2549557253687688E-2</c:v>
                </c:pt>
                <c:pt idx="781">
                  <c:v>6.8121892711341211E-2</c:v>
                </c:pt>
                <c:pt idx="782">
                  <c:v>6.0230549478827375E-2</c:v>
                </c:pt>
                <c:pt idx="783">
                  <c:v>7.4125859119759441E-2</c:v>
                </c:pt>
                <c:pt idx="784">
                  <c:v>1.1472914163161626E-2</c:v>
                </c:pt>
                <c:pt idx="785">
                  <c:v>1.1393699410882805E-2</c:v>
                </c:pt>
                <c:pt idx="786">
                  <c:v>1.1231226120452307E-2</c:v>
                </c:pt>
                <c:pt idx="787">
                  <c:v>8.3010100260711428E-3</c:v>
                </c:pt>
                <c:pt idx="788">
                  <c:v>8.2810712686616321E-3</c:v>
                </c:pt>
                <c:pt idx="789">
                  <c:v>8.2077581747580994E-2</c:v>
                </c:pt>
                <c:pt idx="790">
                  <c:v>6.9495201601035478E-2</c:v>
                </c:pt>
                <c:pt idx="791">
                  <c:v>6.9482341592305832E-2</c:v>
                </c:pt>
                <c:pt idx="792">
                  <c:v>2.0653032119617644E-2</c:v>
                </c:pt>
                <c:pt idx="793">
                  <c:v>0.1043757916371618</c:v>
                </c:pt>
                <c:pt idx="794">
                  <c:v>5.001661024470634E-3</c:v>
                </c:pt>
                <c:pt idx="795">
                  <c:v>6.2447222559271123E-3</c:v>
                </c:pt>
                <c:pt idx="796">
                  <c:v>6.4545428716420467E-2</c:v>
                </c:pt>
                <c:pt idx="797">
                  <c:v>6.2978756990252391E-2</c:v>
                </c:pt>
                <c:pt idx="798">
                  <c:v>6.7758729416063021E-2</c:v>
                </c:pt>
                <c:pt idx="799">
                  <c:v>6.7764412567233465E-2</c:v>
                </c:pt>
                <c:pt idx="800">
                  <c:v>6.7764412567233465E-2</c:v>
                </c:pt>
                <c:pt idx="801">
                  <c:v>9.5940250076187034E-2</c:v>
                </c:pt>
                <c:pt idx="802">
                  <c:v>7.2814728302253634E-2</c:v>
                </c:pt>
                <c:pt idx="803">
                  <c:v>6.6085335846303703E-2</c:v>
                </c:pt>
                <c:pt idx="804">
                  <c:v>6.9240571420237804E-2</c:v>
                </c:pt>
                <c:pt idx="806">
                  <c:v>6.9240571420237804E-2</c:v>
                </c:pt>
                <c:pt idx="807">
                  <c:v>6.4702266709052034E-2</c:v>
                </c:pt>
                <c:pt idx="808">
                  <c:v>6.6302690996412075E-2</c:v>
                </c:pt>
                <c:pt idx="809">
                  <c:v>9.1953400927992729E-2</c:v>
                </c:pt>
                <c:pt idx="810">
                  <c:v>9.3357241993800161E-2</c:v>
                </c:pt>
                <c:pt idx="811">
                  <c:v>9.0500248286287249E-2</c:v>
                </c:pt>
                <c:pt idx="812">
                  <c:v>7.1617281226081408E-2</c:v>
                </c:pt>
                <c:pt idx="813">
                  <c:v>7.4481920184593056E-2</c:v>
                </c:pt>
                <c:pt idx="814">
                  <c:v>5.3659011468374408E-2</c:v>
                </c:pt>
                <c:pt idx="815">
                  <c:v>5.3659011468374408E-2</c:v>
                </c:pt>
                <c:pt idx="816">
                  <c:v>7.253852672631271E-2</c:v>
                </c:pt>
                <c:pt idx="817">
                  <c:v>0.19347567884975836</c:v>
                </c:pt>
                <c:pt idx="818">
                  <c:v>0.19527735812444524</c:v>
                </c:pt>
                <c:pt idx="819">
                  <c:v>0.15393877799202796</c:v>
                </c:pt>
              </c:numCache>
            </c:numRef>
          </c:xVal>
          <c:yVal>
            <c:numRef>
              <c:f>trn!$E$2:$E$821</c:f>
              <c:numCache>
                <c:formatCode>0.00000</c:formatCode>
                <c:ptCount val="820"/>
                <c:pt idx="0">
                  <c:v>3.2581453634085204E-2</c:v>
                </c:pt>
                <c:pt idx="1">
                  <c:v>2.7359781121751043E-2</c:v>
                </c:pt>
                <c:pt idx="2">
                  <c:v>0</c:v>
                </c:pt>
                <c:pt idx="3">
                  <c:v>4.1666666666666637E-2</c:v>
                </c:pt>
                <c:pt idx="4">
                  <c:v>3.5452322738386291E-2</c:v>
                </c:pt>
                <c:pt idx="5">
                  <c:v>3.4199726402188775E-2</c:v>
                </c:pt>
                <c:pt idx="6">
                  <c:v>6.9686411149825628E-3</c:v>
                </c:pt>
                <c:pt idx="7">
                  <c:v>2.9447852760736241E-2</c:v>
                </c:pt>
                <c:pt idx="8">
                  <c:v>2.8455284552845551E-2</c:v>
                </c:pt>
                <c:pt idx="9">
                  <c:v>4.0050062578222786E-2</c:v>
                </c:pt>
                <c:pt idx="10">
                  <c:v>5.7870370370370185E-3</c:v>
                </c:pt>
                <c:pt idx="11">
                  <c:v>2.7878787878787885E-2</c:v>
                </c:pt>
                <c:pt idx="12">
                  <c:v>2.7027027027027077E-2</c:v>
                </c:pt>
                <c:pt idx="13">
                  <c:v>3.831891223733E-2</c:v>
                </c:pt>
                <c:pt idx="14">
                  <c:v>1.1223344556677826E-3</c:v>
                </c:pt>
                <c:pt idx="15">
                  <c:v>4.6403712296983479E-3</c:v>
                </c:pt>
                <c:pt idx="16">
                  <c:v>2.6699029126213615E-2</c:v>
                </c:pt>
                <c:pt idx="17">
                  <c:v>2.5606469002695444E-2</c:v>
                </c:pt>
                <c:pt idx="18">
                  <c:v>3.6496350364963508E-2</c:v>
                </c:pt>
                <c:pt idx="19">
                  <c:v>2.2624434389140039E-3</c:v>
                </c:pt>
                <c:pt idx="20">
                  <c:v>1.1185682326622171E-3</c:v>
                </c:pt>
                <c:pt idx="21">
                  <c:v>6.0168471720818137E-3</c:v>
                </c:pt>
                <c:pt idx="22">
                  <c:v>2.933673469387758E-2</c:v>
                </c:pt>
                <c:pt idx="23">
                  <c:v>2.7816411682892912E-2</c:v>
                </c:pt>
                <c:pt idx="24">
                  <c:v>4.0364583333333391E-2</c:v>
                </c:pt>
                <c:pt idx="25">
                  <c:v>1.1655011655011909E-3</c:v>
                </c:pt>
                <c:pt idx="26">
                  <c:v>0</c:v>
                </c:pt>
                <c:pt idx="27">
                  <c:v>1.17233294255571E-3</c:v>
                </c:pt>
                <c:pt idx="28">
                  <c:v>5.9880239520957871E-3</c:v>
                </c:pt>
                <c:pt idx="29">
                  <c:v>2.926208651399494E-2</c:v>
                </c:pt>
                <c:pt idx="30">
                  <c:v>2.7700831024930792E-2</c:v>
                </c:pt>
                <c:pt idx="31">
                  <c:v>4.0259740259740232E-2</c:v>
                </c:pt>
                <c:pt idx="32">
                  <c:v>1.1600928074245727E-3</c:v>
                </c:pt>
                <c:pt idx="33">
                  <c:v>0</c:v>
                </c:pt>
                <c:pt idx="34">
                  <c:v>1.1695906432748673E-3</c:v>
                </c:pt>
                <c:pt idx="35">
                  <c:v>0</c:v>
                </c:pt>
                <c:pt idx="36">
                  <c:v>4.4987146529562955E-2</c:v>
                </c:pt>
                <c:pt idx="37">
                  <c:v>2.6894865525672398E-2</c:v>
                </c:pt>
                <c:pt idx="38">
                  <c:v>2.8571428571428591E-2</c:v>
                </c:pt>
                <c:pt idx="39">
                  <c:v>1.7064846416382243E-2</c:v>
                </c:pt>
                <c:pt idx="40">
                  <c:v>4.3256997455470757E-2</c:v>
                </c:pt>
                <c:pt idx="41">
                  <c:v>4.1509433962264156E-2</c:v>
                </c:pt>
                <c:pt idx="42">
                  <c:v>3.9603960396039611E-2</c:v>
                </c:pt>
                <c:pt idx="43">
                  <c:v>4.3708609271523181E-2</c:v>
                </c:pt>
                <c:pt idx="44">
                  <c:v>4.3593130779392308E-2</c:v>
                </c:pt>
                <c:pt idx="45">
                  <c:v>3.5264483627204052E-2</c:v>
                </c:pt>
                <c:pt idx="46">
                  <c:v>2.1403091557669493E-2</c:v>
                </c:pt>
                <c:pt idx="47">
                  <c:v>2.1333333333333374E-2</c:v>
                </c:pt>
                <c:pt idx="48">
                  <c:v>3.117505995203838E-2</c:v>
                </c:pt>
                <c:pt idx="49">
                  <c:v>3.1941031941031962E-2</c:v>
                </c:pt>
                <c:pt idx="50">
                  <c:v>3.0339805825242767E-2</c:v>
                </c:pt>
                <c:pt idx="51">
                  <c:v>2.8673835125448067E-2</c:v>
                </c:pt>
                <c:pt idx="52">
                  <c:v>3.1928480204342267E-2</c:v>
                </c:pt>
                <c:pt idx="53">
                  <c:v>3.1847133757961825E-2</c:v>
                </c:pt>
                <c:pt idx="54">
                  <c:v>2.6506024096385507E-2</c:v>
                </c:pt>
                <c:pt idx="55">
                  <c:v>3.0303030303030314E-2</c:v>
                </c:pt>
                <c:pt idx="56">
                  <c:v>2.1390374331550784E-2</c:v>
                </c:pt>
                <c:pt idx="57">
                  <c:v>2.1361815754339156E-2</c:v>
                </c:pt>
                <c:pt idx="58">
                  <c:v>3.301237964236587E-2</c:v>
                </c:pt>
                <c:pt idx="59">
                  <c:v>3.4246575342465752E-2</c:v>
                </c:pt>
                <c:pt idx="60">
                  <c:v>3.2786885245901641E-2</c:v>
                </c:pt>
                <c:pt idx="61">
                  <c:v>3.1335149863760257E-2</c:v>
                </c:pt>
                <c:pt idx="62">
                  <c:v>3.3755274261603387E-2</c:v>
                </c:pt>
                <c:pt idx="63">
                  <c:v>3.3613445378151259E-2</c:v>
                </c:pt>
                <c:pt idx="64">
                  <c:v>2.8727770177838598E-2</c:v>
                </c:pt>
                <c:pt idx="65">
                  <c:v>5.0955414012738686E-3</c:v>
                </c:pt>
                <c:pt idx="66">
                  <c:v>1.0362694300518118E-2</c:v>
                </c:pt>
                <c:pt idx="67">
                  <c:v>2.1476510067114117E-2</c:v>
                </c:pt>
                <c:pt idx="68">
                  <c:v>2.1447721179624665E-2</c:v>
                </c:pt>
                <c:pt idx="69">
                  <c:v>3.1420765027322446E-2</c:v>
                </c:pt>
                <c:pt idx="70">
                  <c:v>1.1523687580025591E-2</c:v>
                </c:pt>
                <c:pt idx="71">
                  <c:v>1.0217113665389519E-2</c:v>
                </c:pt>
                <c:pt idx="72">
                  <c:v>8.8945362134689194E-3</c:v>
                </c:pt>
                <c:pt idx="73">
                  <c:v>1.0498687664041976E-2</c:v>
                </c:pt>
                <c:pt idx="74">
                  <c:v>1.0457516339869287E-2</c:v>
                </c:pt>
                <c:pt idx="75">
                  <c:v>3.2967032967032975E-2</c:v>
                </c:pt>
                <c:pt idx="76">
                  <c:v>2.2696929238985288E-2</c:v>
                </c:pt>
                <c:pt idx="77">
                  <c:v>2.2757697456492639E-2</c:v>
                </c:pt>
                <c:pt idx="78">
                  <c:v>4.4797687861271807E-2</c:v>
                </c:pt>
                <c:pt idx="79">
                  <c:v>3.4530386740331473E-2</c:v>
                </c:pt>
                <c:pt idx="80">
                  <c:v>3.4530386740331473E-2</c:v>
                </c:pt>
                <c:pt idx="81">
                  <c:v>4.2857142857142906E-2</c:v>
                </c:pt>
                <c:pt idx="82">
                  <c:v>4.5845272206303717E-2</c:v>
                </c:pt>
                <c:pt idx="83">
                  <c:v>4.428571428571431E-2</c:v>
                </c:pt>
                <c:pt idx="84">
                  <c:v>4.4096728307254696E-2</c:v>
                </c:pt>
                <c:pt idx="85">
                  <c:v>4.5655375552282745E-2</c:v>
                </c:pt>
                <c:pt idx="86">
                  <c:v>4.5454545454545484E-2</c:v>
                </c:pt>
                <c:pt idx="87">
                  <c:v>4.5845272206303717E-2</c:v>
                </c:pt>
                <c:pt idx="88">
                  <c:v>3.3472803347280332E-2</c:v>
                </c:pt>
                <c:pt idx="89">
                  <c:v>3.351955307262567E-2</c:v>
                </c:pt>
                <c:pt idx="90">
                  <c:v>3.351955307262567E-2</c:v>
                </c:pt>
                <c:pt idx="91">
                  <c:v>5.0955414012738686E-3</c:v>
                </c:pt>
                <c:pt idx="92">
                  <c:v>2.8378378378378411E-2</c:v>
                </c:pt>
                <c:pt idx="93">
                  <c:v>2.6666666666666696E-2</c:v>
                </c:pt>
                <c:pt idx="94">
                  <c:v>4.1551246537396086E-2</c:v>
                </c:pt>
                <c:pt idx="95">
                  <c:v>1.2360939431396961E-3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4.360056258790429E-2</c:v>
                </c:pt>
                <c:pt idx="101">
                  <c:v>3.1165311653116555E-2</c:v>
                </c:pt>
                <c:pt idx="102">
                  <c:v>3.2983508245877091E-2</c:v>
                </c:pt>
                <c:pt idx="103">
                  <c:v>9.7902097902097668E-3</c:v>
                </c:pt>
                <c:pt idx="104">
                  <c:v>4.3545878693623655E-2</c:v>
                </c:pt>
                <c:pt idx="105">
                  <c:v>6.3775510204081409E-3</c:v>
                </c:pt>
                <c:pt idx="106">
                  <c:v>2.9769959404600803E-2</c:v>
                </c:pt>
                <c:pt idx="107">
                  <c:v>2.8189910979228489E-2</c:v>
                </c:pt>
                <c:pt idx="108">
                  <c:v>4.2995839112343989E-2</c:v>
                </c:pt>
                <c:pt idx="109">
                  <c:v>2.4752475247524744E-3</c:v>
                </c:pt>
                <c:pt idx="110">
                  <c:v>1.2345679012345956E-3</c:v>
                </c:pt>
                <c:pt idx="111">
                  <c:v>1.2406947890818869E-3</c:v>
                </c:pt>
                <c:pt idx="112">
                  <c:v>1.2345679012345956E-3</c:v>
                </c:pt>
                <c:pt idx="113">
                  <c:v>1.2360939431396961E-3</c:v>
                </c:pt>
                <c:pt idx="114">
                  <c:v>4.5070422535211305E-2</c:v>
                </c:pt>
                <c:pt idx="115">
                  <c:v>3.2564450474898227E-2</c:v>
                </c:pt>
                <c:pt idx="116">
                  <c:v>3.4534534534534526E-2</c:v>
                </c:pt>
                <c:pt idx="117">
                  <c:v>1.1204481792717123E-2</c:v>
                </c:pt>
                <c:pt idx="118">
                  <c:v>4.5171339563862857E-2</c:v>
                </c:pt>
                <c:pt idx="119">
                  <c:v>1.2269938650306799E-3</c:v>
                </c:pt>
                <c:pt idx="120">
                  <c:v>3.0172413793103446E-2</c:v>
                </c:pt>
                <c:pt idx="121">
                  <c:v>2.3977433004231292E-2</c:v>
                </c:pt>
                <c:pt idx="122">
                  <c:v>2.3977433004231292E-2</c:v>
                </c:pt>
                <c:pt idx="123">
                  <c:v>2.9999999999999988E-2</c:v>
                </c:pt>
                <c:pt idx="124">
                  <c:v>3.4383954154727815E-2</c:v>
                </c:pt>
                <c:pt idx="125">
                  <c:v>3.2857142857142911E-2</c:v>
                </c:pt>
                <c:pt idx="126">
                  <c:v>3.1339031339031362E-2</c:v>
                </c:pt>
                <c:pt idx="127">
                  <c:v>3.2857142857142911E-2</c:v>
                </c:pt>
                <c:pt idx="128">
                  <c:v>3.2857142857142911E-2</c:v>
                </c:pt>
                <c:pt idx="129">
                  <c:v>3.0129124820659992E-2</c:v>
                </c:pt>
                <c:pt idx="130">
                  <c:v>1.6689847009735751E-2</c:v>
                </c:pt>
                <c:pt idx="131">
                  <c:v>1.3850415512465401E-2</c:v>
                </c:pt>
                <c:pt idx="132">
                  <c:v>2.3943661971830964E-2</c:v>
                </c:pt>
                <c:pt idx="133">
                  <c:v>3.5398230088495596E-2</c:v>
                </c:pt>
                <c:pt idx="134">
                  <c:v>3.2934131736526991E-2</c:v>
                </c:pt>
                <c:pt idx="135">
                  <c:v>3.4482758620689641E-2</c:v>
                </c:pt>
                <c:pt idx="136">
                  <c:v>2.8653295128939812E-2</c:v>
                </c:pt>
                <c:pt idx="137">
                  <c:v>2.1097046413502175E-2</c:v>
                </c:pt>
                <c:pt idx="138">
                  <c:v>2.1067415730337088E-2</c:v>
                </c:pt>
                <c:pt idx="139">
                  <c:v>2.7027027027027077E-2</c:v>
                </c:pt>
                <c:pt idx="140">
                  <c:v>3.2763532763532784E-2</c:v>
                </c:pt>
                <c:pt idx="141">
                  <c:v>3.1250000000000014E-2</c:v>
                </c:pt>
                <c:pt idx="142">
                  <c:v>2.9745042492917866E-2</c:v>
                </c:pt>
                <c:pt idx="143">
                  <c:v>3.1250000000000014E-2</c:v>
                </c:pt>
                <c:pt idx="144">
                  <c:v>3.1250000000000014E-2</c:v>
                </c:pt>
                <c:pt idx="145">
                  <c:v>2.8571428571428591E-2</c:v>
                </c:pt>
                <c:pt idx="146">
                  <c:v>1.3831258644536668E-2</c:v>
                </c:pt>
                <c:pt idx="147">
                  <c:v>1.10192837465565E-2</c:v>
                </c:pt>
                <c:pt idx="148">
                  <c:v>1.9553072625698321E-2</c:v>
                </c:pt>
                <c:pt idx="149">
                  <c:v>3.5502958579881685E-2</c:v>
                </c:pt>
                <c:pt idx="150">
                  <c:v>3.1250000000000014E-2</c:v>
                </c:pt>
                <c:pt idx="151">
                  <c:v>3.2786885245901641E-2</c:v>
                </c:pt>
                <c:pt idx="152">
                  <c:v>1.3422818791946481E-3</c:v>
                </c:pt>
                <c:pt idx="153">
                  <c:v>3.2500000000000001E-2</c:v>
                </c:pt>
                <c:pt idx="154">
                  <c:v>2.0286396181384288E-2</c:v>
                </c:pt>
                <c:pt idx="155">
                  <c:v>1.8691588785046721E-2</c:v>
                </c:pt>
                <c:pt idx="156">
                  <c:v>2.7845036319612597E-2</c:v>
                </c:pt>
                <c:pt idx="157">
                  <c:v>3.1941031941031962E-2</c:v>
                </c:pt>
                <c:pt idx="158">
                  <c:v>3.0339805825242767E-2</c:v>
                </c:pt>
                <c:pt idx="159">
                  <c:v>2.7878787878787885E-2</c:v>
                </c:pt>
                <c:pt idx="160">
                  <c:v>3.1928480204342267E-2</c:v>
                </c:pt>
                <c:pt idx="161">
                  <c:v>3.1847133757961825E-2</c:v>
                </c:pt>
                <c:pt idx="162">
                  <c:v>2.5641025641025692E-2</c:v>
                </c:pt>
                <c:pt idx="163">
                  <c:v>1.1723329425556884E-2</c:v>
                </c:pt>
                <c:pt idx="164">
                  <c:v>9.1863517060367626E-3</c:v>
                </c:pt>
                <c:pt idx="165">
                  <c:v>2.0053475935828902E-2</c:v>
                </c:pt>
                <c:pt idx="166">
                  <c:v>3.2258064516129031E-2</c:v>
                </c:pt>
                <c:pt idx="167">
                  <c:v>3.1123139377537204E-2</c:v>
                </c:pt>
                <c:pt idx="168">
                  <c:v>3.2520325203252029E-2</c:v>
                </c:pt>
                <c:pt idx="169">
                  <c:v>2.6917900403768298E-3</c:v>
                </c:pt>
                <c:pt idx="170">
                  <c:v>1.3404825737265503E-3</c:v>
                </c:pt>
                <c:pt idx="171">
                  <c:v>3.1700288184438034E-2</c:v>
                </c:pt>
                <c:pt idx="172">
                  <c:v>2.1097046413502175E-2</c:v>
                </c:pt>
                <c:pt idx="173">
                  <c:v>2.1067415730337088E-2</c:v>
                </c:pt>
                <c:pt idx="174">
                  <c:v>2.7027027027027077E-2</c:v>
                </c:pt>
                <c:pt idx="175">
                  <c:v>3.5868005738880888E-2</c:v>
                </c:pt>
                <c:pt idx="176">
                  <c:v>3.4334763948497868E-2</c:v>
                </c:pt>
                <c:pt idx="177">
                  <c:v>3.2810271041369493E-2</c:v>
                </c:pt>
                <c:pt idx="178">
                  <c:v>3.4334763948497868E-2</c:v>
                </c:pt>
                <c:pt idx="179">
                  <c:v>3.4334763948497868E-2</c:v>
                </c:pt>
                <c:pt idx="180">
                  <c:v>2.5568181818181771E-2</c:v>
                </c:pt>
                <c:pt idx="181">
                  <c:v>1.3850415512465401E-2</c:v>
                </c:pt>
                <c:pt idx="182">
                  <c:v>1.103448275862068E-2</c:v>
                </c:pt>
                <c:pt idx="183">
                  <c:v>2.2503516174402282E-2</c:v>
                </c:pt>
                <c:pt idx="184">
                  <c:v>3.2352941176470605E-2</c:v>
                </c:pt>
                <c:pt idx="185">
                  <c:v>3.2884902840059821E-2</c:v>
                </c:pt>
                <c:pt idx="186">
                  <c:v>3.4431137724550934E-2</c:v>
                </c:pt>
                <c:pt idx="187">
                  <c:v>4.0485829959514144E-3</c:v>
                </c:pt>
                <c:pt idx="188">
                  <c:v>2.6881720430107655E-3</c:v>
                </c:pt>
                <c:pt idx="189">
                  <c:v>1.3404825737265503E-3</c:v>
                </c:pt>
                <c:pt idx="190">
                  <c:v>3.1700288184438034E-2</c:v>
                </c:pt>
                <c:pt idx="191">
                  <c:v>2.2503516174402282E-2</c:v>
                </c:pt>
                <c:pt idx="192">
                  <c:v>2.2503516174402282E-2</c:v>
                </c:pt>
                <c:pt idx="193">
                  <c:v>3.1518624641833824E-2</c:v>
                </c:pt>
                <c:pt idx="194">
                  <c:v>3.591954022988509E-2</c:v>
                </c:pt>
                <c:pt idx="195">
                  <c:v>3.4383954154727815E-2</c:v>
                </c:pt>
                <c:pt idx="196">
                  <c:v>3.2857142857142911E-2</c:v>
                </c:pt>
                <c:pt idx="197">
                  <c:v>3.4383954154727815E-2</c:v>
                </c:pt>
                <c:pt idx="198">
                  <c:v>3.4383954154727815E-2</c:v>
                </c:pt>
                <c:pt idx="199">
                  <c:v>2.8612303290414871E-2</c:v>
                </c:pt>
                <c:pt idx="200">
                  <c:v>1.5256588072122081E-2</c:v>
                </c:pt>
                <c:pt idx="201">
                  <c:v>1.2430939226519335E-2</c:v>
                </c:pt>
                <c:pt idx="202">
                  <c:v>2.542372881355932E-2</c:v>
                </c:pt>
                <c:pt idx="203">
                  <c:v>3.6982248520710123E-2</c:v>
                </c:pt>
                <c:pt idx="204">
                  <c:v>3.2934131736526991E-2</c:v>
                </c:pt>
                <c:pt idx="205">
                  <c:v>3.4482758620689641E-2</c:v>
                </c:pt>
                <c:pt idx="206">
                  <c:v>4.0376850605652681E-3</c:v>
                </c:pt>
                <c:pt idx="207">
                  <c:v>2.6917900403768298E-3</c:v>
                </c:pt>
                <c:pt idx="208">
                  <c:v>1.3422818791946481E-3</c:v>
                </c:pt>
                <c:pt idx="209">
                  <c:v>2.6917900403768298E-3</c:v>
                </c:pt>
                <c:pt idx="210">
                  <c:v>4.6875000000000007E-2</c:v>
                </c:pt>
                <c:pt idx="211">
                  <c:v>3.7241379310344838E-2</c:v>
                </c:pt>
                <c:pt idx="212">
                  <c:v>3.6418816388467411E-2</c:v>
                </c:pt>
                <c:pt idx="213">
                  <c:v>3.8674033149171248E-2</c:v>
                </c:pt>
                <c:pt idx="214">
                  <c:v>4.2817679558011128E-2</c:v>
                </c:pt>
                <c:pt idx="215">
                  <c:v>4.132231404958684E-2</c:v>
                </c:pt>
                <c:pt idx="216">
                  <c:v>4.1551246537396086E-2</c:v>
                </c:pt>
                <c:pt idx="217">
                  <c:v>4.0055248618784504E-2</c:v>
                </c:pt>
                <c:pt idx="218">
                  <c:v>4.1436464088397823E-2</c:v>
                </c:pt>
                <c:pt idx="219">
                  <c:v>3.9381153305203982E-2</c:v>
                </c:pt>
                <c:pt idx="220">
                  <c:v>3.4293552812071339E-2</c:v>
                </c:pt>
                <c:pt idx="221">
                  <c:v>3.6474164133738593E-2</c:v>
                </c:pt>
                <c:pt idx="222">
                  <c:v>2.9673590504451071E-2</c:v>
                </c:pt>
                <c:pt idx="223">
                  <c:v>2.474526928675401E-2</c:v>
                </c:pt>
                <c:pt idx="224">
                  <c:v>3.4674063800277391E-2</c:v>
                </c:pt>
                <c:pt idx="225">
                  <c:v>3.6111111111111149E-2</c:v>
                </c:pt>
                <c:pt idx="226">
                  <c:v>3.0769230769230792E-2</c:v>
                </c:pt>
                <c:pt idx="227">
                  <c:v>2.5993883792048908E-2</c:v>
                </c:pt>
                <c:pt idx="228">
                  <c:v>3.2876712328767127E-2</c:v>
                </c:pt>
                <c:pt idx="229">
                  <c:v>2.4390243902439008E-2</c:v>
                </c:pt>
                <c:pt idx="230">
                  <c:v>3.0769230769230792E-2</c:v>
                </c:pt>
                <c:pt idx="231">
                  <c:v>4.1907514450867073E-2</c:v>
                </c:pt>
                <c:pt idx="232">
                  <c:v>2.9370629370629342E-2</c:v>
                </c:pt>
                <c:pt idx="233">
                  <c:v>2.9329608938547469E-2</c:v>
                </c:pt>
                <c:pt idx="234">
                  <c:v>6.648936170212773E-3</c:v>
                </c:pt>
                <c:pt idx="235">
                  <c:v>4.2918454935622387E-2</c:v>
                </c:pt>
                <c:pt idx="236">
                  <c:v>4.1369472182596304E-2</c:v>
                </c:pt>
                <c:pt idx="237">
                  <c:v>3.9829302987197696E-2</c:v>
                </c:pt>
                <c:pt idx="238">
                  <c:v>4.2647058823529399E-2</c:v>
                </c:pt>
                <c:pt idx="239">
                  <c:v>4.2459736456808221E-2</c:v>
                </c:pt>
                <c:pt idx="240">
                  <c:v>2.6143790849673357E-3</c:v>
                </c:pt>
                <c:pt idx="241">
                  <c:v>2.78551532033426E-2</c:v>
                </c:pt>
                <c:pt idx="242">
                  <c:v>2.7894002789400289E-2</c:v>
                </c:pt>
                <c:pt idx="243">
                  <c:v>2.9329608938547469E-2</c:v>
                </c:pt>
                <c:pt idx="244">
                  <c:v>4.2212518195050966E-2</c:v>
                </c:pt>
                <c:pt idx="245">
                  <c:v>4.4164037854889711E-2</c:v>
                </c:pt>
                <c:pt idx="246">
                  <c:v>4.5813586097946384E-2</c:v>
                </c:pt>
                <c:pt idx="247">
                  <c:v>2.7900146842878133E-2</c:v>
                </c:pt>
                <c:pt idx="248">
                  <c:v>2.631578947368424E-2</c:v>
                </c:pt>
                <c:pt idx="249">
                  <c:v>2.6499302649930258E-2</c:v>
                </c:pt>
                <c:pt idx="250">
                  <c:v>2.631578947368424E-2</c:v>
                </c:pt>
                <c:pt idx="251">
                  <c:v>2.945508100147275E-2</c:v>
                </c:pt>
                <c:pt idx="252">
                  <c:v>2.9503105590062091E-2</c:v>
                </c:pt>
                <c:pt idx="253">
                  <c:v>3.5846724351050643E-2</c:v>
                </c:pt>
                <c:pt idx="254">
                  <c:v>2.4009603841536588E-2</c:v>
                </c:pt>
                <c:pt idx="255">
                  <c:v>2.4258760107816718E-2</c:v>
                </c:pt>
                <c:pt idx="256">
                  <c:v>3.5885167464114881E-2</c:v>
                </c:pt>
                <c:pt idx="257">
                  <c:v>3.3251231527093632E-2</c:v>
                </c:pt>
                <c:pt idx="258">
                  <c:v>3.1630170316301755E-2</c:v>
                </c:pt>
                <c:pt idx="259">
                  <c:v>2.9940119760479094E-2</c:v>
                </c:pt>
                <c:pt idx="260">
                  <c:v>3.3290653008962862E-2</c:v>
                </c:pt>
                <c:pt idx="261">
                  <c:v>3.3205619412515992E-2</c:v>
                </c:pt>
                <c:pt idx="262">
                  <c:v>2.8776978417266199E-2</c:v>
                </c:pt>
                <c:pt idx="263">
                  <c:v>5.5432372505543172E-3</c:v>
                </c:pt>
                <c:pt idx="264">
                  <c:v>9.1027308192457961E-3</c:v>
                </c:pt>
                <c:pt idx="265">
                  <c:v>2.5606469002695444E-2</c:v>
                </c:pt>
                <c:pt idx="266">
                  <c:v>3.2258064516129031E-2</c:v>
                </c:pt>
                <c:pt idx="267">
                  <c:v>3.2608695652173919E-2</c:v>
                </c:pt>
                <c:pt idx="268">
                  <c:v>3.4013605442176888E-2</c:v>
                </c:pt>
                <c:pt idx="269">
                  <c:v>2.1037868162692871E-2</c:v>
                </c:pt>
                <c:pt idx="270">
                  <c:v>1.8131101813110211E-2</c:v>
                </c:pt>
                <c:pt idx="271">
                  <c:v>1.5348288075560807E-2</c:v>
                </c:pt>
                <c:pt idx="272">
                  <c:v>1.8156424581005619E-2</c:v>
                </c:pt>
                <c:pt idx="273">
                  <c:v>1.9580419580419575E-2</c:v>
                </c:pt>
                <c:pt idx="274">
                  <c:v>3.5812672176308562E-2</c:v>
                </c:pt>
                <c:pt idx="275">
                  <c:v>2.9494382022471947E-2</c:v>
                </c:pt>
                <c:pt idx="276">
                  <c:v>3.6161335187760803E-2</c:v>
                </c:pt>
                <c:pt idx="277">
                  <c:v>2.5710419485791596E-2</c:v>
                </c:pt>
                <c:pt idx="278">
                  <c:v>2.567567567567575E-2</c:v>
                </c:pt>
                <c:pt idx="279">
                  <c:v>4.0333796940194788E-2</c:v>
                </c:pt>
                <c:pt idx="280">
                  <c:v>3.708791208791213E-2</c:v>
                </c:pt>
                <c:pt idx="281">
                  <c:v>3.5616438356164404E-2</c:v>
                </c:pt>
                <c:pt idx="282">
                  <c:v>3.4199726402188775E-2</c:v>
                </c:pt>
                <c:pt idx="283">
                  <c:v>3.6671368124118517E-2</c:v>
                </c:pt>
                <c:pt idx="284">
                  <c:v>3.6516853932584269E-2</c:v>
                </c:pt>
                <c:pt idx="285">
                  <c:v>3.3103448275862098E-2</c:v>
                </c:pt>
                <c:pt idx="286">
                  <c:v>7.7619663648124237E-3</c:v>
                </c:pt>
                <c:pt idx="287">
                  <c:v>1.0430247718383304E-2</c:v>
                </c:pt>
                <c:pt idx="288">
                  <c:v>2.7027027027027077E-2</c:v>
                </c:pt>
                <c:pt idx="289">
                  <c:v>3.0769230769230792E-2</c:v>
                </c:pt>
                <c:pt idx="290">
                  <c:v>3.4534534534534526E-2</c:v>
                </c:pt>
                <c:pt idx="291">
                  <c:v>3.6090225563909811E-2</c:v>
                </c:pt>
                <c:pt idx="292">
                  <c:v>2.2503516174402282E-2</c:v>
                </c:pt>
                <c:pt idx="293">
                  <c:v>1.9580419580419575E-2</c:v>
                </c:pt>
                <c:pt idx="294">
                  <c:v>1.7310252996005328E-2</c:v>
                </c:pt>
                <c:pt idx="295">
                  <c:v>1.9607843137254902E-2</c:v>
                </c:pt>
                <c:pt idx="296">
                  <c:v>2.1037868162692871E-2</c:v>
                </c:pt>
                <c:pt idx="297">
                  <c:v>3.8109756097560996E-2</c:v>
                </c:pt>
                <c:pt idx="298">
                  <c:v>3.0985915492957754E-2</c:v>
                </c:pt>
                <c:pt idx="299">
                  <c:v>1.2755102040816172E-3</c:v>
                </c:pt>
                <c:pt idx="325">
                  <c:v>3.3195020746887967E-2</c:v>
                </c:pt>
                <c:pt idx="326">
                  <c:v>2.5710419485791596E-2</c:v>
                </c:pt>
                <c:pt idx="327">
                  <c:v>2.567567567567575E-2</c:v>
                </c:pt>
                <c:pt idx="328">
                  <c:v>4.0333796940194788E-2</c:v>
                </c:pt>
                <c:pt idx="329">
                  <c:v>3.708791208791213E-2</c:v>
                </c:pt>
                <c:pt idx="330">
                  <c:v>3.5616438356164404E-2</c:v>
                </c:pt>
                <c:pt idx="331">
                  <c:v>3.4199726402188775E-2</c:v>
                </c:pt>
                <c:pt idx="332">
                  <c:v>3.6671368124118517E-2</c:v>
                </c:pt>
                <c:pt idx="333">
                  <c:v>3.6516853932584269E-2</c:v>
                </c:pt>
                <c:pt idx="334">
                  <c:v>3.3103448275862098E-2</c:v>
                </c:pt>
                <c:pt idx="335">
                  <c:v>7.7619663648124237E-3</c:v>
                </c:pt>
                <c:pt idx="336">
                  <c:v>1.0430247718383304E-2</c:v>
                </c:pt>
                <c:pt idx="337">
                  <c:v>2.7027027027027077E-2</c:v>
                </c:pt>
                <c:pt idx="338">
                  <c:v>3.3755274261603387E-2</c:v>
                </c:pt>
                <c:pt idx="339">
                  <c:v>3.6144578313252976E-2</c:v>
                </c:pt>
                <c:pt idx="340">
                  <c:v>3.7707390648567186E-2</c:v>
                </c:pt>
                <c:pt idx="341">
                  <c:v>2.2503516174402282E-2</c:v>
                </c:pt>
                <c:pt idx="342">
                  <c:v>1.9580419580419575E-2</c:v>
                </c:pt>
                <c:pt idx="343">
                  <c:v>1.7310252996005328E-2</c:v>
                </c:pt>
                <c:pt idx="344">
                  <c:v>1.9607843137254902E-2</c:v>
                </c:pt>
                <c:pt idx="345">
                  <c:v>2.1037868162692871E-2</c:v>
                </c:pt>
                <c:pt idx="346">
                  <c:v>3.9755351681957186E-2</c:v>
                </c:pt>
                <c:pt idx="347">
                  <c:v>3.0985915492957754E-2</c:v>
                </c:pt>
                <c:pt idx="348">
                  <c:v>1.2755102040816172E-3</c:v>
                </c:pt>
                <c:pt idx="349">
                  <c:v>2.5575447570332747E-3</c:v>
                </c:pt>
                <c:pt idx="351">
                  <c:v>3.1724137931034485E-2</c:v>
                </c:pt>
                <c:pt idx="352">
                  <c:v>2.1476510067114117E-2</c:v>
                </c:pt>
                <c:pt idx="353">
                  <c:v>2.1447721179624665E-2</c:v>
                </c:pt>
                <c:pt idx="354">
                  <c:v>3.5862068965517246E-2</c:v>
                </c:pt>
                <c:pt idx="355">
                  <c:v>3.2697547683923744E-2</c:v>
                </c:pt>
                <c:pt idx="356">
                  <c:v>3.1250000000000014E-2</c:v>
                </c:pt>
                <c:pt idx="357">
                  <c:v>2.9850746268656757E-2</c:v>
                </c:pt>
                <c:pt idx="358">
                  <c:v>3.2167832167832151E-2</c:v>
                </c:pt>
                <c:pt idx="359">
                  <c:v>3.2033426183844027E-2</c:v>
                </c:pt>
                <c:pt idx="360">
                  <c:v>2.8727770177838598E-2</c:v>
                </c:pt>
                <c:pt idx="361">
                  <c:v>3.8510911424903759E-3</c:v>
                </c:pt>
                <c:pt idx="362">
                  <c:v>6.468305304010373E-3</c:v>
                </c:pt>
                <c:pt idx="363">
                  <c:v>2.2788203753351201E-2</c:v>
                </c:pt>
                <c:pt idx="364">
                  <c:v>2.9288702928870335E-2</c:v>
                </c:pt>
                <c:pt idx="365">
                  <c:v>3.1343283582089577E-2</c:v>
                </c:pt>
                <c:pt idx="366">
                  <c:v>3.2884902840059821E-2</c:v>
                </c:pt>
                <c:pt idx="367">
                  <c:v>1.8131101813110211E-2</c:v>
                </c:pt>
                <c:pt idx="368">
                  <c:v>1.5256588072122081E-2</c:v>
                </c:pt>
                <c:pt idx="369">
                  <c:v>1.3210039630118917E-2</c:v>
                </c:pt>
                <c:pt idx="370">
                  <c:v>1.527777777777776E-2</c:v>
                </c:pt>
                <c:pt idx="371">
                  <c:v>1.6689847009735751E-2</c:v>
                </c:pt>
                <c:pt idx="372">
                  <c:v>3.4848484848484865E-2</c:v>
                </c:pt>
                <c:pt idx="373">
                  <c:v>2.6536312849162046E-2</c:v>
                </c:pt>
                <c:pt idx="374">
                  <c:v>2.5575447570332747E-3</c:v>
                </c:pt>
                <c:pt idx="375">
                  <c:v>3.846153846153855E-3</c:v>
                </c:pt>
                <c:pt idx="377">
                  <c:v>3.846153846153855E-3</c:v>
                </c:pt>
                <c:pt idx="378">
                  <c:v>3.1724137931034485E-2</c:v>
                </c:pt>
                <c:pt idx="379">
                  <c:v>1.8691588785046721E-2</c:v>
                </c:pt>
                <c:pt idx="380">
                  <c:v>1.8666666666666692E-2</c:v>
                </c:pt>
                <c:pt idx="381">
                  <c:v>3.292181069958848E-2</c:v>
                </c:pt>
                <c:pt idx="382">
                  <c:v>3.2697547683923744E-2</c:v>
                </c:pt>
                <c:pt idx="383">
                  <c:v>3.1250000000000014E-2</c:v>
                </c:pt>
                <c:pt idx="384">
                  <c:v>2.9850746268656757E-2</c:v>
                </c:pt>
                <c:pt idx="385">
                  <c:v>3.2167832167832151E-2</c:v>
                </c:pt>
                <c:pt idx="386">
                  <c:v>3.2033426183844027E-2</c:v>
                </c:pt>
                <c:pt idx="387">
                  <c:v>2.5850340136054441E-2</c:v>
                </c:pt>
                <c:pt idx="388">
                  <c:v>1.2738853503184544E-3</c:v>
                </c:pt>
                <c:pt idx="389">
                  <c:v>3.8510911424903759E-3</c:v>
                </c:pt>
                <c:pt idx="390">
                  <c:v>2.1333333333333374E-2</c:v>
                </c:pt>
                <c:pt idx="391">
                  <c:v>3.2258064516129031E-2</c:v>
                </c:pt>
                <c:pt idx="392">
                  <c:v>3.1343283582089577E-2</c:v>
                </c:pt>
                <c:pt idx="393">
                  <c:v>3.2884902840059821E-2</c:v>
                </c:pt>
                <c:pt idx="394">
                  <c:v>1.5256588072122081E-2</c:v>
                </c:pt>
                <c:pt idx="395">
                  <c:v>1.2413793103448256E-2</c:v>
                </c:pt>
                <c:pt idx="396">
                  <c:v>1.0512483574244405E-2</c:v>
                </c:pt>
                <c:pt idx="397">
                  <c:v>1.2430939226519335E-2</c:v>
                </c:pt>
                <c:pt idx="398">
                  <c:v>1.3831258644536668E-2</c:v>
                </c:pt>
                <c:pt idx="399">
                  <c:v>3.4848484848484865E-2</c:v>
                </c:pt>
                <c:pt idx="400">
                  <c:v>2.506963788300836E-2</c:v>
                </c:pt>
                <c:pt idx="401">
                  <c:v>5.1413881748071915E-3</c:v>
                </c:pt>
                <c:pt idx="402">
                  <c:v>6.4432989690721455E-3</c:v>
                </c:pt>
                <c:pt idx="404">
                  <c:v>6.4432989690721455E-3</c:v>
                </c:pt>
                <c:pt idx="405">
                  <c:v>2.5575447570332747E-3</c:v>
                </c:pt>
                <c:pt idx="406">
                  <c:v>4.3927648578811387E-2</c:v>
                </c:pt>
                <c:pt idx="407">
                  <c:v>2.9411764705882366E-2</c:v>
                </c:pt>
                <c:pt idx="408">
                  <c:v>2.6027397260273991E-2</c:v>
                </c:pt>
                <c:pt idx="409">
                  <c:v>3.3374536464771315E-2</c:v>
                </c:pt>
                <c:pt idx="410">
                  <c:v>4.0455120101137783E-2</c:v>
                </c:pt>
                <c:pt idx="411">
                  <c:v>3.8701622971285876E-2</c:v>
                </c:pt>
                <c:pt idx="412">
                  <c:v>3.6159600997506217E-2</c:v>
                </c:pt>
                <c:pt idx="413">
                  <c:v>4.0789473684210535E-2</c:v>
                </c:pt>
                <c:pt idx="414">
                  <c:v>4.0682414698162722E-2</c:v>
                </c:pt>
                <c:pt idx="415">
                  <c:v>3.1210986267166081E-2</c:v>
                </c:pt>
                <c:pt idx="416">
                  <c:v>2.2974607013301097E-2</c:v>
                </c:pt>
                <c:pt idx="417">
                  <c:v>2.1739130434782591E-2</c:v>
                </c:pt>
                <c:pt idx="418">
                  <c:v>2.7397260273972612E-2</c:v>
                </c:pt>
                <c:pt idx="419">
                  <c:v>3.2485875706214744E-2</c:v>
                </c:pt>
                <c:pt idx="420">
                  <c:v>4.0502793296089419E-2</c:v>
                </c:pt>
                <c:pt idx="421">
                  <c:v>4.1958041958041987E-2</c:v>
                </c:pt>
                <c:pt idx="422">
                  <c:v>2.5751072961373439E-2</c:v>
                </c:pt>
                <c:pt idx="423">
                  <c:v>2.282453637660483E-2</c:v>
                </c:pt>
                <c:pt idx="424">
                  <c:v>2.0481927710843416E-2</c:v>
                </c:pt>
                <c:pt idx="425">
                  <c:v>1.9858156028368823E-2</c:v>
                </c:pt>
                <c:pt idx="426">
                  <c:v>2.4251069900142634E-2</c:v>
                </c:pt>
                <c:pt idx="427">
                  <c:v>3.87811634349031E-2</c:v>
                </c:pt>
                <c:pt idx="428">
                  <c:v>2.542372881355932E-2</c:v>
                </c:pt>
                <c:pt idx="429">
                  <c:v>2.4271844660194199E-2</c:v>
                </c:pt>
                <c:pt idx="430">
                  <c:v>2.4590163934426229E-2</c:v>
                </c:pt>
                <c:pt idx="432">
                  <c:v>2.4590163934426229E-2</c:v>
                </c:pt>
                <c:pt idx="433">
                  <c:v>2.032520325203252E-2</c:v>
                </c:pt>
                <c:pt idx="434">
                  <c:v>2.032520325203252E-2</c:v>
                </c:pt>
                <c:pt idx="435">
                  <c:v>4.533678756476691E-2</c:v>
                </c:pt>
                <c:pt idx="436">
                  <c:v>3.0712530712530682E-2</c:v>
                </c:pt>
                <c:pt idx="437">
                  <c:v>2.6027397260273991E-2</c:v>
                </c:pt>
                <c:pt idx="438">
                  <c:v>3.469640644361837E-2</c:v>
                </c:pt>
                <c:pt idx="439">
                  <c:v>4.1825095057034231E-2</c:v>
                </c:pt>
                <c:pt idx="440">
                  <c:v>4.0050062578222786E-2</c:v>
                </c:pt>
                <c:pt idx="441">
                  <c:v>3.7500000000000006E-2</c:v>
                </c:pt>
                <c:pt idx="442">
                  <c:v>4.2216358839050144E-2</c:v>
                </c:pt>
                <c:pt idx="443">
                  <c:v>4.2105263157894722E-2</c:v>
                </c:pt>
                <c:pt idx="444">
                  <c:v>3.1210986267166081E-2</c:v>
                </c:pt>
                <c:pt idx="445">
                  <c:v>2.4242424242424229E-2</c:v>
                </c:pt>
                <c:pt idx="446">
                  <c:v>2.1739130434782591E-2</c:v>
                </c:pt>
                <c:pt idx="447">
                  <c:v>2.7397260273972612E-2</c:v>
                </c:pt>
                <c:pt idx="448">
                  <c:v>3.0985915492957754E-2</c:v>
                </c:pt>
                <c:pt idx="449">
                  <c:v>4.2016806722689093E-2</c:v>
                </c:pt>
                <c:pt idx="450">
                  <c:v>4.3478260869565195E-2</c:v>
                </c:pt>
                <c:pt idx="451">
                  <c:v>2.5751072961373439E-2</c:v>
                </c:pt>
                <c:pt idx="452">
                  <c:v>2.282453637660483E-2</c:v>
                </c:pt>
                <c:pt idx="453">
                  <c:v>2.1739130434782591E-2</c:v>
                </c:pt>
                <c:pt idx="454">
                  <c:v>1.9858156028368823E-2</c:v>
                </c:pt>
                <c:pt idx="455">
                  <c:v>2.4251069900142634E-2</c:v>
                </c:pt>
                <c:pt idx="456">
                  <c:v>4.1782729805013984E-2</c:v>
                </c:pt>
                <c:pt idx="457">
                  <c:v>2.542372881355932E-2</c:v>
                </c:pt>
                <c:pt idx="458">
                  <c:v>2.5547445255474498E-2</c:v>
                </c:pt>
                <c:pt idx="459">
                  <c:v>2.4590163934426229E-2</c:v>
                </c:pt>
                <c:pt idx="461">
                  <c:v>2.4590163934426229E-2</c:v>
                </c:pt>
                <c:pt idx="462">
                  <c:v>2.032520325203252E-2</c:v>
                </c:pt>
                <c:pt idx="463">
                  <c:v>2.032520325203252E-2</c:v>
                </c:pt>
                <c:pt idx="464">
                  <c:v>4.5766590389016348E-3</c:v>
                </c:pt>
                <c:pt idx="465">
                  <c:v>4.2525773195876311E-2</c:v>
                </c:pt>
                <c:pt idx="466">
                  <c:v>2.8083028083028087E-2</c:v>
                </c:pt>
                <c:pt idx="467">
                  <c:v>2.4556616643929052E-2</c:v>
                </c:pt>
                <c:pt idx="468">
                  <c:v>3.7174721189591052E-2</c:v>
                </c:pt>
                <c:pt idx="469">
                  <c:v>3.9092055485498142E-2</c:v>
                </c:pt>
                <c:pt idx="470">
                  <c:v>3.7359900373599049E-2</c:v>
                </c:pt>
                <c:pt idx="471">
                  <c:v>3.4825870646766212E-2</c:v>
                </c:pt>
                <c:pt idx="472">
                  <c:v>3.9370078740157494E-2</c:v>
                </c:pt>
                <c:pt idx="473">
                  <c:v>3.9267015706806289E-2</c:v>
                </c:pt>
                <c:pt idx="474">
                  <c:v>2.8606965174129372E-2</c:v>
                </c:pt>
                <c:pt idx="475">
                  <c:v>2.1739130434782591E-2</c:v>
                </c:pt>
                <c:pt idx="476">
                  <c:v>2.0352781546811388E-2</c:v>
                </c:pt>
                <c:pt idx="477">
                  <c:v>2.5991792065663537E-2</c:v>
                </c:pt>
                <c:pt idx="478">
                  <c:v>3.1029619181946393E-2</c:v>
                </c:pt>
                <c:pt idx="479">
                  <c:v>3.8997214484679701E-2</c:v>
                </c:pt>
                <c:pt idx="480">
                  <c:v>4.0446304044630434E-2</c:v>
                </c:pt>
                <c:pt idx="481">
                  <c:v>2.4251069900142634E-2</c:v>
                </c:pt>
                <c:pt idx="482">
                  <c:v>2.133712660028449E-2</c:v>
                </c:pt>
                <c:pt idx="483">
                  <c:v>1.9230769230769221E-2</c:v>
                </c:pt>
                <c:pt idx="484">
                  <c:v>1.8387553041018384E-2</c:v>
                </c:pt>
                <c:pt idx="485">
                  <c:v>2.275960170697015E-2</c:v>
                </c:pt>
                <c:pt idx="486">
                  <c:v>3.1680440771349856E-2</c:v>
                </c:pt>
                <c:pt idx="487">
                  <c:v>2.3943661971830964E-2</c:v>
                </c:pt>
                <c:pt idx="488">
                  <c:v>2.2974607013301097E-2</c:v>
                </c:pt>
                <c:pt idx="489">
                  <c:v>2.3129251700680264E-2</c:v>
                </c:pt>
                <c:pt idx="491">
                  <c:v>2.3129251700680264E-2</c:v>
                </c:pt>
                <c:pt idx="492">
                  <c:v>1.8893387314439986E-2</c:v>
                </c:pt>
                <c:pt idx="493">
                  <c:v>1.8893387314439986E-2</c:v>
                </c:pt>
                <c:pt idx="494">
                  <c:v>1.1441647597253872E-3</c:v>
                </c:pt>
                <c:pt idx="495">
                  <c:v>3.4482758620689815E-3</c:v>
                </c:pt>
                <c:pt idx="496">
                  <c:v>3.6568213783403698E-2</c:v>
                </c:pt>
                <c:pt idx="497">
                  <c:v>2.1739130434782591E-2</c:v>
                </c:pt>
                <c:pt idx="498">
                  <c:v>2.1739130434782591E-2</c:v>
                </c:pt>
                <c:pt idx="499">
                  <c:v>2.8965517241379312E-2</c:v>
                </c:pt>
                <c:pt idx="500">
                  <c:v>3.7656903765690398E-2</c:v>
                </c:pt>
                <c:pt idx="501">
                  <c:v>3.6161335187760803E-2</c:v>
                </c:pt>
                <c:pt idx="502">
                  <c:v>3.4674063800277391E-2</c:v>
                </c:pt>
                <c:pt idx="503">
                  <c:v>3.724928366762182E-2</c:v>
                </c:pt>
                <c:pt idx="504">
                  <c:v>3.7089871611982871E-2</c:v>
                </c:pt>
                <c:pt idx="505">
                  <c:v>2.6134800550206373E-2</c:v>
                </c:pt>
                <c:pt idx="506">
                  <c:v>1.5978695073235703E-2</c:v>
                </c:pt>
                <c:pt idx="507">
                  <c:v>1.6000000000000042E-2</c:v>
                </c:pt>
                <c:pt idx="508">
                  <c:v>2.4523160762942788E-2</c:v>
                </c:pt>
                <c:pt idx="509">
                  <c:v>3.0985915492957754E-2</c:v>
                </c:pt>
                <c:pt idx="510">
                  <c:v>3.6697247706422062E-2</c:v>
                </c:pt>
                <c:pt idx="511">
                  <c:v>3.8284839203675342E-2</c:v>
                </c:pt>
                <c:pt idx="512">
                  <c:v>2.1276595744680875E-2</c:v>
                </c:pt>
                <c:pt idx="513">
                  <c:v>1.8387553041018384E-2</c:v>
                </c:pt>
                <c:pt idx="514">
                  <c:v>1.6129032258064523E-2</c:v>
                </c:pt>
                <c:pt idx="515">
                  <c:v>1.5471167369901563E-2</c:v>
                </c:pt>
                <c:pt idx="516">
                  <c:v>1.9801980198019809E-2</c:v>
                </c:pt>
                <c:pt idx="517">
                  <c:v>3.8109756097560996E-2</c:v>
                </c:pt>
                <c:pt idx="518">
                  <c:v>2.3876404494382022E-2</c:v>
                </c:pt>
                <c:pt idx="519">
                  <c:v>2.0161290322580624E-2</c:v>
                </c:pt>
                <c:pt idx="520">
                  <c:v>2.1563342318059359E-2</c:v>
                </c:pt>
                <c:pt idx="522">
                  <c:v>2.1563342318059359E-2</c:v>
                </c:pt>
                <c:pt idx="523">
                  <c:v>1.7379679144385051E-2</c:v>
                </c:pt>
                <c:pt idx="524">
                  <c:v>1.462765957446808E-2</c:v>
                </c:pt>
                <c:pt idx="525">
                  <c:v>3.9062500000000069E-3</c:v>
                </c:pt>
                <c:pt idx="526">
                  <c:v>5.2219321148825005E-3</c:v>
                </c:pt>
                <c:pt idx="527">
                  <c:v>2.617801047120442E-3</c:v>
                </c:pt>
                <c:pt idx="528">
                  <c:v>3.7735849056603821E-2</c:v>
                </c:pt>
                <c:pt idx="529">
                  <c:v>2.2700119474313028E-2</c:v>
                </c:pt>
                <c:pt idx="530">
                  <c:v>2.0026702269692914E-2</c:v>
                </c:pt>
                <c:pt idx="531">
                  <c:v>2.9055690072639251E-2</c:v>
                </c:pt>
                <c:pt idx="532">
                  <c:v>3.4482758620689641E-2</c:v>
                </c:pt>
                <c:pt idx="533">
                  <c:v>3.284671532846721E-2</c:v>
                </c:pt>
                <c:pt idx="534">
                  <c:v>3.0376670716889452E-2</c:v>
                </c:pt>
                <c:pt idx="535">
                  <c:v>3.4571062740076874E-2</c:v>
                </c:pt>
                <c:pt idx="536">
                  <c:v>3.4482758620689641E-2</c:v>
                </c:pt>
                <c:pt idx="537">
                  <c:v>2.0506634499396867E-2</c:v>
                </c:pt>
                <c:pt idx="538">
                  <c:v>1.1695906432748562E-2</c:v>
                </c:pt>
                <c:pt idx="539">
                  <c:v>1.0498687664041976E-2</c:v>
                </c:pt>
                <c:pt idx="540">
                  <c:v>2.1390374331550784E-2</c:v>
                </c:pt>
                <c:pt idx="541">
                  <c:v>2.9085872576177358E-2</c:v>
                </c:pt>
                <c:pt idx="542">
                  <c:v>3.3921302578019071E-2</c:v>
                </c:pt>
                <c:pt idx="543">
                  <c:v>3.5326086956521723E-2</c:v>
                </c:pt>
                <c:pt idx="544">
                  <c:v>1.5193370165745866E-2</c:v>
                </c:pt>
                <c:pt idx="545">
                  <c:v>1.3774104683195601E-2</c:v>
                </c:pt>
                <c:pt idx="546">
                  <c:v>1.1668611435239201E-2</c:v>
                </c:pt>
                <c:pt idx="547">
                  <c:v>1.0958904109589048E-2</c:v>
                </c:pt>
                <c:pt idx="548">
                  <c:v>1.3774104683195601E-2</c:v>
                </c:pt>
                <c:pt idx="549">
                  <c:v>3.2608695652173919E-2</c:v>
                </c:pt>
                <c:pt idx="550">
                  <c:v>2.2068965517241412E-2</c:v>
                </c:pt>
                <c:pt idx="551">
                  <c:v>1.2895662368112541E-2</c:v>
                </c:pt>
                <c:pt idx="552">
                  <c:v>1.3175230566534898E-2</c:v>
                </c:pt>
                <c:pt idx="554">
                  <c:v>1.3175230566534898E-2</c:v>
                </c:pt>
                <c:pt idx="555">
                  <c:v>9.1503267973856144E-3</c:v>
                </c:pt>
                <c:pt idx="556">
                  <c:v>9.1503267973856144E-3</c:v>
                </c:pt>
                <c:pt idx="557">
                  <c:v>2.0286396181384288E-2</c:v>
                </c:pt>
                <c:pt idx="558">
                  <c:v>2.278177458033577E-2</c:v>
                </c:pt>
                <c:pt idx="559">
                  <c:v>1.9047619047619067E-2</c:v>
                </c:pt>
                <c:pt idx="560">
                  <c:v>1.462765957446808E-2</c:v>
                </c:pt>
                <c:pt idx="561">
                  <c:v>2.7173913043478309E-2</c:v>
                </c:pt>
                <c:pt idx="562">
                  <c:v>1.4492753623188385E-2</c:v>
                </c:pt>
                <c:pt idx="563">
                  <c:v>1.4492753623188385E-2</c:v>
                </c:pt>
                <c:pt idx="564">
                  <c:v>2.7027027027027077E-2</c:v>
                </c:pt>
                <c:pt idx="565">
                  <c:v>2.8301886792452831E-2</c:v>
                </c:pt>
                <c:pt idx="566">
                  <c:v>2.6881720430107496E-2</c:v>
                </c:pt>
                <c:pt idx="567">
                  <c:v>2.5469168900804282E-2</c:v>
                </c:pt>
                <c:pt idx="568">
                  <c:v>2.7662517289073322E-2</c:v>
                </c:pt>
                <c:pt idx="569">
                  <c:v>2.7548209366391203E-2</c:v>
                </c:pt>
                <c:pt idx="570">
                  <c:v>1.8691588785046721E-2</c:v>
                </c:pt>
                <c:pt idx="571">
                  <c:v>7.8124999999999774E-3</c:v>
                </c:pt>
                <c:pt idx="572">
                  <c:v>7.8226857887875034E-3</c:v>
                </c:pt>
                <c:pt idx="573">
                  <c:v>1.7218543046357601E-2</c:v>
                </c:pt>
                <c:pt idx="574">
                  <c:v>2.9045643153527003E-2</c:v>
                </c:pt>
                <c:pt idx="575">
                  <c:v>2.6509572901325489E-2</c:v>
                </c:pt>
                <c:pt idx="576">
                  <c:v>2.8023598820059011E-2</c:v>
                </c:pt>
                <c:pt idx="577">
                  <c:v>9.5497953615279792E-3</c:v>
                </c:pt>
                <c:pt idx="578">
                  <c:v>8.1743869209809396E-3</c:v>
                </c:pt>
                <c:pt idx="579">
                  <c:v>6.4850843060959545E-3</c:v>
                </c:pt>
                <c:pt idx="580">
                  <c:v>8.1743869209809396E-3</c:v>
                </c:pt>
                <c:pt idx="581">
                  <c:v>8.1632653061224376E-3</c:v>
                </c:pt>
                <c:pt idx="582">
                  <c:v>2.9761904761904791E-2</c:v>
                </c:pt>
                <c:pt idx="583">
                  <c:v>1.9204389574759929E-2</c:v>
                </c:pt>
                <c:pt idx="584">
                  <c:v>1.1795543905635629E-2</c:v>
                </c:pt>
                <c:pt idx="585">
                  <c:v>1.3140604467805541E-2</c:v>
                </c:pt>
                <c:pt idx="587">
                  <c:v>1.3140604467805541E-2</c:v>
                </c:pt>
                <c:pt idx="588">
                  <c:v>9.1264667535853848E-3</c:v>
                </c:pt>
                <c:pt idx="589">
                  <c:v>6.4850843060959545E-3</c:v>
                </c:pt>
                <c:pt idx="590">
                  <c:v>1.5978695073235703E-2</c:v>
                </c:pt>
                <c:pt idx="591">
                  <c:v>1.7356475300400558E-2</c:v>
                </c:pt>
                <c:pt idx="592">
                  <c:v>1.4588859416445643E-2</c:v>
                </c:pt>
                <c:pt idx="593">
                  <c:v>1.1889035667106999E-2</c:v>
                </c:pt>
                <c:pt idx="594">
                  <c:v>5.1085568326947398E-3</c:v>
                </c:pt>
                <c:pt idx="595">
                  <c:v>2.7173913043478309E-2</c:v>
                </c:pt>
                <c:pt idx="596">
                  <c:v>1.447368421052634E-2</c:v>
                </c:pt>
                <c:pt idx="597">
                  <c:v>1.447368421052634E-2</c:v>
                </c:pt>
                <c:pt idx="598">
                  <c:v>2.8416779431664402E-2</c:v>
                </c:pt>
                <c:pt idx="599">
                  <c:v>2.8301886792452831E-2</c:v>
                </c:pt>
                <c:pt idx="600">
                  <c:v>2.6881720430107496E-2</c:v>
                </c:pt>
                <c:pt idx="601">
                  <c:v>2.5469168900804282E-2</c:v>
                </c:pt>
                <c:pt idx="602">
                  <c:v>2.7662517289073322E-2</c:v>
                </c:pt>
                <c:pt idx="603">
                  <c:v>2.7548209366391203E-2</c:v>
                </c:pt>
                <c:pt idx="604">
                  <c:v>1.8691588785046721E-2</c:v>
                </c:pt>
                <c:pt idx="605">
                  <c:v>7.8023407022106772E-3</c:v>
                </c:pt>
                <c:pt idx="606">
                  <c:v>7.8124999999999774E-3</c:v>
                </c:pt>
                <c:pt idx="607">
                  <c:v>1.7195767195767205E-2</c:v>
                </c:pt>
                <c:pt idx="608">
                  <c:v>2.9005524861878483E-2</c:v>
                </c:pt>
                <c:pt idx="609">
                  <c:v>2.6509572901325489E-2</c:v>
                </c:pt>
                <c:pt idx="610">
                  <c:v>2.8023598820059011E-2</c:v>
                </c:pt>
                <c:pt idx="611">
                  <c:v>1.0928961748633875E-2</c:v>
                </c:pt>
                <c:pt idx="612">
                  <c:v>8.1743869209809396E-3</c:v>
                </c:pt>
                <c:pt idx="613">
                  <c:v>6.4850843060959545E-3</c:v>
                </c:pt>
                <c:pt idx="614">
                  <c:v>8.1743869209809396E-3</c:v>
                </c:pt>
                <c:pt idx="615">
                  <c:v>9.5367847411444075E-3</c:v>
                </c:pt>
                <c:pt idx="616">
                  <c:v>2.9717682020802376E-2</c:v>
                </c:pt>
                <c:pt idx="617">
                  <c:v>1.9204389574759929E-2</c:v>
                </c:pt>
                <c:pt idx="618">
                  <c:v>1.1780104712041871E-2</c:v>
                </c:pt>
                <c:pt idx="619">
                  <c:v>1.3123359580052502E-2</c:v>
                </c:pt>
                <c:pt idx="621">
                  <c:v>1.3123359580052502E-2</c:v>
                </c:pt>
                <c:pt idx="622">
                  <c:v>9.114583333333327E-3</c:v>
                </c:pt>
                <c:pt idx="623">
                  <c:v>6.4766839378238442E-3</c:v>
                </c:pt>
                <c:pt idx="624">
                  <c:v>1.5957446808510641E-2</c:v>
                </c:pt>
                <c:pt idx="625">
                  <c:v>1.7333333333333329E-2</c:v>
                </c:pt>
                <c:pt idx="626">
                  <c:v>1.4569536423841043E-2</c:v>
                </c:pt>
                <c:pt idx="627">
                  <c:v>1.1873350923482864E-2</c:v>
                </c:pt>
                <c:pt idx="628">
                  <c:v>5.1085568326947398E-3</c:v>
                </c:pt>
                <c:pt idx="629">
                  <c:v>0</c:v>
                </c:pt>
                <c:pt idx="630">
                  <c:v>3.6211699164345419E-2</c:v>
                </c:pt>
                <c:pt idx="631">
                  <c:v>2.1534320323014809E-2</c:v>
                </c:pt>
                <c:pt idx="632">
                  <c:v>2.1534320323014809E-2</c:v>
                </c:pt>
                <c:pt idx="633">
                  <c:v>3.4435261707988982E-2</c:v>
                </c:pt>
                <c:pt idx="634">
                  <c:v>3.7292817679558075E-2</c:v>
                </c:pt>
                <c:pt idx="635">
                  <c:v>3.5812672176308562E-2</c:v>
                </c:pt>
                <c:pt idx="636">
                  <c:v>3.4340659340659323E-2</c:v>
                </c:pt>
                <c:pt idx="637">
                  <c:v>3.6879432624113501E-2</c:v>
                </c:pt>
                <c:pt idx="638">
                  <c:v>3.6723163841807904E-2</c:v>
                </c:pt>
                <c:pt idx="639">
                  <c:v>3.021978021978021E-2</c:v>
                </c:pt>
                <c:pt idx="640">
                  <c:v>2.5745257452574596E-2</c:v>
                </c:pt>
                <c:pt idx="641">
                  <c:v>2.5780189959294448E-2</c:v>
                </c:pt>
                <c:pt idx="642">
                  <c:v>2.4291497975708516E-2</c:v>
                </c:pt>
                <c:pt idx="643">
                  <c:v>1.4804845222072685E-2</c:v>
                </c:pt>
                <c:pt idx="644">
                  <c:v>3.6308623298033284E-2</c:v>
                </c:pt>
                <c:pt idx="645">
                  <c:v>3.7878787878787915E-2</c:v>
                </c:pt>
                <c:pt idx="646">
                  <c:v>2.9999999999999988E-2</c:v>
                </c:pt>
                <c:pt idx="647">
                  <c:v>2.7065527065527104E-2</c:v>
                </c:pt>
                <c:pt idx="648">
                  <c:v>2.4357239512855251E-2</c:v>
                </c:pt>
                <c:pt idx="649">
                  <c:v>2.407932011331446E-2</c:v>
                </c:pt>
                <c:pt idx="650">
                  <c:v>2.8490028490028518E-2</c:v>
                </c:pt>
                <c:pt idx="651">
                  <c:v>2.1994134897360736E-2</c:v>
                </c:pt>
                <c:pt idx="652">
                  <c:v>2.5174825174825201E-2</c:v>
                </c:pt>
                <c:pt idx="653">
                  <c:v>2.7210884353741503E-2</c:v>
                </c:pt>
                <c:pt idx="654">
                  <c:v>2.8649386084583926E-2</c:v>
                </c:pt>
                <c:pt idx="656">
                  <c:v>2.8649386084583926E-2</c:v>
                </c:pt>
                <c:pt idx="657">
                  <c:v>2.4357239512855251E-2</c:v>
                </c:pt>
                <c:pt idx="658">
                  <c:v>2.4357239512855251E-2</c:v>
                </c:pt>
                <c:pt idx="659">
                  <c:v>2.3129251700680264E-2</c:v>
                </c:pt>
                <c:pt idx="660">
                  <c:v>2.3129251700680264E-2</c:v>
                </c:pt>
                <c:pt idx="661">
                  <c:v>2.1739130434782591E-2</c:v>
                </c:pt>
                <c:pt idx="662">
                  <c:v>2.1709633649932135E-2</c:v>
                </c:pt>
                <c:pt idx="663">
                  <c:v>2.2818791946308703E-2</c:v>
                </c:pt>
                <c:pt idx="664">
                  <c:v>1.9999999999999987E-2</c:v>
                </c:pt>
                <c:pt idx="665">
                  <c:v>1.9973368841544589E-2</c:v>
                </c:pt>
                <c:pt idx="666">
                  <c:v>7.3611111111111113E-2</c:v>
                </c:pt>
                <c:pt idx="667">
                  <c:v>7.567567567567568E-2</c:v>
                </c:pt>
                <c:pt idx="668">
                  <c:v>6.3421828908554537E-2</c:v>
                </c:pt>
                <c:pt idx="669">
                  <c:v>9.0785907859078627E-2</c:v>
                </c:pt>
                <c:pt idx="670">
                  <c:v>7.9234972677595661E-2</c:v>
                </c:pt>
                <c:pt idx="671">
                  <c:v>7.7340569877883333E-2</c:v>
                </c:pt>
                <c:pt idx="672">
                  <c:v>7.436918990703853E-2</c:v>
                </c:pt>
                <c:pt idx="673">
                  <c:v>7.9772079772079799E-2</c:v>
                </c:pt>
                <c:pt idx="674">
                  <c:v>7.9320113314447618E-2</c:v>
                </c:pt>
                <c:pt idx="675">
                  <c:v>8.2993197278911482E-2</c:v>
                </c:pt>
                <c:pt idx="676">
                  <c:v>6.2820512820512833E-2</c:v>
                </c:pt>
                <c:pt idx="677">
                  <c:v>5.2631578947368432E-2</c:v>
                </c:pt>
                <c:pt idx="678">
                  <c:v>6.1493411420205021E-2</c:v>
                </c:pt>
                <c:pt idx="679">
                  <c:v>7.2642967542503906E-2</c:v>
                </c:pt>
                <c:pt idx="680">
                  <c:v>7.6923076923076913E-2</c:v>
                </c:pt>
                <c:pt idx="681">
                  <c:v>7.8549848942598186E-2</c:v>
                </c:pt>
                <c:pt idx="682">
                  <c:v>5.8823529411764705E-2</c:v>
                </c:pt>
                <c:pt idx="683">
                  <c:v>5.8823529411764705E-2</c:v>
                </c:pt>
                <c:pt idx="684">
                  <c:v>7.2483221476510123E-2</c:v>
                </c:pt>
                <c:pt idx="685">
                  <c:v>5.8914728682170486E-2</c:v>
                </c:pt>
                <c:pt idx="686">
                  <c:v>5.7098765432098818E-2</c:v>
                </c:pt>
                <c:pt idx="687">
                  <c:v>9.6573208722741458E-2</c:v>
                </c:pt>
                <c:pt idx="688">
                  <c:v>7.1875000000000022E-2</c:v>
                </c:pt>
                <c:pt idx="689">
                  <c:v>6.1302681992337224E-2</c:v>
                </c:pt>
                <c:pt idx="690">
                  <c:v>5.2478134110787174E-2</c:v>
                </c:pt>
                <c:pt idx="692">
                  <c:v>5.5718475073313817E-2</c:v>
                </c:pt>
                <c:pt idx="693">
                  <c:v>5.7352941176470593E-2</c:v>
                </c:pt>
                <c:pt idx="694">
                  <c:v>5.4093567251462055E-2</c:v>
                </c:pt>
                <c:pt idx="695">
                  <c:v>8.4254143646408902E-2</c:v>
                </c:pt>
                <c:pt idx="696">
                  <c:v>8.5872576177285345E-2</c:v>
                </c:pt>
                <c:pt idx="697">
                  <c:v>7.7868852459016424E-2</c:v>
                </c:pt>
                <c:pt idx="698">
                  <c:v>5.9523809523809548E-2</c:v>
                </c:pt>
                <c:pt idx="699">
                  <c:v>7.2874493927125583E-2</c:v>
                </c:pt>
                <c:pt idx="700">
                  <c:v>5.2401746724890827E-2</c:v>
                </c:pt>
                <c:pt idx="701">
                  <c:v>5.2325581395348854E-2</c:v>
                </c:pt>
                <c:pt idx="702">
                  <c:v>7.1212121212121324E-2</c:v>
                </c:pt>
                <c:pt idx="703">
                  <c:v>7.3509015256588095E-2</c:v>
                </c:pt>
                <c:pt idx="704">
                  <c:v>7.5573549257759817E-2</c:v>
                </c:pt>
                <c:pt idx="705">
                  <c:v>6.3421828908554537E-2</c:v>
                </c:pt>
                <c:pt idx="706">
                  <c:v>9.0663058186738865E-2</c:v>
                </c:pt>
                <c:pt idx="707">
                  <c:v>7.9126875852660331E-2</c:v>
                </c:pt>
                <c:pt idx="708">
                  <c:v>7.7235772357723664E-2</c:v>
                </c:pt>
                <c:pt idx="709">
                  <c:v>7.4270557029177689E-2</c:v>
                </c:pt>
                <c:pt idx="710">
                  <c:v>7.9658605974395433E-2</c:v>
                </c:pt>
                <c:pt idx="711">
                  <c:v>7.9207920792079181E-2</c:v>
                </c:pt>
                <c:pt idx="712">
                  <c:v>8.1411126187245622E-2</c:v>
                </c:pt>
                <c:pt idx="713">
                  <c:v>6.2820512820512833E-2</c:v>
                </c:pt>
                <c:pt idx="714">
                  <c:v>5.2708638360175732E-2</c:v>
                </c:pt>
                <c:pt idx="715">
                  <c:v>6.1674008810572695E-2</c:v>
                </c:pt>
                <c:pt idx="716">
                  <c:v>7.2755417956656451E-2</c:v>
                </c:pt>
                <c:pt idx="717">
                  <c:v>7.6807228915662704E-2</c:v>
                </c:pt>
                <c:pt idx="718">
                  <c:v>7.8431372549019593E-2</c:v>
                </c:pt>
                <c:pt idx="719">
                  <c:v>5.8823529411764705E-2</c:v>
                </c:pt>
                <c:pt idx="720">
                  <c:v>5.8823529411764705E-2</c:v>
                </c:pt>
                <c:pt idx="721">
                  <c:v>7.2386058981233334E-2</c:v>
                </c:pt>
                <c:pt idx="722">
                  <c:v>5.8914728682170486E-2</c:v>
                </c:pt>
                <c:pt idx="723">
                  <c:v>5.7098765432098818E-2</c:v>
                </c:pt>
                <c:pt idx="724">
                  <c:v>9.1757387247278527E-2</c:v>
                </c:pt>
                <c:pt idx="725">
                  <c:v>7.1875000000000022E-2</c:v>
                </c:pt>
                <c:pt idx="726">
                  <c:v>6.1224489795918387E-2</c:v>
                </c:pt>
                <c:pt idx="727">
                  <c:v>5.2478134110787174E-2</c:v>
                </c:pt>
                <c:pt idx="729">
                  <c:v>5.5718475073313817E-2</c:v>
                </c:pt>
                <c:pt idx="730">
                  <c:v>5.7352941176470593E-2</c:v>
                </c:pt>
                <c:pt idx="731">
                  <c:v>5.4093567251462055E-2</c:v>
                </c:pt>
                <c:pt idx="732">
                  <c:v>8.0000000000000043E-2</c:v>
                </c:pt>
                <c:pt idx="733">
                  <c:v>8.1604426002766267E-2</c:v>
                </c:pt>
                <c:pt idx="734">
                  <c:v>7.7762619372442096E-2</c:v>
                </c:pt>
                <c:pt idx="735">
                  <c:v>5.5059523809523822E-2</c:v>
                </c:pt>
                <c:pt idx="736">
                  <c:v>7.2776280323450196E-2</c:v>
                </c:pt>
                <c:pt idx="737">
                  <c:v>5.2401746724890827E-2</c:v>
                </c:pt>
                <c:pt idx="738">
                  <c:v>5.2325581395348854E-2</c:v>
                </c:pt>
                <c:pt idx="739">
                  <c:v>7.1320182094081946E-2</c:v>
                </c:pt>
                <c:pt idx="740">
                  <c:v>0</c:v>
                </c:pt>
                <c:pt idx="741">
                  <c:v>6.2500000000000028E-2</c:v>
                </c:pt>
                <c:pt idx="742">
                  <c:v>6.5508021390374371E-2</c:v>
                </c:pt>
                <c:pt idx="743">
                  <c:v>6.3893016344725134E-2</c:v>
                </c:pt>
                <c:pt idx="744">
                  <c:v>7.5880758807588114E-2</c:v>
                </c:pt>
                <c:pt idx="745">
                  <c:v>6.0686015831134629E-2</c:v>
                </c:pt>
                <c:pt idx="746">
                  <c:v>5.8977719528178284E-2</c:v>
                </c:pt>
                <c:pt idx="747">
                  <c:v>5.6209150326797366E-2</c:v>
                </c:pt>
                <c:pt idx="748">
                  <c:v>6.2068965517241441E-2</c:v>
                </c:pt>
                <c:pt idx="749">
                  <c:v>6.1728395061728426E-2</c:v>
                </c:pt>
                <c:pt idx="750">
                  <c:v>6.7567567567567585E-2</c:v>
                </c:pt>
                <c:pt idx="751">
                  <c:v>5.0980392156862772E-2</c:v>
                </c:pt>
                <c:pt idx="752">
                  <c:v>4.9635036496350392E-2</c:v>
                </c:pt>
                <c:pt idx="753">
                  <c:v>5.1948051948051951E-2</c:v>
                </c:pt>
                <c:pt idx="754">
                  <c:v>7.0336391437308937E-2</c:v>
                </c:pt>
                <c:pt idx="755">
                  <c:v>6.1583577712609965E-2</c:v>
                </c:pt>
                <c:pt idx="756">
                  <c:v>6.1493411420205021E-2</c:v>
                </c:pt>
                <c:pt idx="757">
                  <c:v>5.5900621118012465E-2</c:v>
                </c:pt>
                <c:pt idx="758">
                  <c:v>5.2469135802469105E-2</c:v>
                </c:pt>
                <c:pt idx="759">
                  <c:v>4.6571798188874462E-2</c:v>
                </c:pt>
                <c:pt idx="760">
                  <c:v>5.2550231839258145E-2</c:v>
                </c:pt>
                <c:pt idx="761">
                  <c:v>5.5900621118012465E-2</c:v>
                </c:pt>
                <c:pt idx="762">
                  <c:v>7.8668683812405493E-2</c:v>
                </c:pt>
                <c:pt idx="763">
                  <c:v>5.9907834101382507E-2</c:v>
                </c:pt>
                <c:pt idx="764">
                  <c:v>5.1181102362204654E-2</c:v>
                </c:pt>
                <c:pt idx="765">
                  <c:v>5.2941176470588207E-2</c:v>
                </c:pt>
                <c:pt idx="767">
                  <c:v>5.2941176470588207E-2</c:v>
                </c:pt>
                <c:pt idx="768">
                  <c:v>4.810495626822156E-2</c:v>
                </c:pt>
                <c:pt idx="769">
                  <c:v>4.8034934497816692E-2</c:v>
                </c:pt>
                <c:pt idx="770">
                  <c:v>6.1251664447403473E-2</c:v>
                </c:pt>
                <c:pt idx="771">
                  <c:v>5.9760956175298835E-2</c:v>
                </c:pt>
                <c:pt idx="772">
                  <c:v>5.4304635761589393E-2</c:v>
                </c:pt>
                <c:pt idx="773">
                  <c:v>5.637982195845697E-2</c:v>
                </c:pt>
                <c:pt idx="774">
                  <c:v>5.2424639580602901E-2</c:v>
                </c:pt>
                <c:pt idx="775">
                  <c:v>4.6444121915820084E-2</c:v>
                </c:pt>
                <c:pt idx="776">
                  <c:v>4.6376811594202885E-2</c:v>
                </c:pt>
                <c:pt idx="777">
                  <c:v>5.9790732436472385E-2</c:v>
                </c:pt>
                <c:pt idx="778">
                  <c:v>9.8066298342541575E-2</c:v>
                </c:pt>
                <c:pt idx="779">
                  <c:v>9.7222222222222265E-2</c:v>
                </c:pt>
                <c:pt idx="780">
                  <c:v>4.5146726862302644E-3</c:v>
                </c:pt>
                <c:pt idx="781">
                  <c:v>2.7744270205066392E-2</c:v>
                </c:pt>
                <c:pt idx="782">
                  <c:v>2.5641025641025692E-2</c:v>
                </c:pt>
                <c:pt idx="783">
                  <c:v>3.5842293906810041E-2</c:v>
                </c:pt>
                <c:pt idx="784">
                  <c:v>2.2573363431151105E-3</c:v>
                </c:pt>
                <c:pt idx="785">
                  <c:v>1.1160714285714103E-3</c:v>
                </c:pt>
                <c:pt idx="786">
                  <c:v>0</c:v>
                </c:pt>
                <c:pt idx="787">
                  <c:v>1.1695906432748673E-3</c:v>
                </c:pt>
                <c:pt idx="788">
                  <c:v>1.1668611435239253E-3</c:v>
                </c:pt>
                <c:pt idx="789">
                  <c:v>3.8882138517618486E-2</c:v>
                </c:pt>
                <c:pt idx="790">
                  <c:v>2.9205607476635517E-2</c:v>
                </c:pt>
                <c:pt idx="791">
                  <c:v>3.1420765027322446E-2</c:v>
                </c:pt>
                <c:pt idx="792">
                  <c:v>8.9171974522293078E-3</c:v>
                </c:pt>
                <c:pt idx="793">
                  <c:v>4.4096728307254696E-2</c:v>
                </c:pt>
                <c:pt idx="794">
                  <c:v>0</c:v>
                </c:pt>
                <c:pt idx="795">
                  <c:v>1.2376237623762209E-3</c:v>
                </c:pt>
                <c:pt idx="796">
                  <c:v>3.1339031339031362E-2</c:v>
                </c:pt>
                <c:pt idx="797">
                  <c:v>2.9829545454545497E-2</c:v>
                </c:pt>
                <c:pt idx="798">
                  <c:v>3.0229746070132991E-2</c:v>
                </c:pt>
                <c:pt idx="799">
                  <c:v>3.2857142857142911E-2</c:v>
                </c:pt>
                <c:pt idx="800">
                  <c:v>3.2857142857142911E-2</c:v>
                </c:pt>
                <c:pt idx="801">
                  <c:v>4.2758620689655163E-2</c:v>
                </c:pt>
                <c:pt idx="802">
                  <c:v>3.9886039886039941E-2</c:v>
                </c:pt>
                <c:pt idx="803">
                  <c:v>2.8508771929824598E-2</c:v>
                </c:pt>
                <c:pt idx="804">
                  <c:v>3.4293552812071339E-2</c:v>
                </c:pt>
                <c:pt idx="806">
                  <c:v>3.4293552812071339E-2</c:v>
                </c:pt>
                <c:pt idx="807">
                  <c:v>2.9931972789115659E-2</c:v>
                </c:pt>
                <c:pt idx="808">
                  <c:v>2.9931972789115659E-2</c:v>
                </c:pt>
                <c:pt idx="809">
                  <c:v>3.8509316770186396E-2</c:v>
                </c:pt>
                <c:pt idx="810">
                  <c:v>3.9850560398505576E-2</c:v>
                </c:pt>
                <c:pt idx="811">
                  <c:v>3.7174721189591052E-2</c:v>
                </c:pt>
                <c:pt idx="812">
                  <c:v>3.4674063800277391E-2</c:v>
                </c:pt>
                <c:pt idx="813">
                  <c:v>3.268765133171915E-2</c:v>
                </c:pt>
                <c:pt idx="814">
                  <c:v>2.5469168900804282E-2</c:v>
                </c:pt>
                <c:pt idx="815">
                  <c:v>2.5469168900804282E-2</c:v>
                </c:pt>
                <c:pt idx="816">
                  <c:v>3.4340659340659323E-2</c:v>
                </c:pt>
                <c:pt idx="817">
                  <c:v>7.2538860103626937E-2</c:v>
                </c:pt>
                <c:pt idx="818">
                  <c:v>7.2445019404915892E-2</c:v>
                </c:pt>
                <c:pt idx="819">
                  <c:v>5.7516339869281098E-2</c:v>
                </c:pt>
              </c:numCache>
            </c:numRef>
          </c:yVal>
        </c:ser>
        <c:axId val="419892224"/>
        <c:axId val="419914880"/>
      </c:scatterChart>
      <c:valAx>
        <c:axId val="41989222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T92 distance</a:t>
                </a:r>
              </a:p>
            </c:rich>
          </c:tx>
        </c:title>
        <c:numFmt formatCode="0.00000" sourceLinked="1"/>
        <c:tickLblPos val="nextTo"/>
        <c:crossAx val="419914880"/>
        <c:crosses val="autoZero"/>
        <c:crossBetween val="midCat"/>
      </c:valAx>
      <c:valAx>
        <c:axId val="41991488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s and v</a:t>
                </a:r>
                <a:endParaRPr lang="zh-CN"/>
              </a:p>
            </c:rich>
          </c:tx>
        </c:title>
        <c:numFmt formatCode="0.00000" sourceLinked="1"/>
        <c:tickLblPos val="nextTo"/>
        <c:crossAx val="419892224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28472353455817995"/>
          <c:y val="0.13850503062117248"/>
          <c:w val="5.9720909886264266E-2"/>
          <c:h val="0.16743438320209994"/>
        </c:manualLayout>
      </c:layout>
    </c:legend>
    <c:plotVisOnly val="1"/>
    <c:dispBlanksAs val="gap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altLang="en-US"/>
              <a:t>CAM</a:t>
            </a:r>
          </a:p>
        </c:rich>
      </c:tx>
      <c:overlay val="1"/>
    </c:title>
    <c:plotArea>
      <c:layout>
        <c:manualLayout>
          <c:layoutTarget val="inner"/>
          <c:xMode val="edge"/>
          <c:yMode val="edge"/>
          <c:x val="0.22218307086614172"/>
          <c:y val="6.0659813356663754E-2"/>
          <c:w val="0.64456124234470735"/>
          <c:h val="0.89719889180519141"/>
        </c:manualLayout>
      </c:layout>
      <c:scatterChart>
        <c:scatterStyle val="lineMarker"/>
        <c:ser>
          <c:idx val="0"/>
          <c:order val="0"/>
          <c:tx>
            <c:v>s</c:v>
          </c:tx>
          <c:spPr>
            <a:ln w="28575">
              <a:noFill/>
            </a:ln>
          </c:spPr>
          <c:xVal>
            <c:numRef>
              <c:f>cam!$C$3:$C$436</c:f>
              <c:numCache>
                <c:formatCode>General</c:formatCode>
                <c:ptCount val="434"/>
                <c:pt idx="0" formatCode="0.00000">
                  <c:v>0.15987663339700012</c:v>
                </c:pt>
                <c:pt idx="2" formatCode="0.00000">
                  <c:v>0.15517545424500001</c:v>
                </c:pt>
                <c:pt idx="4" formatCode="0.00000">
                  <c:v>0.23723842741200019</c:v>
                </c:pt>
                <c:pt idx="5" formatCode="0.00000">
                  <c:v>0.13916573525109999</c:v>
                </c:pt>
                <c:pt idx="7" formatCode="0.00000">
                  <c:v>0.24619451826198288</c:v>
                </c:pt>
                <c:pt idx="8" formatCode="0.00000">
                  <c:v>0.8559712934483712</c:v>
                </c:pt>
                <c:pt idx="9" formatCode="0.00000">
                  <c:v>0.16149461533484</c:v>
                </c:pt>
                <c:pt idx="11" formatCode="0.00000">
                  <c:v>0.14594589278289827</c:v>
                </c:pt>
                <c:pt idx="12" formatCode="0.00000">
                  <c:v>0.21275593289315511</c:v>
                </c:pt>
                <c:pt idx="13" formatCode="0.00000">
                  <c:v>0.21275593289315511</c:v>
                </c:pt>
                <c:pt idx="14" formatCode="0.00000">
                  <c:v>0.72172683489842071</c:v>
                </c:pt>
                <c:pt idx="16" formatCode="0.00000">
                  <c:v>0.13419752447732999</c:v>
                </c:pt>
                <c:pt idx="17" formatCode="0.00000">
                  <c:v>0.14825894184750021</c:v>
                </c:pt>
                <c:pt idx="18" formatCode="0.00000">
                  <c:v>0.13711127752185301</c:v>
                </c:pt>
                <c:pt idx="19" formatCode="0.00000">
                  <c:v>0.22676577698709999</c:v>
                </c:pt>
                <c:pt idx="20" formatCode="0.00000">
                  <c:v>0.18759178372130025</c:v>
                </c:pt>
                <c:pt idx="22" formatCode="0.00000">
                  <c:v>1.1856528357290008</c:v>
                </c:pt>
                <c:pt idx="23" formatCode="0.00000">
                  <c:v>0.15513444287750025</c:v>
                </c:pt>
                <c:pt idx="24" formatCode="0.00000">
                  <c:v>0.11276653773150011</c:v>
                </c:pt>
                <c:pt idx="25" formatCode="0.00000">
                  <c:v>0.21479248222455011</c:v>
                </c:pt>
                <c:pt idx="26" formatCode="0.00000">
                  <c:v>0.97349318187753942</c:v>
                </c:pt>
                <c:pt idx="27" formatCode="0.00000">
                  <c:v>0.18759178372130025</c:v>
                </c:pt>
                <c:pt idx="29" formatCode="0.00000">
                  <c:v>1.1639389231699999</c:v>
                </c:pt>
                <c:pt idx="30" formatCode="0.00000">
                  <c:v>0.1231389227829701</c:v>
                </c:pt>
                <c:pt idx="31" formatCode="0.00000">
                  <c:v>0.98224219984554428</c:v>
                </c:pt>
                <c:pt idx="32" formatCode="0.00000">
                  <c:v>0.21479248222455011</c:v>
                </c:pt>
                <c:pt idx="33" formatCode="0.00000">
                  <c:v>0.97349318187753942</c:v>
                </c:pt>
                <c:pt idx="34" formatCode="0.00000">
                  <c:v>0.48744719935870023</c:v>
                </c:pt>
                <c:pt idx="35" formatCode="0.00000">
                  <c:v>0.11911625433333008</c:v>
                </c:pt>
                <c:pt idx="37" formatCode="0.00000">
                  <c:v>1.4816354473409992</c:v>
                </c:pt>
                <c:pt idx="38" formatCode="0.00000">
                  <c:v>0.97351864619190009</c:v>
                </c:pt>
                <c:pt idx="39" formatCode="0.00000">
                  <c:v>0.92731334388756936</c:v>
                </c:pt>
                <c:pt idx="40" formatCode="0.00000">
                  <c:v>0.22341334254770029</c:v>
                </c:pt>
                <c:pt idx="41" formatCode="0.00000">
                  <c:v>0.17183479327717999</c:v>
                </c:pt>
                <c:pt idx="42" formatCode="0.00000">
                  <c:v>0.87131656341594943</c:v>
                </c:pt>
                <c:pt idx="43" formatCode="0.00000">
                  <c:v>0.68687698213782</c:v>
                </c:pt>
                <c:pt idx="44" formatCode="0.00000">
                  <c:v>0.11911625433333008</c:v>
                </c:pt>
                <c:pt idx="46" formatCode="0.00000">
                  <c:v>0.98211654233956858</c:v>
                </c:pt>
                <c:pt idx="47" formatCode="0.00000">
                  <c:v>0.98274916281962998</c:v>
                </c:pt>
                <c:pt idx="48" formatCode="0.00000">
                  <c:v>0.9359243959217296</c:v>
                </c:pt>
                <c:pt idx="49" formatCode="0.00000">
                  <c:v>0.22341334254770029</c:v>
                </c:pt>
                <c:pt idx="50" formatCode="0.00000">
                  <c:v>0.8781357283223804</c:v>
                </c:pt>
                <c:pt idx="51" formatCode="0.00000">
                  <c:v>0.15898154886921018</c:v>
                </c:pt>
                <c:pt idx="52" formatCode="0.00000">
                  <c:v>0.15731733561711025</c:v>
                </c:pt>
                <c:pt idx="53" formatCode="0.00000">
                  <c:v>0.23264749856210029</c:v>
                </c:pt>
                <c:pt idx="54" formatCode="0.00000">
                  <c:v>0.11911625433333008</c:v>
                </c:pt>
                <c:pt idx="56" formatCode="0.00000">
                  <c:v>0.97788623412360054</c:v>
                </c:pt>
                <c:pt idx="57" formatCode="0.00000">
                  <c:v>0.17412763580999999</c:v>
                </c:pt>
                <c:pt idx="58" formatCode="0.00000">
                  <c:v>0.96439646368197995</c:v>
                </c:pt>
                <c:pt idx="59" formatCode="0.00000">
                  <c:v>0.22341334254770029</c:v>
                </c:pt>
                <c:pt idx="60" formatCode="0.00000">
                  <c:v>0.8781357283223804</c:v>
                </c:pt>
                <c:pt idx="61" formatCode="0.00000">
                  <c:v>0.17341112172918999</c:v>
                </c:pt>
                <c:pt idx="62" formatCode="0.00000">
                  <c:v>0.17171422293954997</c:v>
                </c:pt>
                <c:pt idx="63" formatCode="0.00000">
                  <c:v>0.22857224858300004</c:v>
                </c:pt>
                <c:pt idx="64" formatCode="0.00000">
                  <c:v>0.51771698644910003</c:v>
                </c:pt>
                <c:pt idx="65" formatCode="0.00000">
                  <c:v>0.12981733831719322</c:v>
                </c:pt>
                <c:pt idx="67" formatCode="0.00000">
                  <c:v>0.99741766635386897</c:v>
                </c:pt>
                <c:pt idx="68" formatCode="0.00000">
                  <c:v>0.17283457282428988</c:v>
                </c:pt>
                <c:pt idx="69" formatCode="0.00000">
                  <c:v>0.13935177399599988</c:v>
                </c:pt>
                <c:pt idx="70" formatCode="0.00000">
                  <c:v>0.23665855679242018</c:v>
                </c:pt>
                <c:pt idx="71" formatCode="0.00000">
                  <c:v>0.97336712562158001</c:v>
                </c:pt>
                <c:pt idx="72" formatCode="0.00000">
                  <c:v>0.1916783592841719</c:v>
                </c:pt>
                <c:pt idx="73" formatCode="0.00000">
                  <c:v>0.19739919422718211</c:v>
                </c:pt>
                <c:pt idx="74" formatCode="0.00000">
                  <c:v>0.24751864338677418</c:v>
                </c:pt>
                <c:pt idx="75" formatCode="0.00000">
                  <c:v>0.13942138269876012</c:v>
                </c:pt>
                <c:pt idx="76" formatCode="0.00000">
                  <c:v>0.14935651639729999</c:v>
                </c:pt>
                <c:pt idx="77" formatCode="0.00000">
                  <c:v>0.15987663339700012</c:v>
                </c:pt>
                <c:pt idx="79" formatCode="0.00000">
                  <c:v>0.14661294796637012</c:v>
                </c:pt>
                <c:pt idx="80" formatCode="0.00000">
                  <c:v>0.23723842741200019</c:v>
                </c:pt>
                <c:pt idx="81" formatCode="0.00000">
                  <c:v>0.24619451826198288</c:v>
                </c:pt>
                <c:pt idx="82" formatCode="0.00000">
                  <c:v>0.14594589278289827</c:v>
                </c:pt>
                <c:pt idx="83" formatCode="0.00000">
                  <c:v>0.13419752447732999</c:v>
                </c:pt>
                <c:pt idx="84" formatCode="0.00000">
                  <c:v>0.87273269143448073</c:v>
                </c:pt>
                <c:pt idx="85" formatCode="0.00000">
                  <c:v>0.87289755126920054</c:v>
                </c:pt>
                <c:pt idx="86" formatCode="0.00000">
                  <c:v>0.89761522520000003</c:v>
                </c:pt>
                <c:pt idx="87" formatCode="0.00000">
                  <c:v>0.84188518152727898</c:v>
                </c:pt>
                <c:pt idx="88" formatCode="0.00000">
                  <c:v>0.83913643643100044</c:v>
                </c:pt>
                <c:pt idx="89" formatCode="0.00000">
                  <c:v>0.85911993816760002</c:v>
                </c:pt>
                <c:pt idx="90" formatCode="0.00000">
                  <c:v>0.11917942731962999</c:v>
                </c:pt>
                <c:pt idx="92" formatCode="0.00000">
                  <c:v>0.87523759569517945</c:v>
                </c:pt>
                <c:pt idx="93" formatCode="0.00000">
                  <c:v>0.11326357473555011</c:v>
                </c:pt>
                <c:pt idx="94" formatCode="0.00000">
                  <c:v>0.16483266145948997</c:v>
                </c:pt>
                <c:pt idx="95" formatCode="0.00000">
                  <c:v>0.22297698256899912</c:v>
                </c:pt>
                <c:pt idx="96" formatCode="0.00000">
                  <c:v>0.11741457723880006</c:v>
                </c:pt>
                <c:pt idx="97" formatCode="0.00000">
                  <c:v>0.69259711540000002</c:v>
                </c:pt>
                <c:pt idx="98" formatCode="0.00000">
                  <c:v>0.58894447618400059</c:v>
                </c:pt>
                <c:pt idx="99" formatCode="0.00000">
                  <c:v>0.67314155622949134</c:v>
                </c:pt>
                <c:pt idx="100" formatCode="0.00000">
                  <c:v>0.65916813844271005</c:v>
                </c:pt>
                <c:pt idx="101" formatCode="0.00000">
                  <c:v>0.61648214819789959</c:v>
                </c:pt>
                <c:pt idx="102" formatCode="0.00000">
                  <c:v>0.59625411546397</c:v>
                </c:pt>
                <c:pt idx="103" formatCode="0.00000">
                  <c:v>0.76389335997668995</c:v>
                </c:pt>
                <c:pt idx="104" formatCode="0.00000">
                  <c:v>0.11917942731962999</c:v>
                </c:pt>
                <c:pt idx="106" formatCode="0.00000">
                  <c:v>0.23143227268610012</c:v>
                </c:pt>
                <c:pt idx="107" formatCode="0.00000">
                  <c:v>0.17725737846200013</c:v>
                </c:pt>
                <c:pt idx="108" formatCode="0.00000">
                  <c:v>0.14683939817162125</c:v>
                </c:pt>
                <c:pt idx="109" formatCode="0.00000">
                  <c:v>0.22297698256899912</c:v>
                </c:pt>
                <c:pt idx="110" formatCode="0.00000">
                  <c:v>0.11741457723880006</c:v>
                </c:pt>
                <c:pt idx="111" formatCode="0.00000">
                  <c:v>0.87555488176233742</c:v>
                </c:pt>
                <c:pt idx="112" formatCode="0.00000">
                  <c:v>0.8498796289355709</c:v>
                </c:pt>
                <c:pt idx="113" formatCode="0.00000">
                  <c:v>0.82213972941310043</c:v>
                </c:pt>
                <c:pt idx="114" formatCode="0.00000">
                  <c:v>0.82844254363729397</c:v>
                </c:pt>
                <c:pt idx="115" formatCode="0.00000">
                  <c:v>0.86612596773719142</c:v>
                </c:pt>
                <c:pt idx="116" formatCode="0.00000">
                  <c:v>0.89638782365948344</c:v>
                </c:pt>
                <c:pt idx="117" formatCode="0.00000">
                  <c:v>0.23143227268610012</c:v>
                </c:pt>
                <c:pt idx="118" formatCode="0.00000">
                  <c:v>0.68978193947280042</c:v>
                </c:pt>
                <c:pt idx="119" formatCode="0.00000">
                  <c:v>0.12819592315219999</c:v>
                </c:pt>
                <c:pt idx="121" formatCode="0.00000">
                  <c:v>0.25625587631241098</c:v>
                </c:pt>
                <c:pt idx="122" formatCode="0.00000">
                  <c:v>0.29388442411324051</c:v>
                </c:pt>
                <c:pt idx="123" formatCode="0.00000">
                  <c:v>0.26357972874300001</c:v>
                </c:pt>
                <c:pt idx="124" formatCode="0.00000">
                  <c:v>0.22767273595649998</c:v>
                </c:pt>
                <c:pt idx="125" formatCode="0.00000">
                  <c:v>0.12798288618660011</c:v>
                </c:pt>
                <c:pt idx="126" formatCode="0.00000">
                  <c:v>0.11472155342370009</c:v>
                </c:pt>
                <c:pt idx="127" formatCode="0.00000">
                  <c:v>0.98414118279310003</c:v>
                </c:pt>
                <c:pt idx="128" formatCode="0.00000">
                  <c:v>0.97543568993548002</c:v>
                </c:pt>
                <c:pt idx="129" formatCode="0.00000">
                  <c:v>0.93872394715100005</c:v>
                </c:pt>
                <c:pt idx="130" formatCode="0.00000">
                  <c:v>0.19438921263699999</c:v>
                </c:pt>
                <c:pt idx="131" formatCode="0.00000">
                  <c:v>0.1332926861895001</c:v>
                </c:pt>
                <c:pt idx="132" formatCode="0.00000">
                  <c:v>0.25625587631241098</c:v>
                </c:pt>
                <c:pt idx="133" formatCode="0.00000">
                  <c:v>0.16588916816320001</c:v>
                </c:pt>
                <c:pt idx="134" formatCode="0.00000">
                  <c:v>0.17674314139228925</c:v>
                </c:pt>
                <c:pt idx="135" formatCode="0.00000">
                  <c:v>0.11917942731962999</c:v>
                </c:pt>
                <c:pt idx="137" formatCode="0.00000">
                  <c:v>0.2369785686959</c:v>
                </c:pt>
                <c:pt idx="138" formatCode="0.00000">
                  <c:v>0.2294799293532</c:v>
                </c:pt>
                <c:pt idx="139" formatCode="0.00000">
                  <c:v>0.172992644143559</c:v>
                </c:pt>
                <c:pt idx="140" formatCode="0.00000">
                  <c:v>0.22297698256899912</c:v>
                </c:pt>
                <c:pt idx="141" formatCode="0.00000">
                  <c:v>0.11741457723880006</c:v>
                </c:pt>
                <c:pt idx="142" formatCode="0.00000">
                  <c:v>0.85458515376266941</c:v>
                </c:pt>
                <c:pt idx="143" formatCode="0.00000">
                  <c:v>0.82934741812217072</c:v>
                </c:pt>
                <c:pt idx="144" formatCode="0.00000">
                  <c:v>0.79836754794823928</c:v>
                </c:pt>
                <c:pt idx="145" formatCode="0.00000">
                  <c:v>0.86163369554999059</c:v>
                </c:pt>
                <c:pt idx="146" formatCode="0.00000">
                  <c:v>0.84477158852400058</c:v>
                </c:pt>
                <c:pt idx="147" formatCode="0.00000">
                  <c:v>0.87524917526919976</c:v>
                </c:pt>
                <c:pt idx="148" formatCode="0.00000">
                  <c:v>0.2369785686959</c:v>
                </c:pt>
                <c:pt idx="149" formatCode="0.00000">
                  <c:v>0.88148867882180959</c:v>
                </c:pt>
                <c:pt idx="151" formatCode="0.00000">
                  <c:v>0.23229144489380019</c:v>
                </c:pt>
                <c:pt idx="152" formatCode="0.00000">
                  <c:v>0.11917942731962999</c:v>
                </c:pt>
                <c:pt idx="154" formatCode="0.00000">
                  <c:v>0.22141519683830019</c:v>
                </c:pt>
                <c:pt idx="155" formatCode="0.00000">
                  <c:v>0.17299813737457412</c:v>
                </c:pt>
                <c:pt idx="156" formatCode="0.00000">
                  <c:v>0.14339665591858983</c:v>
                </c:pt>
                <c:pt idx="157" formatCode="0.00000">
                  <c:v>0.22297698256899912</c:v>
                </c:pt>
                <c:pt idx="158" formatCode="0.00000">
                  <c:v>0.11741457723880006</c:v>
                </c:pt>
                <c:pt idx="159" formatCode="0.00000">
                  <c:v>0.81492575292870073</c:v>
                </c:pt>
                <c:pt idx="160" formatCode="0.00000">
                  <c:v>0.79982817432000042</c:v>
                </c:pt>
                <c:pt idx="161" formatCode="0.00000">
                  <c:v>0.75467149379679088</c:v>
                </c:pt>
                <c:pt idx="162" formatCode="0.00000">
                  <c:v>0.76193418258645795</c:v>
                </c:pt>
                <c:pt idx="163" formatCode="0.00000">
                  <c:v>0.8395177727998</c:v>
                </c:pt>
                <c:pt idx="164" formatCode="0.00000">
                  <c:v>0.83598268144979004</c:v>
                </c:pt>
                <c:pt idx="165" formatCode="0.00000">
                  <c:v>0.22141519683830019</c:v>
                </c:pt>
                <c:pt idx="166" formatCode="0.00000">
                  <c:v>0.91762479145931042</c:v>
                </c:pt>
                <c:pt idx="167" formatCode="0.00000">
                  <c:v>0.28741323365319993</c:v>
                </c:pt>
                <c:pt idx="168" formatCode="0.00000">
                  <c:v>0.17318252542299997</c:v>
                </c:pt>
                <c:pt idx="169" formatCode="0.00000">
                  <c:v>0.28173317133874498</c:v>
                </c:pt>
                <c:pt idx="170" formatCode="0.00000">
                  <c:v>0.12179832416890007</c:v>
                </c:pt>
                <c:pt idx="172" formatCode="0.00000">
                  <c:v>0.23293148375110029</c:v>
                </c:pt>
                <c:pt idx="173" formatCode="0.00000">
                  <c:v>0.14387593421313297</c:v>
                </c:pt>
                <c:pt idx="174" formatCode="0.00000">
                  <c:v>0.1144482934733</c:v>
                </c:pt>
                <c:pt idx="175" formatCode="0.00000">
                  <c:v>0.22761418169833011</c:v>
                </c:pt>
                <c:pt idx="176" formatCode="0.00000">
                  <c:v>0.11839683595684006</c:v>
                </c:pt>
                <c:pt idx="177" formatCode="0.00000">
                  <c:v>0.12173654143800017</c:v>
                </c:pt>
                <c:pt idx="178" formatCode="0.00000">
                  <c:v>0.99746335412999942</c:v>
                </c:pt>
                <c:pt idx="179" formatCode="0.00000">
                  <c:v>0.93574141440000103</c:v>
                </c:pt>
                <c:pt idx="180" formatCode="0.00000">
                  <c:v>0.9448613343545007</c:v>
                </c:pt>
                <c:pt idx="181" formatCode="0.00000">
                  <c:v>0.97266812514279299</c:v>
                </c:pt>
                <c:pt idx="182" formatCode="0.00000">
                  <c:v>0.13959814157390019</c:v>
                </c:pt>
                <c:pt idx="183" formatCode="0.00000">
                  <c:v>0.23293148375110029</c:v>
                </c:pt>
                <c:pt idx="184" formatCode="0.00000">
                  <c:v>0.1756839181</c:v>
                </c:pt>
                <c:pt idx="185" formatCode="0.00000">
                  <c:v>0.14841273664200022</c:v>
                </c:pt>
                <c:pt idx="186" formatCode="0.00000">
                  <c:v>0.26473532789291199</c:v>
                </c:pt>
                <c:pt idx="187" formatCode="0.00000">
                  <c:v>0.17415326923236199</c:v>
                </c:pt>
                <c:pt idx="188" formatCode="0.00000">
                  <c:v>0.14429155158625018</c:v>
                </c:pt>
                <c:pt idx="189" formatCode="0.00000">
                  <c:v>0.22674941531132026</c:v>
                </c:pt>
                <c:pt idx="191" formatCode="0.00000">
                  <c:v>0.47533641374290037</c:v>
                </c:pt>
                <c:pt idx="192" formatCode="0.00000">
                  <c:v>0.32324643728572022</c:v>
                </c:pt>
                <c:pt idx="193" formatCode="0.00000">
                  <c:v>0.31555842426782044</c:v>
                </c:pt>
                <c:pt idx="194" formatCode="0.00000">
                  <c:v>0.28315756565880035</c:v>
                </c:pt>
                <c:pt idx="195" formatCode="0.00000">
                  <c:v>0.19178197919263501</c:v>
                </c:pt>
                <c:pt idx="196" formatCode="0.00000">
                  <c:v>0.44562218455341401</c:v>
                </c:pt>
                <c:pt idx="197" formatCode="0.00000">
                  <c:v>0.45438467536618038</c:v>
                </c:pt>
                <c:pt idx="198" formatCode="0.00000">
                  <c:v>0.46621941928270022</c:v>
                </c:pt>
                <c:pt idx="199" formatCode="0.00000">
                  <c:v>0.45199176228184923</c:v>
                </c:pt>
                <c:pt idx="200" formatCode="0.00000">
                  <c:v>0.44784542486867202</c:v>
                </c:pt>
                <c:pt idx="201" formatCode="0.00000">
                  <c:v>0.43946187736420067</c:v>
                </c:pt>
                <c:pt idx="202" formatCode="0.00000">
                  <c:v>0.47471242387594237</c:v>
                </c:pt>
                <c:pt idx="203" formatCode="0.00000">
                  <c:v>0.55859412958223542</c:v>
                </c:pt>
                <c:pt idx="204" formatCode="0.00000">
                  <c:v>0.32462598824000044</c:v>
                </c:pt>
                <c:pt idx="205" formatCode="0.00000">
                  <c:v>0.33435422962490052</c:v>
                </c:pt>
                <c:pt idx="206" formatCode="0.00000">
                  <c:v>0.31166821852955823</c:v>
                </c:pt>
                <c:pt idx="207" formatCode="0.00000">
                  <c:v>0.31166221654666021</c:v>
                </c:pt>
                <c:pt idx="208" formatCode="0.00000">
                  <c:v>0.31482123823389035</c:v>
                </c:pt>
                <c:pt idx="209" formatCode="0.00000">
                  <c:v>0.19161664797628</c:v>
                </c:pt>
                <c:pt idx="211" formatCode="0.00000">
                  <c:v>0.51475979982919995</c:v>
                </c:pt>
                <c:pt idx="212" formatCode="0.00000">
                  <c:v>0.33161269125445175</c:v>
                </c:pt>
                <c:pt idx="213" formatCode="0.00000">
                  <c:v>0.32324643728572022</c:v>
                </c:pt>
                <c:pt idx="214" formatCode="0.00000">
                  <c:v>0.28334818267856998</c:v>
                </c:pt>
                <c:pt idx="215" formatCode="0.00000">
                  <c:v>0.16572558514760011</c:v>
                </c:pt>
                <c:pt idx="216" formatCode="0.00000">
                  <c:v>0.47921777471851001</c:v>
                </c:pt>
                <c:pt idx="217" formatCode="0.00000">
                  <c:v>0.48792396319364167</c:v>
                </c:pt>
                <c:pt idx="218" formatCode="0.00000">
                  <c:v>0.49431172644954535</c:v>
                </c:pt>
                <c:pt idx="219" formatCode="0.00000">
                  <c:v>0.48557284563837022</c:v>
                </c:pt>
                <c:pt idx="220" formatCode="0.00000">
                  <c:v>0.48114978112624723</c:v>
                </c:pt>
                <c:pt idx="221" formatCode="0.00000">
                  <c:v>0.4726371255235568</c:v>
                </c:pt>
                <c:pt idx="222" formatCode="0.00000">
                  <c:v>0.51761565588225156</c:v>
                </c:pt>
                <c:pt idx="223" formatCode="0.00000">
                  <c:v>0.64662251841277074</c:v>
                </c:pt>
                <c:pt idx="224" formatCode="0.00000">
                  <c:v>0.31163535849340979</c:v>
                </c:pt>
                <c:pt idx="225" formatCode="0.00000">
                  <c:v>0.34284263196353298</c:v>
                </c:pt>
                <c:pt idx="226" formatCode="0.00000">
                  <c:v>0.31972368548458036</c:v>
                </c:pt>
                <c:pt idx="227" formatCode="0.00000">
                  <c:v>0.31971666253932035</c:v>
                </c:pt>
                <c:pt idx="228" formatCode="0.00000">
                  <c:v>0.32298215281325038</c:v>
                </c:pt>
                <c:pt idx="229" formatCode="0.00000">
                  <c:v>0.34228987427000035</c:v>
                </c:pt>
                <c:pt idx="230" formatCode="0.00000">
                  <c:v>0.99152316189844936</c:v>
                </c:pt>
                <c:pt idx="232" formatCode="0.00000">
                  <c:v>0.24365277752780001</c:v>
                </c:pt>
                <c:pt idx="233" formatCode="0.00000">
                  <c:v>0.11399686952893005</c:v>
                </c:pt>
                <c:pt idx="234" formatCode="0.00000">
                  <c:v>0.11399686952893005</c:v>
                </c:pt>
                <c:pt idx="235" formatCode="0.00000">
                  <c:v>0.18193573134188018</c:v>
                </c:pt>
                <c:pt idx="236" formatCode="0.00000">
                  <c:v>0.79311268617360009</c:v>
                </c:pt>
                <c:pt idx="237" formatCode="0.00000">
                  <c:v>0.85333479892539998</c:v>
                </c:pt>
                <c:pt idx="238" formatCode="0.00000">
                  <c:v>0.82731729645962004</c:v>
                </c:pt>
                <c:pt idx="239" formatCode="0.00000">
                  <c:v>0.88334596872099957</c:v>
                </c:pt>
                <c:pt idx="240" formatCode="0.00000">
                  <c:v>0.89154644469651201</c:v>
                </c:pt>
                <c:pt idx="241" formatCode="0.00000">
                  <c:v>0.88586499926262929</c:v>
                </c:pt>
                <c:pt idx="242" formatCode="0.00000">
                  <c:v>0.87426963766968502</c:v>
                </c:pt>
                <c:pt idx="243" formatCode="0.00000">
                  <c:v>0.24365277752780001</c:v>
                </c:pt>
                <c:pt idx="244" formatCode="0.00000">
                  <c:v>0.16176963161197999</c:v>
                </c:pt>
                <c:pt idx="245" formatCode="0.00000">
                  <c:v>0.15738978366710019</c:v>
                </c:pt>
                <c:pt idx="246" formatCode="0.00000">
                  <c:v>0.11363151397893009</c:v>
                </c:pt>
                <c:pt idx="247" formatCode="0.00000">
                  <c:v>0.15738978366710019</c:v>
                </c:pt>
                <c:pt idx="248" formatCode="0.00000">
                  <c:v>0.15738978366710019</c:v>
                </c:pt>
                <c:pt idx="249" formatCode="0.00000">
                  <c:v>0.114853974797229</c:v>
                </c:pt>
                <c:pt idx="250" formatCode="0.00000">
                  <c:v>0.25377863677555701</c:v>
                </c:pt>
                <c:pt idx="251" formatCode="0.00000">
                  <c:v>0.24485936675768999</c:v>
                </c:pt>
                <c:pt idx="252" formatCode="0.00000">
                  <c:v>0.19161664797628</c:v>
                </c:pt>
                <c:pt idx="254" formatCode="0.00000">
                  <c:v>0.52568182895833304</c:v>
                </c:pt>
                <c:pt idx="255" formatCode="0.00000">
                  <c:v>0.3296167197196806</c:v>
                </c:pt>
                <c:pt idx="256" formatCode="0.00000">
                  <c:v>0.32133776511510037</c:v>
                </c:pt>
                <c:pt idx="257" formatCode="0.00000">
                  <c:v>0.28334818267856998</c:v>
                </c:pt>
                <c:pt idx="258" formatCode="0.00000">
                  <c:v>0.16572558514760011</c:v>
                </c:pt>
                <c:pt idx="259" formatCode="0.00000">
                  <c:v>0.58228644723899958</c:v>
                </c:pt>
                <c:pt idx="260" formatCode="0.00000">
                  <c:v>0.59719616992489954</c:v>
                </c:pt>
                <c:pt idx="261" formatCode="0.00000">
                  <c:v>0.51677247441295959</c:v>
                </c:pt>
                <c:pt idx="262" formatCode="0.00000">
                  <c:v>0.57549181427500073</c:v>
                </c:pt>
                <c:pt idx="263" formatCode="0.00000">
                  <c:v>0.52754719862499999</c:v>
                </c:pt>
                <c:pt idx="264" formatCode="0.00000">
                  <c:v>0.49373211786978821</c:v>
                </c:pt>
                <c:pt idx="265" formatCode="0.00000">
                  <c:v>0.52879484694853074</c:v>
                </c:pt>
                <c:pt idx="266" formatCode="0.00000">
                  <c:v>0.68446348968319992</c:v>
                </c:pt>
                <c:pt idx="267" formatCode="0.00000">
                  <c:v>0.38312523497422035</c:v>
                </c:pt>
                <c:pt idx="268" formatCode="0.00000">
                  <c:v>0.34853797911589035</c:v>
                </c:pt>
                <c:pt idx="269" formatCode="0.00000">
                  <c:v>0.31794627867814035</c:v>
                </c:pt>
                <c:pt idx="270" formatCode="0.00000">
                  <c:v>0.31799671278930036</c:v>
                </c:pt>
                <c:pt idx="271" formatCode="0.00000">
                  <c:v>0.32113175955599993</c:v>
                </c:pt>
                <c:pt idx="272" formatCode="0.00000">
                  <c:v>0.25256791352454022</c:v>
                </c:pt>
                <c:pt idx="273" formatCode="0.00000">
                  <c:v>0.13455123444410011</c:v>
                </c:pt>
                <c:pt idx="274" formatCode="0.00000">
                  <c:v>0.24526654221923999</c:v>
                </c:pt>
                <c:pt idx="275" formatCode="0.00000">
                  <c:v>0.1168634586</c:v>
                </c:pt>
                <c:pt idx="277" formatCode="0.00000">
                  <c:v>0.19373145968423011</c:v>
                </c:pt>
                <c:pt idx="278" formatCode="0.00000">
                  <c:v>0.85175172831240042</c:v>
                </c:pt>
                <c:pt idx="279" formatCode="0.00000">
                  <c:v>0.81683526279758045</c:v>
                </c:pt>
                <c:pt idx="280" formatCode="0.00000">
                  <c:v>0.21866355933859988</c:v>
                </c:pt>
                <c:pt idx="281" formatCode="0.00000">
                  <c:v>0.95378863691681071</c:v>
                </c:pt>
                <c:pt idx="282" formatCode="0.00000">
                  <c:v>0.48395765259809975</c:v>
                </c:pt>
                <c:pt idx="283" formatCode="0.00000">
                  <c:v>0.46867166256532999</c:v>
                </c:pt>
                <c:pt idx="284" formatCode="0.00000">
                  <c:v>0.463949312712165</c:v>
                </c:pt>
                <c:pt idx="285" formatCode="0.00000">
                  <c:v>0.34467541416000008</c:v>
                </c:pt>
                <c:pt idx="286" formatCode="0.00000">
                  <c:v>0.38558522716735444</c:v>
                </c:pt>
                <c:pt idx="287" formatCode="0.00000">
                  <c:v>0.39965931223700035</c:v>
                </c:pt>
                <c:pt idx="288" formatCode="0.00000">
                  <c:v>0.19373145968423011</c:v>
                </c:pt>
                <c:pt idx="289" formatCode="0.00000">
                  <c:v>0.125528864888338</c:v>
                </c:pt>
                <c:pt idx="290" formatCode="0.00000">
                  <c:v>0.77526517455195598</c:v>
                </c:pt>
                <c:pt idx="291" formatCode="0.00000">
                  <c:v>0.81928842216000042</c:v>
                </c:pt>
                <c:pt idx="292" formatCode="0.00000">
                  <c:v>0.77526517455195598</c:v>
                </c:pt>
                <c:pt idx="293" formatCode="0.00000">
                  <c:v>0.73669368363144072</c:v>
                </c:pt>
                <c:pt idx="294" formatCode="0.00000">
                  <c:v>0.81783659176676937</c:v>
                </c:pt>
                <c:pt idx="295" formatCode="0.00000">
                  <c:v>0.22715679533444988</c:v>
                </c:pt>
                <c:pt idx="296" formatCode="0.00000">
                  <c:v>0.21962441267729418</c:v>
                </c:pt>
                <c:pt idx="297" formatCode="0.00000">
                  <c:v>0.41565975753180001</c:v>
                </c:pt>
                <c:pt idx="298" formatCode="0.00000">
                  <c:v>0.21962441267729418</c:v>
                </c:pt>
                <c:pt idx="299" formatCode="0.00000">
                  <c:v>0.8154622453993956</c:v>
                </c:pt>
                <c:pt idx="301" formatCode="0.00000">
                  <c:v>0.16925653173131311</c:v>
                </c:pt>
                <c:pt idx="302" formatCode="0.00000">
                  <c:v>0.99815413416239951</c:v>
                </c:pt>
                <c:pt idx="303" formatCode="0.00000">
                  <c:v>0.8686865887588</c:v>
                </c:pt>
                <c:pt idx="304" formatCode="0.00000">
                  <c:v>0.18139637613659113</c:v>
                </c:pt>
                <c:pt idx="305" formatCode="0.00000">
                  <c:v>0.61948424878609998</c:v>
                </c:pt>
                <c:pt idx="306" formatCode="0.00000">
                  <c:v>0.53398494836874</c:v>
                </c:pt>
                <c:pt idx="307" formatCode="0.00000">
                  <c:v>0.51665532547394</c:v>
                </c:pt>
                <c:pt idx="308" formatCode="0.00000">
                  <c:v>0.51936137792678061</c:v>
                </c:pt>
                <c:pt idx="309" formatCode="0.00000">
                  <c:v>0.39574188443377001</c:v>
                </c:pt>
                <c:pt idx="310" formatCode="0.00000">
                  <c:v>0.43364524559838979</c:v>
                </c:pt>
                <c:pt idx="311" formatCode="0.00000">
                  <c:v>0.4456433177782998</c:v>
                </c:pt>
                <c:pt idx="312" formatCode="0.00000">
                  <c:v>0.16925653173131311</c:v>
                </c:pt>
                <c:pt idx="313" formatCode="0.00000">
                  <c:v>0.12837255142946988</c:v>
                </c:pt>
                <c:pt idx="314" formatCode="0.00000">
                  <c:v>0.83241448786389993</c:v>
                </c:pt>
                <c:pt idx="315" formatCode="0.00000">
                  <c:v>0.86896162285841072</c:v>
                </c:pt>
                <c:pt idx="316" formatCode="0.00000">
                  <c:v>0.83241448786389993</c:v>
                </c:pt>
                <c:pt idx="317" formatCode="0.00000">
                  <c:v>0.79229114957590008</c:v>
                </c:pt>
                <c:pt idx="318" formatCode="0.00000">
                  <c:v>0.87699652294859076</c:v>
                </c:pt>
                <c:pt idx="319" formatCode="0.00000">
                  <c:v>0.19451175225497</c:v>
                </c:pt>
                <c:pt idx="320" formatCode="0.00000">
                  <c:v>0.19449891341379999</c:v>
                </c:pt>
                <c:pt idx="321" formatCode="0.00000">
                  <c:v>0.22215874298155983</c:v>
                </c:pt>
                <c:pt idx="322" formatCode="0.00000">
                  <c:v>0.19449891341379999</c:v>
                </c:pt>
                <c:pt idx="323" formatCode="0.00000">
                  <c:v>0.18694114411260027</c:v>
                </c:pt>
                <c:pt idx="324" formatCode="0.00000">
                  <c:v>0.82253716156859991</c:v>
                </c:pt>
                <c:pt idx="326" formatCode="0.00000">
                  <c:v>0.16498224553441018</c:v>
                </c:pt>
                <c:pt idx="327" formatCode="0.00000">
                  <c:v>0.72365261959575444</c:v>
                </c:pt>
                <c:pt idx="328" formatCode="0.00000">
                  <c:v>0.68444364738236996</c:v>
                </c:pt>
                <c:pt idx="329" formatCode="0.00000">
                  <c:v>0.18139637613659113</c:v>
                </c:pt>
                <c:pt idx="330" formatCode="0.00000">
                  <c:v>0.62428829941169595</c:v>
                </c:pt>
                <c:pt idx="331" formatCode="0.00000">
                  <c:v>0.38636268797950074</c:v>
                </c:pt>
                <c:pt idx="332" formatCode="0.00000">
                  <c:v>0.37457525444799999</c:v>
                </c:pt>
                <c:pt idx="333" formatCode="0.00000">
                  <c:v>0.35478557729753035</c:v>
                </c:pt>
                <c:pt idx="334" formatCode="0.00000">
                  <c:v>0.27463787341237</c:v>
                </c:pt>
                <c:pt idx="335" formatCode="0.00000">
                  <c:v>0.32269558968710021</c:v>
                </c:pt>
                <c:pt idx="336" formatCode="0.00000">
                  <c:v>0.34142345267974022</c:v>
                </c:pt>
                <c:pt idx="337" formatCode="0.00000">
                  <c:v>0.16498224553441018</c:v>
                </c:pt>
                <c:pt idx="338" formatCode="0.00000">
                  <c:v>0.1265773969157499</c:v>
                </c:pt>
                <c:pt idx="339" formatCode="0.00000">
                  <c:v>0.68551749685818042</c:v>
                </c:pt>
                <c:pt idx="340" formatCode="0.00000">
                  <c:v>0.72121315831212196</c:v>
                </c:pt>
                <c:pt idx="341" formatCode="0.00000">
                  <c:v>0.68551749685818042</c:v>
                </c:pt>
                <c:pt idx="342" formatCode="0.00000">
                  <c:v>0.64683667784389776</c:v>
                </c:pt>
                <c:pt idx="343" formatCode="0.00000">
                  <c:v>0.69263429243548102</c:v>
                </c:pt>
                <c:pt idx="344" formatCode="0.00000">
                  <c:v>0.22964313245200019</c:v>
                </c:pt>
                <c:pt idx="345" formatCode="0.00000">
                  <c:v>0.21938886355966011</c:v>
                </c:pt>
                <c:pt idx="346" formatCode="0.00000">
                  <c:v>0.25538697138770067</c:v>
                </c:pt>
                <c:pt idx="347" formatCode="0.00000">
                  <c:v>0.21931858158276027</c:v>
                </c:pt>
                <c:pt idx="348" formatCode="0.00000">
                  <c:v>0.31816319817000022</c:v>
                </c:pt>
                <c:pt idx="350" formatCode="0.00000">
                  <c:v>0.13424993228879512</c:v>
                </c:pt>
                <c:pt idx="352" formatCode="0.00000">
                  <c:v>0.99662866752737644</c:v>
                </c:pt>
                <c:pt idx="353" formatCode="0.00000">
                  <c:v>0.19722157521132</c:v>
                </c:pt>
                <c:pt idx="354" formatCode="0.00000">
                  <c:v>0.25332663844942022</c:v>
                </c:pt>
                <c:pt idx="355" formatCode="0.00000">
                  <c:v>0.24228481995945</c:v>
                </c:pt>
                <c:pt idx="356" formatCode="0.00000">
                  <c:v>0.14349443664113429</c:v>
                </c:pt>
                <c:pt idx="357" formatCode="0.00000">
                  <c:v>0.68154822732154041</c:v>
                </c:pt>
                <c:pt idx="358" formatCode="0.00000">
                  <c:v>0.68942377593899951</c:v>
                </c:pt>
                <c:pt idx="359" formatCode="0.00000">
                  <c:v>0.69534327459920053</c:v>
                </c:pt>
                <c:pt idx="360" formatCode="0.00000">
                  <c:v>0.69547821624555473</c:v>
                </c:pt>
                <c:pt idx="361" formatCode="0.00000">
                  <c:v>0.69217945998814046</c:v>
                </c:pt>
                <c:pt idx="362" formatCode="0.00000">
                  <c:v>0.69865716383370002</c:v>
                </c:pt>
                <c:pt idx="363" formatCode="0.00000">
                  <c:v>0.96455247728579041</c:v>
                </c:pt>
                <c:pt idx="364" formatCode="0.00000">
                  <c:v>0.76938624587674842</c:v>
                </c:pt>
                <c:pt idx="365" formatCode="0.00000">
                  <c:v>0.18967814268230018</c:v>
                </c:pt>
                <c:pt idx="366" formatCode="0.00000">
                  <c:v>0.24299226991959999</c:v>
                </c:pt>
                <c:pt idx="367" formatCode="0.00000">
                  <c:v>0.18887441343000011</c:v>
                </c:pt>
                <c:pt idx="368" formatCode="0.00000">
                  <c:v>0.18887441343000011</c:v>
                </c:pt>
                <c:pt idx="369" formatCode="0.00000">
                  <c:v>0.19167823131</c:v>
                </c:pt>
                <c:pt idx="370" formatCode="0.00000">
                  <c:v>0.64917545298938706</c:v>
                </c:pt>
                <c:pt idx="371" formatCode="0.00000">
                  <c:v>0.68679453122473944</c:v>
                </c:pt>
                <c:pt idx="372" formatCode="0.00000">
                  <c:v>0.18737989559563012</c:v>
                </c:pt>
                <c:pt idx="373" formatCode="0.00000">
                  <c:v>0.6769575268580007</c:v>
                </c:pt>
                <c:pt idx="374" formatCode="0.00000">
                  <c:v>0.14387196461299998</c:v>
                </c:pt>
                <c:pt idx="375" formatCode="0.00000">
                  <c:v>0.12664944694999999</c:v>
                </c:pt>
                <c:pt idx="376" formatCode="0.00000">
                  <c:v>0.14445841865935011</c:v>
                </c:pt>
                <c:pt idx="377" formatCode="0.00000">
                  <c:v>0.53169182542636995</c:v>
                </c:pt>
                <c:pt idx="379" formatCode="0.00000">
                  <c:v>0.14363621486261999</c:v>
                </c:pt>
                <c:pt idx="380" formatCode="0.00000">
                  <c:v>0.1574655472580001</c:v>
                </c:pt>
                <c:pt idx="381" formatCode="0.00000">
                  <c:v>0.14669177733682001</c:v>
                </c:pt>
                <c:pt idx="382" formatCode="0.00000">
                  <c:v>0.16871787959585599</c:v>
                </c:pt>
                <c:pt idx="383" formatCode="0.00000">
                  <c:v>0.4546173383289</c:v>
                </c:pt>
                <c:pt idx="384" formatCode="0.00000">
                  <c:v>0.18321324553310026</c:v>
                </c:pt>
                <c:pt idx="385" formatCode="0.00000">
                  <c:v>0.18321324553310026</c:v>
                </c:pt>
                <c:pt idx="386" formatCode="0.00000">
                  <c:v>0.1178695644573</c:v>
                </c:pt>
                <c:pt idx="387" formatCode="0.00000">
                  <c:v>0.1178695644573</c:v>
                </c:pt>
                <c:pt idx="388" formatCode="0.00000">
                  <c:v>0.1178695644573</c:v>
                </c:pt>
                <c:pt idx="389" formatCode="0.00000">
                  <c:v>0.12772329835423299</c:v>
                </c:pt>
                <c:pt idx="390" formatCode="0.00000">
                  <c:v>0.14363621486261999</c:v>
                </c:pt>
                <c:pt idx="391" formatCode="0.00000">
                  <c:v>0.12776746985644222</c:v>
                </c:pt>
                <c:pt idx="392" formatCode="0.00000">
                  <c:v>0.12776746985644222</c:v>
                </c:pt>
                <c:pt idx="393" formatCode="0.00000">
                  <c:v>0.13634279837624999</c:v>
                </c:pt>
                <c:pt idx="394" formatCode="0.00000">
                  <c:v>0.12776746985644222</c:v>
                </c:pt>
                <c:pt idx="395" formatCode="0.00000">
                  <c:v>0.12776746985644222</c:v>
                </c:pt>
                <c:pt idx="396" formatCode="0.00000">
                  <c:v>0.12877575222580989</c:v>
                </c:pt>
                <c:pt idx="397" formatCode="0.00000">
                  <c:v>0.22134272267652597</c:v>
                </c:pt>
                <c:pt idx="398" formatCode="0.00000">
                  <c:v>0.19478413573150011</c:v>
                </c:pt>
                <c:pt idx="399" formatCode="0.00000">
                  <c:v>0.73252754589553959</c:v>
                </c:pt>
                <c:pt idx="400" formatCode="0.00000">
                  <c:v>0.19478413573150011</c:v>
                </c:pt>
                <c:pt idx="401" formatCode="0.00000">
                  <c:v>0.11532692954866899</c:v>
                </c:pt>
                <c:pt idx="402" formatCode="0.00000">
                  <c:v>0.74546153291992001</c:v>
                </c:pt>
                <c:pt idx="403" formatCode="0.00000">
                  <c:v>0.75583787511935041</c:v>
                </c:pt>
                <c:pt idx="404" formatCode="0.00000">
                  <c:v>0.17391734285729038</c:v>
                </c:pt>
                <c:pt idx="405" formatCode="0.00000">
                  <c:v>0.27593315892156678</c:v>
                </c:pt>
                <c:pt idx="407" formatCode="0.00000">
                  <c:v>0.56917789386990003</c:v>
                </c:pt>
                <c:pt idx="408" formatCode="0.00000">
                  <c:v>0.44288623787335035</c:v>
                </c:pt>
                <c:pt idx="409" formatCode="0.00000">
                  <c:v>0.39643696916782367</c:v>
                </c:pt>
                <c:pt idx="410" formatCode="0.00000">
                  <c:v>0.25765877898165035</c:v>
                </c:pt>
                <c:pt idx="411" formatCode="0.00000">
                  <c:v>0.27533859248249998</c:v>
                </c:pt>
                <c:pt idx="412" formatCode="0.00000">
                  <c:v>0.48394871884316998</c:v>
                </c:pt>
                <c:pt idx="413" formatCode="0.00000">
                  <c:v>0.48692424356199998</c:v>
                </c:pt>
                <c:pt idx="414" formatCode="0.00000">
                  <c:v>0.54122594356380072</c:v>
                </c:pt>
                <c:pt idx="415" formatCode="0.00000">
                  <c:v>0.52196939413179999</c:v>
                </c:pt>
                <c:pt idx="416" formatCode="0.00000">
                  <c:v>0.4779751779398686</c:v>
                </c:pt>
                <c:pt idx="417" formatCode="0.00000">
                  <c:v>0.48634275521800036</c:v>
                </c:pt>
                <c:pt idx="418" formatCode="0.00000">
                  <c:v>0.56917789386990003</c:v>
                </c:pt>
                <c:pt idx="419" formatCode="0.00000">
                  <c:v>0.44751129111440036</c:v>
                </c:pt>
                <c:pt idx="420" formatCode="0.00000">
                  <c:v>0.42968396711660051</c:v>
                </c:pt>
                <c:pt idx="421" formatCode="0.00000">
                  <c:v>0.39468741567691623</c:v>
                </c:pt>
                <c:pt idx="422" formatCode="0.00000">
                  <c:v>0.41957399644400023</c:v>
                </c:pt>
                <c:pt idx="423" formatCode="0.00000">
                  <c:v>0.48961395959800008</c:v>
                </c:pt>
                <c:pt idx="424" formatCode="0.00000">
                  <c:v>0.39829375755700008</c:v>
                </c:pt>
                <c:pt idx="425" formatCode="0.00000">
                  <c:v>0.45864293611130003</c:v>
                </c:pt>
                <c:pt idx="426" formatCode="0.00000">
                  <c:v>0.43494561581171998</c:v>
                </c:pt>
                <c:pt idx="427" formatCode="0.00000">
                  <c:v>0.31839951245675502</c:v>
                </c:pt>
                <c:pt idx="428" formatCode="0.00000">
                  <c:v>0.43436627419150037</c:v>
                </c:pt>
                <c:pt idx="429" formatCode="0.00000">
                  <c:v>0.32378995988910036</c:v>
                </c:pt>
                <c:pt idx="430" formatCode="0.00000">
                  <c:v>0.37579332144099975</c:v>
                </c:pt>
                <c:pt idx="431" formatCode="0.00000">
                  <c:v>0.29591453779600035</c:v>
                </c:pt>
                <c:pt idx="432" formatCode="0.00000">
                  <c:v>0.63372785451499103</c:v>
                </c:pt>
                <c:pt idx="433" formatCode="0.00000">
                  <c:v>0.28776197169661022</c:v>
                </c:pt>
              </c:numCache>
            </c:numRef>
          </c:xVal>
          <c:yVal>
            <c:numRef>
              <c:f>cam!$D$3:$D$436</c:f>
              <c:numCache>
                <c:formatCode>General</c:formatCode>
                <c:ptCount val="434"/>
                <c:pt idx="0" formatCode="0.00000">
                  <c:v>7.5687001597514514E-2</c:v>
                </c:pt>
                <c:pt idx="2" formatCode="0.00000">
                  <c:v>0.13623182625669092</c:v>
                </c:pt>
                <c:pt idx="4" formatCode="0.00000">
                  <c:v>0.17191137104158244</c:v>
                </c:pt>
                <c:pt idx="5" formatCode="0.00000">
                  <c:v>0.12482085923939565</c:v>
                </c:pt>
                <c:pt idx="7" formatCode="0.00000">
                  <c:v>0.18086788509615379</c:v>
                </c:pt>
                <c:pt idx="8" formatCode="0.00000">
                  <c:v>8.5509712934483707E-3</c:v>
                </c:pt>
                <c:pt idx="9" formatCode="0.00000">
                  <c:v>0.10114978774787728</c:v>
                </c:pt>
                <c:pt idx="11" formatCode="0.00000">
                  <c:v>0.11073462517726422</c:v>
                </c:pt>
                <c:pt idx="12" formatCode="0.00000">
                  <c:v>0.16989879003601221</c:v>
                </c:pt>
                <c:pt idx="13" formatCode="0.00000">
                  <c:v>0.16989879003601221</c:v>
                </c:pt>
                <c:pt idx="14" formatCode="0.00000">
                  <c:v>6.497843574466769E-2</c:v>
                </c:pt>
                <c:pt idx="16" formatCode="0.00000">
                  <c:v>9.6884091211912646E-2</c:v>
                </c:pt>
                <c:pt idx="17" formatCode="0.00000">
                  <c:v>0.12651981141271776</c:v>
                </c:pt>
                <c:pt idx="18" formatCode="0.00000">
                  <c:v>0.11537214708707012</c:v>
                </c:pt>
                <c:pt idx="19" formatCode="0.00000">
                  <c:v>0.15659026217338037</c:v>
                </c:pt>
                <c:pt idx="20" formatCode="0.00000">
                  <c:v>0.10171692485097629</c:v>
                </c:pt>
                <c:pt idx="22" formatCode="0.00000">
                  <c:v>0.62974037715454634</c:v>
                </c:pt>
                <c:pt idx="23" formatCode="0.00000">
                  <c:v>8.3638444208775142E-2</c:v>
                </c:pt>
                <c:pt idx="24" formatCode="0.00000">
                  <c:v>7.9401653773149811E-2</c:v>
                </c:pt>
                <c:pt idx="25" formatCode="0.00000">
                  <c:v>0.15975461054129558</c:v>
                </c:pt>
                <c:pt idx="26" formatCode="0.00000">
                  <c:v>8.3063596533061237E-2</c:v>
                </c:pt>
                <c:pt idx="27" formatCode="0.00000">
                  <c:v>0.10171692485097629</c:v>
                </c:pt>
                <c:pt idx="29" formatCode="0.00000">
                  <c:v>0.61500980895818502</c:v>
                </c:pt>
                <c:pt idx="30" formatCode="0.00000">
                  <c:v>8.1037296533616243E-2</c:v>
                </c:pt>
                <c:pt idx="31" formatCode="0.00000">
                  <c:v>7.6947624239873599E-2</c:v>
                </c:pt>
                <c:pt idx="32" formatCode="0.00000">
                  <c:v>0.15975461054129558</c:v>
                </c:pt>
                <c:pt idx="33" formatCode="0.00000">
                  <c:v>8.3063596533061237E-2</c:v>
                </c:pt>
                <c:pt idx="34" formatCode="0.00000">
                  <c:v>1.6007447199358645E-3</c:v>
                </c:pt>
                <c:pt idx="35" formatCode="0.00000">
                  <c:v>0.11206837191220674</c:v>
                </c:pt>
                <c:pt idx="37" formatCode="0.00000">
                  <c:v>0.63758003868393864</c:v>
                </c:pt>
                <c:pt idx="38" formatCode="0.00000">
                  <c:v>7.6372779667170987E-2</c:v>
                </c:pt>
                <c:pt idx="39" formatCode="0.00000">
                  <c:v>7.1751112459854799E-2</c:v>
                </c:pt>
                <c:pt idx="40" formatCode="0.00000">
                  <c:v>0.1723166657443175</c:v>
                </c:pt>
                <c:pt idx="41" formatCode="0.00000">
                  <c:v>9.2897765042004227E-2</c:v>
                </c:pt>
                <c:pt idx="42" formatCode="0.00000">
                  <c:v>4.3727387856381875E-3</c:v>
                </c:pt>
                <c:pt idx="43" formatCode="0.00000">
                  <c:v>4.3068569264164665E-3</c:v>
                </c:pt>
                <c:pt idx="44" formatCode="0.00000">
                  <c:v>0.11206837191220673</c:v>
                </c:pt>
                <c:pt idx="46" formatCode="0.00000">
                  <c:v>0.5890130940637065</c:v>
                </c:pt>
                <c:pt idx="47" formatCode="0.00000">
                  <c:v>8.0853313494503878E-2</c:v>
                </c:pt>
                <c:pt idx="48" formatCode="0.00000">
                  <c:v>7.6170836804716632E-2</c:v>
                </c:pt>
                <c:pt idx="49" formatCode="0.00000">
                  <c:v>0.1723166657443175</c:v>
                </c:pt>
                <c:pt idx="50" formatCode="0.00000">
                  <c:v>7.3527857797509505E-2</c:v>
                </c:pt>
                <c:pt idx="51" formatCode="0.00000">
                  <c:v>8.0034172465868105E-3</c:v>
                </c:pt>
                <c:pt idx="52" formatCode="0.00000">
                  <c:v>7.9192335617110123E-3</c:v>
                </c:pt>
                <c:pt idx="53" formatCode="0.00000">
                  <c:v>1.1584251683392143E-2</c:v>
                </c:pt>
                <c:pt idx="54" formatCode="0.00000">
                  <c:v>0.11206837191220673</c:v>
                </c:pt>
                <c:pt idx="56" formatCode="0.00000">
                  <c:v>0.5826970199758803</c:v>
                </c:pt>
                <c:pt idx="57" formatCode="0.00000">
                  <c:v>8.1571946957098587E-2</c:v>
                </c:pt>
                <c:pt idx="58" formatCode="0.00000">
                  <c:v>7.7270316963337332E-2</c:v>
                </c:pt>
                <c:pt idx="59" formatCode="0.00000">
                  <c:v>0.1723166657443175</c:v>
                </c:pt>
                <c:pt idx="60" formatCode="0.00000">
                  <c:v>7.3527857797509505E-2</c:v>
                </c:pt>
                <c:pt idx="61" formatCode="0.00000">
                  <c:v>1.0821144772747891E-2</c:v>
                </c:pt>
                <c:pt idx="62" formatCode="0.00000">
                  <c:v>1.0714602274253398E-2</c:v>
                </c:pt>
                <c:pt idx="63" formatCode="0.00000">
                  <c:v>1.427934782711324E-2</c:v>
                </c:pt>
                <c:pt idx="64" formatCode="0.00000">
                  <c:v>2.59118130246798E-3</c:v>
                </c:pt>
                <c:pt idx="65" formatCode="0.00000">
                  <c:v>0.12277508479606669</c:v>
                </c:pt>
                <c:pt idx="67" formatCode="0.00000">
                  <c:v>0.6143668188962409</c:v>
                </c:pt>
                <c:pt idx="68" formatCode="0.00000">
                  <c:v>8.9101639100611071E-2</c:v>
                </c:pt>
                <c:pt idx="69" formatCode="0.00000">
                  <c:v>8.4911699522177808E-2</c:v>
                </c:pt>
                <c:pt idx="70" formatCode="0.00000">
                  <c:v>0.18534121799808295</c:v>
                </c:pt>
                <c:pt idx="71" formatCode="0.00000">
                  <c:v>8.3044956970501543E-2</c:v>
                </c:pt>
                <c:pt idx="72" formatCode="0.00000">
                  <c:v>1.0084433781431222E-2</c:v>
                </c:pt>
                <c:pt idx="73" formatCode="0.00000">
                  <c:v>9.9519912008584708E-3</c:v>
                </c:pt>
                <c:pt idx="74" formatCode="0.00000">
                  <c:v>1.3408059801155638E-2</c:v>
                </c:pt>
                <c:pt idx="75" formatCode="0.00000">
                  <c:v>6.1295138269875805E-3</c:v>
                </c:pt>
                <c:pt idx="76" formatCode="0.00000">
                  <c:v>8.3516177919762714E-3</c:v>
                </c:pt>
                <c:pt idx="77" formatCode="0.00000">
                  <c:v>7.5687001597514514E-2</c:v>
                </c:pt>
                <c:pt idx="79" formatCode="0.00000">
                  <c:v>4.1791144971627062E-3</c:v>
                </c:pt>
                <c:pt idx="80" formatCode="0.00000">
                  <c:v>0.17191137104158244</c:v>
                </c:pt>
                <c:pt idx="81" formatCode="0.00000">
                  <c:v>0.18086788509615379</c:v>
                </c:pt>
                <c:pt idx="82" formatCode="0.00000">
                  <c:v>0.11073462517726422</c:v>
                </c:pt>
                <c:pt idx="83" formatCode="0.00000">
                  <c:v>9.6884091211912646E-2</c:v>
                </c:pt>
                <c:pt idx="84" formatCode="0.00000">
                  <c:v>0.51937580058408472</c:v>
                </c:pt>
                <c:pt idx="85" formatCode="0.00000">
                  <c:v>0.50634950832227554</c:v>
                </c:pt>
                <c:pt idx="86" formatCode="0.00000">
                  <c:v>0.52296080262753963</c:v>
                </c:pt>
                <c:pt idx="87" formatCode="0.00000">
                  <c:v>0.4837291531584843</c:v>
                </c:pt>
                <c:pt idx="88" formatCode="0.00000">
                  <c:v>0.47867633603788007</c:v>
                </c:pt>
                <c:pt idx="89" formatCode="0.00000">
                  <c:v>0.51654135574845761</c:v>
                </c:pt>
                <c:pt idx="90" formatCode="0.00000">
                  <c:v>0.11213717379850356</c:v>
                </c:pt>
                <c:pt idx="92" formatCode="0.00000">
                  <c:v>0.59205175498721385</c:v>
                </c:pt>
                <c:pt idx="93" formatCode="0.00000">
                  <c:v>6.0943641424172169E-2</c:v>
                </c:pt>
                <c:pt idx="94" formatCode="0.00000">
                  <c:v>5.7100550096565797E-2</c:v>
                </c:pt>
                <c:pt idx="95" formatCode="0.00000">
                  <c:v>0.17225234488784014</c:v>
                </c:pt>
                <c:pt idx="96" formatCode="0.00000">
                  <c:v>0.10312886273809396</c:v>
                </c:pt>
                <c:pt idx="97" formatCode="0.00000">
                  <c:v>0.39979186522523336</c:v>
                </c:pt>
                <c:pt idx="98" formatCode="0.00000">
                  <c:v>0.39281187391600125</c:v>
                </c:pt>
                <c:pt idx="99" formatCode="0.00000">
                  <c:v>0.45301571945942681</c:v>
                </c:pt>
                <c:pt idx="100" formatCode="0.00000">
                  <c:v>0.4479880142190984</c:v>
                </c:pt>
                <c:pt idx="101" formatCode="0.00000">
                  <c:v>0.41372868275365537</c:v>
                </c:pt>
                <c:pt idx="102" formatCode="0.00000">
                  <c:v>0.39394951126938876</c:v>
                </c:pt>
                <c:pt idx="103" formatCode="0.00000">
                  <c:v>0.51496140973038751</c:v>
                </c:pt>
                <c:pt idx="104" formatCode="0.00000">
                  <c:v>0.11213717379850356</c:v>
                </c:pt>
                <c:pt idx="106" formatCode="0.00000">
                  <c:v>0.18143227200686149</c:v>
                </c:pt>
                <c:pt idx="107" formatCode="0.00000">
                  <c:v>1.484385869805677E-2</c:v>
                </c:pt>
                <c:pt idx="108" formatCode="0.00000">
                  <c:v>1.180209543675869E-2</c:v>
                </c:pt>
                <c:pt idx="109" formatCode="0.00000">
                  <c:v>0.17225234488784014</c:v>
                </c:pt>
                <c:pt idx="110" formatCode="0.00000">
                  <c:v>0.10312886273809396</c:v>
                </c:pt>
                <c:pt idx="111" formatCode="0.00000">
                  <c:v>7.1832217735982279E-2</c:v>
                </c:pt>
                <c:pt idx="112" formatCode="0.00000">
                  <c:v>6.9618276411679822E-2</c:v>
                </c:pt>
                <c:pt idx="113" formatCode="0.00000">
                  <c:v>6.7936890251876714E-2</c:v>
                </c:pt>
                <c:pt idx="114" formatCode="0.00000">
                  <c:v>7.2317938574255725E-2</c:v>
                </c:pt>
                <c:pt idx="115" formatCode="0.00000">
                  <c:v>7.375086043931392E-2</c:v>
                </c:pt>
                <c:pt idx="116" formatCode="0.00000">
                  <c:v>7.7443660414728888E-2</c:v>
                </c:pt>
                <c:pt idx="117" formatCode="0.00000">
                  <c:v>0.18143227200686149</c:v>
                </c:pt>
                <c:pt idx="118" formatCode="0.00000">
                  <c:v>3.2047742116395952E-2</c:v>
                </c:pt>
                <c:pt idx="119" formatCode="0.00000">
                  <c:v>0.11390937802930753</c:v>
                </c:pt>
                <c:pt idx="121" formatCode="0.00000">
                  <c:v>0.19684993571835219</c:v>
                </c:pt>
                <c:pt idx="122" formatCode="0.00000">
                  <c:v>2.0817013469703799E-2</c:v>
                </c:pt>
                <c:pt idx="123" formatCode="0.00000">
                  <c:v>1.7729079401445701E-2</c:v>
                </c:pt>
                <c:pt idx="124" formatCode="0.00000">
                  <c:v>0.16194374409780088</c:v>
                </c:pt>
                <c:pt idx="125" formatCode="0.00000">
                  <c:v>0.11369709432515147</c:v>
                </c:pt>
                <c:pt idx="126" formatCode="0.00000">
                  <c:v>8.2896254141048287E-2</c:v>
                </c:pt>
                <c:pt idx="127" formatCode="0.00000">
                  <c:v>8.0341722646166694E-2</c:v>
                </c:pt>
                <c:pt idx="128" formatCode="0.00000">
                  <c:v>8.0242530847071031E-2</c:v>
                </c:pt>
                <c:pt idx="129" formatCode="0.00000">
                  <c:v>8.0014136021739235E-2</c:v>
                </c:pt>
                <c:pt idx="130" formatCode="0.00000">
                  <c:v>8.5121105402510014E-2</c:v>
                </c:pt>
                <c:pt idx="131" formatCode="0.00000">
                  <c:v>8.8314253603080525E-2</c:v>
                </c:pt>
                <c:pt idx="132" formatCode="0.00000">
                  <c:v>0.19684993571835219</c:v>
                </c:pt>
                <c:pt idx="133" formatCode="0.00000">
                  <c:v>5.7126175632249372E-2</c:v>
                </c:pt>
                <c:pt idx="134" formatCode="0.00000">
                  <c:v>1.4800750920838103E-2</c:v>
                </c:pt>
                <c:pt idx="135" formatCode="0.00000">
                  <c:v>0.11213717379850356</c:v>
                </c:pt>
                <c:pt idx="137" formatCode="0.00000">
                  <c:v>0.17614821705950798</c:v>
                </c:pt>
                <c:pt idx="138" formatCode="0.00000">
                  <c:v>1.4612972747535039E-2</c:v>
                </c:pt>
                <c:pt idx="139" formatCode="0.00000">
                  <c:v>1.161744623253768E-2</c:v>
                </c:pt>
                <c:pt idx="140" formatCode="0.00000">
                  <c:v>0.17225234488784014</c:v>
                </c:pt>
                <c:pt idx="141" formatCode="0.00000">
                  <c:v>0.10312886273809396</c:v>
                </c:pt>
                <c:pt idx="142" formatCode="0.00000">
                  <c:v>7.0073899991411365E-2</c:v>
                </c:pt>
                <c:pt idx="143" formatCode="0.00000">
                  <c:v>6.7964681929982201E-2</c:v>
                </c:pt>
                <c:pt idx="144" formatCode="0.00000">
                  <c:v>6.6091050326728421E-2</c:v>
                </c:pt>
                <c:pt idx="145" formatCode="0.00000">
                  <c:v>7.0342364352760284E-2</c:v>
                </c:pt>
                <c:pt idx="146" formatCode="0.00000">
                  <c:v>7.1898489532819243E-2</c:v>
                </c:pt>
                <c:pt idx="147" formatCode="0.00000">
                  <c:v>7.5584619019457233E-2</c:v>
                </c:pt>
                <c:pt idx="148" formatCode="0.00000">
                  <c:v>0.17614821705950798</c:v>
                </c:pt>
                <c:pt idx="149" formatCode="0.00000">
                  <c:v>4.2128616849567806E-2</c:v>
                </c:pt>
                <c:pt idx="150" formatCode="0.00000">
                  <c:v>0</c:v>
                </c:pt>
                <c:pt idx="151" formatCode="0.00000">
                  <c:v>1.7506013040453135E-2</c:v>
                </c:pt>
                <c:pt idx="152" formatCode="0.00000">
                  <c:v>0.11213717379850356</c:v>
                </c:pt>
                <c:pt idx="154" formatCode="0.00000">
                  <c:v>0.16749362738093196</c:v>
                </c:pt>
                <c:pt idx="155" formatCode="0.00000">
                  <c:v>1.1617995555639237E-2</c:v>
                </c:pt>
                <c:pt idx="156" formatCode="0.00000">
                  <c:v>8.657847410040817E-3</c:v>
                </c:pt>
                <c:pt idx="157" formatCode="0.00000">
                  <c:v>0.17225234488784014</c:v>
                </c:pt>
                <c:pt idx="158" formatCode="0.00000">
                  <c:v>0.10312886273809396</c:v>
                </c:pt>
                <c:pt idx="159" formatCode="0.00000">
                  <c:v>6.610563536831332E-2</c:v>
                </c:pt>
                <c:pt idx="160" formatCode="0.00000">
                  <c:v>6.4128220121503668E-2</c:v>
                </c:pt>
                <c:pt idx="161" formatCode="0.00000">
                  <c:v>6.1721436470613983E-2</c:v>
                </c:pt>
                <c:pt idx="162" formatCode="0.00000">
                  <c:v>6.59194456559061E-2</c:v>
                </c:pt>
                <c:pt idx="163" formatCode="0.00000">
                  <c:v>6.7816561375796822E-2</c:v>
                </c:pt>
                <c:pt idx="164" formatCode="0.00000">
                  <c:v>7.1657969637516292E-2</c:v>
                </c:pt>
                <c:pt idx="165" formatCode="0.00000">
                  <c:v>0.16749362738093196</c:v>
                </c:pt>
                <c:pt idx="166" formatCode="0.00000">
                  <c:v>4.5750209206442849E-2</c:v>
                </c:pt>
                <c:pt idx="167" formatCode="0.00000">
                  <c:v>2.8740132336053156E-3</c:v>
                </c:pt>
                <c:pt idx="168" formatCode="0.00000">
                  <c:v>1.4501101116591641E-2</c:v>
                </c:pt>
                <c:pt idx="169" formatCode="0.00000">
                  <c:v>2.81733171338745E-3</c:v>
                </c:pt>
                <c:pt idx="170" formatCode="0.00000">
                  <c:v>0.11307878466012825</c:v>
                </c:pt>
                <c:pt idx="172" formatCode="0.00000">
                  <c:v>0.17847603753055521</c:v>
                </c:pt>
                <c:pt idx="173" formatCode="0.00000">
                  <c:v>1.1562734664251126E-2</c:v>
                </c:pt>
                <c:pt idx="174" formatCode="0.00000">
                  <c:v>8.619944173411196E-3</c:v>
                </c:pt>
                <c:pt idx="175" formatCode="0.00000">
                  <c:v>0.18444871407240357</c:v>
                </c:pt>
                <c:pt idx="176" formatCode="0.00000">
                  <c:v>0.10400219438705045</c:v>
                </c:pt>
                <c:pt idx="177" formatCode="0.00000">
                  <c:v>8.341577662899119E-2</c:v>
                </c:pt>
                <c:pt idx="178" formatCode="0.00000">
                  <c:v>8.0825588148723246E-2</c:v>
                </c:pt>
                <c:pt idx="179" formatCode="0.00000">
                  <c:v>7.6148437352557968E-2</c:v>
                </c:pt>
                <c:pt idx="180" formatCode="0.00000">
                  <c:v>8.0597124454656249E-2</c:v>
                </c:pt>
                <c:pt idx="181" formatCode="0.00000">
                  <c:v>8.134324563529842E-2</c:v>
                </c:pt>
                <c:pt idx="182" formatCode="0.00000">
                  <c:v>8.8854073976121425E-2</c:v>
                </c:pt>
                <c:pt idx="183" formatCode="0.00000">
                  <c:v>0.17847603753055521</c:v>
                </c:pt>
                <c:pt idx="184" formatCode="0.00000">
                  <c:v>6.0896222236334549E-2</c:v>
                </c:pt>
                <c:pt idx="185" formatCode="0.00000">
                  <c:v>1.4804120073664181E-2</c:v>
                </c:pt>
                <c:pt idx="186" formatCode="0.00000">
                  <c:v>2.0775527091285471E-2</c:v>
                </c:pt>
                <c:pt idx="187" formatCode="0.00000">
                  <c:v>1.4582465733434481E-2</c:v>
                </c:pt>
                <c:pt idx="188" formatCode="0.00000">
                  <c:v>1.1596293826060766E-2</c:v>
                </c:pt>
                <c:pt idx="189" formatCode="0.00000">
                  <c:v>0.19126317682524971</c:v>
                </c:pt>
                <c:pt idx="191" formatCode="0.00000">
                  <c:v>0.25594288627224987</c:v>
                </c:pt>
                <c:pt idx="192" formatCode="0.00000">
                  <c:v>0.2504491088626718</c:v>
                </c:pt>
                <c:pt idx="193" formatCode="0.00000">
                  <c:v>0.24225890756088189</c:v>
                </c:pt>
                <c:pt idx="194" formatCode="0.00000">
                  <c:v>0.20739998930830481</c:v>
                </c:pt>
                <c:pt idx="195" formatCode="0.00000">
                  <c:v>0.15446854635681398</c:v>
                </c:pt>
                <c:pt idx="196" formatCode="0.00000">
                  <c:v>0.30477711413087838</c:v>
                </c:pt>
                <c:pt idx="197" formatCode="0.00000">
                  <c:v>0.31052081841381124</c:v>
                </c:pt>
                <c:pt idx="198" formatCode="0.00000">
                  <c:v>0.32025131699984544</c:v>
                </c:pt>
                <c:pt idx="199" formatCode="0.00000">
                  <c:v>0.311640885088867</c:v>
                </c:pt>
                <c:pt idx="200" formatCode="0.00000">
                  <c:v>0.30847260256902104</c:v>
                </c:pt>
                <c:pt idx="201" formatCode="0.00000">
                  <c:v>0.30008905500099031</c:v>
                </c:pt>
                <c:pt idx="202" formatCode="0.00000">
                  <c:v>0.25932780849132625</c:v>
                </c:pt>
                <c:pt idx="203" formatCode="0.00000">
                  <c:v>0.34929180400084081</c:v>
                </c:pt>
                <c:pt idx="204" formatCode="0.00000">
                  <c:v>0.23200729548218799</c:v>
                </c:pt>
                <c:pt idx="205" formatCode="0.00000">
                  <c:v>0.25295867406904027</c:v>
                </c:pt>
                <c:pt idx="206" formatCode="0.00000">
                  <c:v>0.23474514160648113</c:v>
                </c:pt>
                <c:pt idx="207" formatCode="0.00000">
                  <c:v>0.23473913913158875</c:v>
                </c:pt>
                <c:pt idx="208" formatCode="0.00000">
                  <c:v>0.23730185838542836</c:v>
                </c:pt>
                <c:pt idx="209" formatCode="0.00000">
                  <c:v>0.15429723196180686</c:v>
                </c:pt>
                <c:pt idx="211" formatCode="0.00000">
                  <c:v>0.26087378061939798</c:v>
                </c:pt>
                <c:pt idx="212" formatCode="0.00000">
                  <c:v>0.25881575638855098</c:v>
                </c:pt>
                <c:pt idx="213" formatCode="0.00000">
                  <c:v>0.2504491088626718</c:v>
                </c:pt>
                <c:pt idx="214" formatCode="0.00000">
                  <c:v>0.19571943365247263</c:v>
                </c:pt>
                <c:pt idx="215" formatCode="0.00000">
                  <c:v>0.12027103956016023</c:v>
                </c:pt>
                <c:pt idx="216" formatCode="0.00000">
                  <c:v>0.30593257616209457</c:v>
                </c:pt>
                <c:pt idx="217" formatCode="0.00000">
                  <c:v>0.31166497038788643</c:v>
                </c:pt>
                <c:pt idx="218" formatCode="0.00000">
                  <c:v>0.32164985594594775</c:v>
                </c:pt>
                <c:pt idx="219" formatCode="0.00000">
                  <c:v>0.31291097510024102</c:v>
                </c:pt>
                <c:pt idx="220" formatCode="0.00000">
                  <c:v>0.30972120969767547</c:v>
                </c:pt>
                <c:pt idx="221" formatCode="0.00000">
                  <c:v>0.30120855409498581</c:v>
                </c:pt>
                <c:pt idx="222" formatCode="0.00000">
                  <c:v>0.26630675535869236</c:v>
                </c:pt>
                <c:pt idx="223" formatCode="0.00000">
                  <c:v>0.39361046264850597</c:v>
                </c:pt>
                <c:pt idx="224" formatCode="0.00000">
                  <c:v>0.24012462534350429</c:v>
                </c:pt>
                <c:pt idx="225" formatCode="0.00000">
                  <c:v>0.26144728312632376</c:v>
                </c:pt>
                <c:pt idx="226" formatCode="0.00000">
                  <c:v>0.24279999162538143</c:v>
                </c:pt>
                <c:pt idx="227" formatCode="0.00000">
                  <c:v>0.24279358561622524</c:v>
                </c:pt>
                <c:pt idx="228" formatCode="0.00000">
                  <c:v>0.24546277296828833</c:v>
                </c:pt>
                <c:pt idx="229" formatCode="0.00000">
                  <c:v>2.0134001198538129E-2</c:v>
                </c:pt>
                <c:pt idx="230" formatCode="0.00000">
                  <c:v>8.4522477995796222E-2</c:v>
                </c:pt>
                <c:pt idx="232" formatCode="0.00000">
                  <c:v>0.19749643159893451</c:v>
                </c:pt>
                <c:pt idx="233" formatCode="0.00000">
                  <c:v>8.2844212977814996E-2</c:v>
                </c:pt>
                <c:pt idx="234" formatCode="0.00000">
                  <c:v>8.2844212977814996E-2</c:v>
                </c:pt>
                <c:pt idx="235" formatCode="0.00000">
                  <c:v>0.14473258022638669</c:v>
                </c:pt>
                <c:pt idx="236" formatCode="0.00000">
                  <c:v>4.8034289156761896E-2</c:v>
                </c:pt>
                <c:pt idx="237" formatCode="0.00000">
                  <c:v>6.5852960409505903E-2</c:v>
                </c:pt>
                <c:pt idx="238" formatCode="0.00000">
                  <c:v>6.3775728169643484E-2</c:v>
                </c:pt>
                <c:pt idx="239" formatCode="0.00000">
                  <c:v>6.6275772478660275E-2</c:v>
                </c:pt>
                <c:pt idx="240" formatCode="0.00000">
                  <c:v>7.083962615463292E-2</c:v>
                </c:pt>
                <c:pt idx="241" formatCode="0.00000">
                  <c:v>7.1975204239563148E-2</c:v>
                </c:pt>
                <c:pt idx="242" formatCode="0.00000">
                  <c:v>7.1703693326716916E-2</c:v>
                </c:pt>
                <c:pt idx="243" formatCode="0.00000">
                  <c:v>0.19749643159893451</c:v>
                </c:pt>
                <c:pt idx="244" formatCode="0.00000">
                  <c:v>0.11634852865640515</c:v>
                </c:pt>
                <c:pt idx="245" formatCode="0.00000">
                  <c:v>7.7960320058892932E-2</c:v>
                </c:pt>
                <c:pt idx="246" formatCode="0.00000">
                  <c:v>8.2575613357811731E-2</c:v>
                </c:pt>
                <c:pt idx="247" formatCode="0.00000">
                  <c:v>7.7960320058892932E-2</c:v>
                </c:pt>
                <c:pt idx="248" formatCode="0.00000">
                  <c:v>7.7960320058892932E-2</c:v>
                </c:pt>
                <c:pt idx="249" formatCode="0.00000">
                  <c:v>8.6903664238223155E-2</c:v>
                </c:pt>
                <c:pt idx="250" formatCode="0.00000">
                  <c:v>0.18604955311021829</c:v>
                </c:pt>
                <c:pt idx="251" formatCode="0.00000">
                  <c:v>0.16716285975269268</c:v>
                </c:pt>
                <c:pt idx="252" formatCode="0.00000">
                  <c:v>0.15429723196180686</c:v>
                </c:pt>
                <c:pt idx="254" formatCode="0.00000">
                  <c:v>0.27179581859563895</c:v>
                </c:pt>
                <c:pt idx="255" formatCode="0.00000">
                  <c:v>0.25239664249089055</c:v>
                </c:pt>
                <c:pt idx="256" formatCode="0.00000">
                  <c:v>0.24411768788997387</c:v>
                </c:pt>
                <c:pt idx="257" formatCode="0.00000">
                  <c:v>0.19571943365247263</c:v>
                </c:pt>
                <c:pt idx="258" formatCode="0.00000">
                  <c:v>0.12027103956016023</c:v>
                </c:pt>
                <c:pt idx="259" formatCode="0.00000">
                  <c:v>0.33710121883158106</c:v>
                </c:pt>
                <c:pt idx="260" formatCode="0.00000">
                  <c:v>0.34305294403258202</c:v>
                </c:pt>
                <c:pt idx="261" formatCode="0.00000">
                  <c:v>0.3536519066654093</c:v>
                </c:pt>
                <c:pt idx="262" formatCode="0.00000">
                  <c:v>0.34438434343838847</c:v>
                </c:pt>
                <c:pt idx="263" formatCode="0.00000">
                  <c:v>0.34077864092270987</c:v>
                </c:pt>
                <c:pt idx="264" formatCode="0.00000">
                  <c:v>0.33176028688387293</c:v>
                </c:pt>
                <c:pt idx="265" formatCode="0.00000">
                  <c:v>0.27748594642494345</c:v>
                </c:pt>
                <c:pt idx="266" formatCode="0.00000">
                  <c:v>0.36733958552924362</c:v>
                </c:pt>
                <c:pt idx="267" formatCode="0.00000">
                  <c:v>0.23380271957585319</c:v>
                </c:pt>
                <c:pt idx="268" formatCode="0.00000">
                  <c:v>0.25491629791158948</c:v>
                </c:pt>
                <c:pt idx="269" formatCode="0.00000">
                  <c:v>0.23650927903060445</c:v>
                </c:pt>
                <c:pt idx="270" formatCode="0.00000">
                  <c:v>0.23650561829068337</c:v>
                </c:pt>
                <c:pt idx="271" formatCode="0.00000">
                  <c:v>0.23910045595005558</c:v>
                </c:pt>
                <c:pt idx="272" formatCode="0.00000">
                  <c:v>1.7015031893487104E-2</c:v>
                </c:pt>
                <c:pt idx="273" formatCode="0.00000">
                  <c:v>8.1171790111067548E-3</c:v>
                </c:pt>
                <c:pt idx="274" formatCode="0.00000">
                  <c:v>0.17297738558441808</c:v>
                </c:pt>
                <c:pt idx="275" formatCode="0.00000">
                  <c:v>9.4341472611077226E-2</c:v>
                </c:pt>
                <c:pt idx="277" formatCode="0.00000">
                  <c:v>0.13427200014896401</c:v>
                </c:pt>
                <c:pt idx="278" formatCode="0.00000">
                  <c:v>6.6441665889913515E-2</c:v>
                </c:pt>
                <c:pt idx="279" formatCode="0.00000">
                  <c:v>6.2492501234787008E-2</c:v>
                </c:pt>
                <c:pt idx="280" formatCode="0.00000">
                  <c:v>0.15149938022560869</c:v>
                </c:pt>
                <c:pt idx="281" formatCode="0.00000">
                  <c:v>6.5967095663285735E-2</c:v>
                </c:pt>
                <c:pt idx="282" formatCode="0.00000">
                  <c:v>3.8537589555296015E-2</c:v>
                </c:pt>
                <c:pt idx="283" formatCode="0.00000">
                  <c:v>3.7367045739577401E-2</c:v>
                </c:pt>
                <c:pt idx="284" formatCode="0.00000">
                  <c:v>3.5365519506510602E-2</c:v>
                </c:pt>
                <c:pt idx="285" formatCode="0.00000">
                  <c:v>2.7107134224940082E-2</c:v>
                </c:pt>
                <c:pt idx="286" formatCode="0.00000">
                  <c:v>3.1891856050068716E-2</c:v>
                </c:pt>
                <c:pt idx="287" formatCode="0.00000">
                  <c:v>3.3650911047219491E-2</c:v>
                </c:pt>
                <c:pt idx="288" formatCode="0.00000">
                  <c:v>0.13427200014896401</c:v>
                </c:pt>
                <c:pt idx="289" formatCode="0.00000">
                  <c:v>9.3681731130376061E-2</c:v>
                </c:pt>
                <c:pt idx="290" formatCode="0.00000">
                  <c:v>6.2141902070580207E-2</c:v>
                </c:pt>
                <c:pt idx="291" formatCode="0.00000">
                  <c:v>6.2516236648832796E-2</c:v>
                </c:pt>
                <c:pt idx="292" formatCode="0.00000">
                  <c:v>6.2141902070580207E-2</c:v>
                </c:pt>
                <c:pt idx="293" formatCode="0.00000">
                  <c:v>5.8284752978489056E-2</c:v>
                </c:pt>
                <c:pt idx="294" formatCode="0.00000">
                  <c:v>6.6276267152235571E-2</c:v>
                </c:pt>
                <c:pt idx="295" formatCode="0.00000">
                  <c:v>0.15567502912694114</c:v>
                </c:pt>
                <c:pt idx="296" formatCode="0.00000">
                  <c:v>0.14995228152975282</c:v>
                </c:pt>
                <c:pt idx="297" formatCode="0.00000">
                  <c:v>2.2756320078064694E-2</c:v>
                </c:pt>
                <c:pt idx="298" formatCode="0.00000">
                  <c:v>0.14995228152975282</c:v>
                </c:pt>
                <c:pt idx="299" formatCode="0.00000">
                  <c:v>7.4351979935623147E-2</c:v>
                </c:pt>
                <c:pt idx="301" formatCode="0.00000">
                  <c:v>0.1262457790431411</c:v>
                </c:pt>
                <c:pt idx="302" formatCode="0.00000">
                  <c:v>7.5355154134162397E-2</c:v>
                </c:pt>
                <c:pt idx="303" formatCode="0.00000">
                  <c:v>7.1243605088758849E-2</c:v>
                </c:pt>
                <c:pt idx="304" formatCode="0.00000">
                  <c:v>0.13760075569863478</c:v>
                </c:pt>
                <c:pt idx="305" formatCode="0.00000">
                  <c:v>4.7455648425597761E-2</c:v>
                </c:pt>
                <c:pt idx="306" formatCode="0.00000">
                  <c:v>4.6730902115266378E-2</c:v>
                </c:pt>
                <c:pt idx="307" formatCode="0.00000">
                  <c:v>4.5275753896911887E-2</c:v>
                </c:pt>
                <c:pt idx="308" formatCode="0.00000">
                  <c:v>4.4501193554759885E-2</c:v>
                </c:pt>
                <c:pt idx="309" formatCode="0.00000">
                  <c:v>3.5856716324411578E-2</c:v>
                </c:pt>
                <c:pt idx="310" formatCode="0.00000">
                  <c:v>3.9997521138980488E-2</c:v>
                </c:pt>
                <c:pt idx="311" formatCode="0.00000">
                  <c:v>4.1379618402004076E-2</c:v>
                </c:pt>
                <c:pt idx="312" formatCode="0.00000">
                  <c:v>0.1262457790431411</c:v>
                </c:pt>
                <c:pt idx="313" formatCode="0.00000">
                  <c:v>9.9433644668535159E-2</c:v>
                </c:pt>
                <c:pt idx="314" formatCode="0.00000">
                  <c:v>7.0819088537591723E-2</c:v>
                </c:pt>
                <c:pt idx="315" formatCode="0.00000">
                  <c:v>7.1271106228584041E-2</c:v>
                </c:pt>
                <c:pt idx="316" formatCode="0.00000">
                  <c:v>7.0819088537591723E-2</c:v>
                </c:pt>
                <c:pt idx="317" formatCode="0.00000">
                  <c:v>6.6806741161128724E-2</c:v>
                </c:pt>
                <c:pt idx="318" formatCode="0.00000">
                  <c:v>7.514890603945476E-2</c:v>
                </c:pt>
                <c:pt idx="319" formatCode="0.00000">
                  <c:v>0.13736889308264008</c:v>
                </c:pt>
                <c:pt idx="320" formatCode="0.00000">
                  <c:v>0.13735604299128121</c:v>
                </c:pt>
                <c:pt idx="321" formatCode="0.00000">
                  <c:v>1.6004690305591929E-2</c:v>
                </c:pt>
                <c:pt idx="322" formatCode="0.00000">
                  <c:v>0.13735604299128121</c:v>
                </c:pt>
                <c:pt idx="323" formatCode="0.00000">
                  <c:v>1.2559141115967284E-2</c:v>
                </c:pt>
                <c:pt idx="324" formatCode="0.00000">
                  <c:v>7.495866034997449E-2</c:v>
                </c:pt>
                <c:pt idx="326" formatCode="0.00000">
                  <c:v>0.11685386230745139</c:v>
                </c:pt>
                <c:pt idx="327" formatCode="0.00000">
                  <c:v>5.9786645607374234E-2</c:v>
                </c:pt>
                <c:pt idx="328" formatCode="0.00000">
                  <c:v>5.5865748386002397E-2</c:v>
                </c:pt>
                <c:pt idx="329" formatCode="0.00000">
                  <c:v>0.13760075569863478</c:v>
                </c:pt>
                <c:pt idx="330" formatCode="0.00000">
                  <c:v>4.7830289795184153E-2</c:v>
                </c:pt>
                <c:pt idx="331" formatCode="0.00000">
                  <c:v>3.5335930846706214E-2</c:v>
                </c:pt>
                <c:pt idx="332" formatCode="0.00000">
                  <c:v>3.4252397194916552E-2</c:v>
                </c:pt>
                <c:pt idx="333" formatCode="0.00000">
                  <c:v>3.1747214445493235E-2</c:v>
                </c:pt>
                <c:pt idx="334" formatCode="0.00000">
                  <c:v>2.7463078734123705E-2</c:v>
                </c:pt>
                <c:pt idx="335" formatCode="0.00000">
                  <c:v>3.2269550896870981E-2</c:v>
                </c:pt>
                <c:pt idx="336" formatCode="0.00000">
                  <c:v>3.4142345267970456E-2</c:v>
                </c:pt>
                <c:pt idx="337" formatCode="0.00000">
                  <c:v>0.11685386230745139</c:v>
                </c:pt>
                <c:pt idx="338" formatCode="0.00000">
                  <c:v>9.1436960470795595E-2</c:v>
                </c:pt>
                <c:pt idx="339" formatCode="0.00000">
                  <c:v>5.9205955292558406E-2</c:v>
                </c:pt>
                <c:pt idx="340" formatCode="0.00000">
                  <c:v>5.9582130878234212E-2</c:v>
                </c:pt>
                <c:pt idx="341" formatCode="0.00000">
                  <c:v>5.9205955292558406E-2</c:v>
                </c:pt>
                <c:pt idx="342" formatCode="0.00000">
                  <c:v>5.5337873391866396E-2</c:v>
                </c:pt>
                <c:pt idx="343" formatCode="0.00000">
                  <c:v>5.9621954209621311E-2</c:v>
                </c:pt>
                <c:pt idx="344" formatCode="0.00000">
                  <c:v>0.14535114452074041</c:v>
                </c:pt>
                <c:pt idx="345" formatCode="0.00000">
                  <c:v>0.1396982224555515</c:v>
                </c:pt>
                <c:pt idx="346" formatCode="0.00000">
                  <c:v>1.61342209990742E-2</c:v>
                </c:pt>
                <c:pt idx="347" formatCode="0.00000">
                  <c:v>0.13969119425786158</c:v>
                </c:pt>
                <c:pt idx="348" formatCode="0.00000">
                  <c:v>-4.7740301307404137E-6</c:v>
                </c:pt>
                <c:pt idx="349" formatCode="0.00000">
                  <c:v>0</c:v>
                </c:pt>
                <c:pt idx="350" formatCode="0.00000">
                  <c:v>9.6936499452974043E-2</c:v>
                </c:pt>
                <c:pt idx="352" formatCode="0.00000">
                  <c:v>0.45905641319211582</c:v>
                </c:pt>
                <c:pt idx="353" formatCode="0.00000">
                  <c:v>0.10930948710904403</c:v>
                </c:pt>
                <c:pt idx="354" formatCode="0.00000">
                  <c:v>0.11742057593285407</c:v>
                </c:pt>
                <c:pt idx="355" formatCode="0.00000">
                  <c:v>0.16645090623836975</c:v>
                </c:pt>
                <c:pt idx="356" formatCode="0.00000">
                  <c:v>9.8039891186588582E-2</c:v>
                </c:pt>
                <c:pt idx="357" formatCode="0.00000">
                  <c:v>0.33734532877081574</c:v>
                </c:pt>
                <c:pt idx="358" formatCode="0.00000">
                  <c:v>0.35373132481454345</c:v>
                </c:pt>
                <c:pt idx="359" formatCode="0.00000">
                  <c:v>0.3631877974781183</c:v>
                </c:pt>
                <c:pt idx="360" formatCode="0.00000">
                  <c:v>0.35002367079100832</c:v>
                </c:pt>
                <c:pt idx="361" formatCode="0.00000">
                  <c:v>0.35167766779411913</c:v>
                </c:pt>
                <c:pt idx="362" formatCode="0.00000">
                  <c:v>0.35149531927112349</c:v>
                </c:pt>
                <c:pt idx="363" formatCode="0.00000">
                  <c:v>0.41749365375637776</c:v>
                </c:pt>
                <c:pt idx="364" formatCode="0.00000">
                  <c:v>0.4302049593270415</c:v>
                </c:pt>
                <c:pt idx="365" formatCode="0.00000">
                  <c:v>0.11190036490245181</c:v>
                </c:pt>
                <c:pt idx="366" formatCode="0.00000">
                  <c:v>0.11686732871012451</c:v>
                </c:pt>
                <c:pt idx="367" formatCode="0.00000">
                  <c:v>0.10778936021932238</c:v>
                </c:pt>
                <c:pt idx="368" formatCode="0.00000">
                  <c:v>0.10778936021932238</c:v>
                </c:pt>
                <c:pt idx="369" formatCode="0.00000">
                  <c:v>0.10909349511655626</c:v>
                </c:pt>
                <c:pt idx="370" formatCode="0.00000">
                  <c:v>0.34740030506039227</c:v>
                </c:pt>
                <c:pt idx="371" formatCode="0.00000">
                  <c:v>0.36149332640546161</c:v>
                </c:pt>
                <c:pt idx="372" formatCode="0.00000">
                  <c:v>0.10009868723398169</c:v>
                </c:pt>
                <c:pt idx="373" formatCode="0.00000">
                  <c:v>0.371068399126882</c:v>
                </c:pt>
                <c:pt idx="374" formatCode="0.00000">
                  <c:v>8.6068496401910347E-2</c:v>
                </c:pt>
                <c:pt idx="375" formatCode="0.00000">
                  <c:v>7.9494421533718509E-2</c:v>
                </c:pt>
                <c:pt idx="376" formatCode="0.00000">
                  <c:v>7.9339959512993413E-2</c:v>
                </c:pt>
                <c:pt idx="377" formatCode="0.00000">
                  <c:v>4.6126928533137018E-2</c:v>
                </c:pt>
                <c:pt idx="379" formatCode="0.00000">
                  <c:v>0.10891399263983961</c:v>
                </c:pt>
                <c:pt idx="380" formatCode="0.00000">
                  <c:v>0.13719028445473724</c:v>
                </c:pt>
                <c:pt idx="381" formatCode="0.00000">
                  <c:v>0.12642150676341188</c:v>
                </c:pt>
                <c:pt idx="382" formatCode="0.00000">
                  <c:v>0.10420175056359783</c:v>
                </c:pt>
                <c:pt idx="383" formatCode="0.00000">
                  <c:v>4.5461733080328914E-2</c:v>
                </c:pt>
                <c:pt idx="384" formatCode="0.00000">
                  <c:v>9.4987699121997227E-2</c:v>
                </c:pt>
                <c:pt idx="385" formatCode="0.00000">
                  <c:v>9.4987699121997227E-2</c:v>
                </c:pt>
                <c:pt idx="386" formatCode="0.00000">
                  <c:v>0.10453623112396629</c:v>
                </c:pt>
                <c:pt idx="387" formatCode="0.00000">
                  <c:v>0.10453623112396629</c:v>
                </c:pt>
                <c:pt idx="388" formatCode="0.00000">
                  <c:v>0.10453623112396629</c:v>
                </c:pt>
                <c:pt idx="389" formatCode="0.00000">
                  <c:v>0.11438996502089967</c:v>
                </c:pt>
                <c:pt idx="390" formatCode="0.00000">
                  <c:v>0.10891399263983961</c:v>
                </c:pt>
                <c:pt idx="391" formatCode="0.00000">
                  <c:v>0.11443413652310876</c:v>
                </c:pt>
                <c:pt idx="392" formatCode="0.00000">
                  <c:v>0.11443413652310876</c:v>
                </c:pt>
                <c:pt idx="393" formatCode="0.00000">
                  <c:v>0.11607252810593513</c:v>
                </c:pt>
                <c:pt idx="394" formatCode="0.00000">
                  <c:v>0.11443413652310876</c:v>
                </c:pt>
                <c:pt idx="395" formatCode="0.00000">
                  <c:v>0.11443413652310876</c:v>
                </c:pt>
                <c:pt idx="396" formatCode="0.00000">
                  <c:v>0.11535293323063468</c:v>
                </c:pt>
                <c:pt idx="397" formatCode="0.00000">
                  <c:v>0.17908920154976563</c:v>
                </c:pt>
                <c:pt idx="398" formatCode="0.00000">
                  <c:v>0.14470841357031544</c:v>
                </c:pt>
                <c:pt idx="399" formatCode="0.00000">
                  <c:v>5.2704805253475984E-2</c:v>
                </c:pt>
                <c:pt idx="400" formatCode="0.00000">
                  <c:v>0.14470841357031544</c:v>
                </c:pt>
                <c:pt idx="401" formatCode="0.00000">
                  <c:v>8.7929669274696518E-2</c:v>
                </c:pt>
                <c:pt idx="402" formatCode="0.00000">
                  <c:v>6.0899173152328449E-2</c:v>
                </c:pt>
                <c:pt idx="403" formatCode="0.00000">
                  <c:v>6.1359748614207205E-2</c:v>
                </c:pt>
                <c:pt idx="404" formatCode="0.00000">
                  <c:v>0.13166351315896815</c:v>
                </c:pt>
                <c:pt idx="405" formatCode="0.00000">
                  <c:v>7.005080598039054E-2</c:v>
                </c:pt>
                <c:pt idx="407" formatCode="0.00000">
                  <c:v>0.31748404704941102</c:v>
                </c:pt>
                <c:pt idx="408" formatCode="0.00000">
                  <c:v>0.23566117280694268</c:v>
                </c:pt>
                <c:pt idx="409" formatCode="0.00000">
                  <c:v>0.22780951818743078</c:v>
                </c:pt>
                <c:pt idx="410" formatCode="0.00000">
                  <c:v>0.12432544564773169</c:v>
                </c:pt>
                <c:pt idx="411" formatCode="0.00000">
                  <c:v>9.6093309029337506E-2</c:v>
                </c:pt>
                <c:pt idx="412" formatCode="0.00000">
                  <c:v>0.25487910424946286</c:v>
                </c:pt>
                <c:pt idx="413" formatCode="0.00000">
                  <c:v>0.26111774882271627</c:v>
                </c:pt>
                <c:pt idx="414" formatCode="0.00000">
                  <c:v>0.28033249421824713</c:v>
                </c:pt>
                <c:pt idx="415" formatCode="0.00000">
                  <c:v>0.26838087726660687</c:v>
                </c:pt>
                <c:pt idx="416" formatCode="0.00000">
                  <c:v>0.24090621242262653</c:v>
                </c:pt>
                <c:pt idx="417" formatCode="0.00000">
                  <c:v>0.2538827549819383</c:v>
                </c:pt>
                <c:pt idx="418" formatCode="0.00000">
                  <c:v>0.31748404704941102</c:v>
                </c:pt>
                <c:pt idx="419" formatCode="0.00000">
                  <c:v>0.20712266241312025</c:v>
                </c:pt>
                <c:pt idx="420" formatCode="0.00000">
                  <c:v>0.22905535323280476</c:v>
                </c:pt>
                <c:pt idx="421" formatCode="0.00000">
                  <c:v>0.2267186656769157</c:v>
                </c:pt>
                <c:pt idx="422" formatCode="0.00000">
                  <c:v>0.22786222753975066</c:v>
                </c:pt>
                <c:pt idx="423" formatCode="0.00000">
                  <c:v>0.23573304944928691</c:v>
                </c:pt>
                <c:pt idx="424" formatCode="0.00000">
                  <c:v>0.22891803716783049</c:v>
                </c:pt>
                <c:pt idx="425" formatCode="0.00000">
                  <c:v>0.18059402334085992</c:v>
                </c:pt>
                <c:pt idx="426" formatCode="0.00000">
                  <c:v>0.19659859266925522</c:v>
                </c:pt>
                <c:pt idx="427" formatCode="0.00000">
                  <c:v>0.15505289891093826</c:v>
                </c:pt>
                <c:pt idx="428" formatCode="0.00000">
                  <c:v>0.18796276431259568</c:v>
                </c:pt>
                <c:pt idx="429" formatCode="0.00000">
                  <c:v>0.17170899590889091</c:v>
                </c:pt>
                <c:pt idx="430" formatCode="0.00000">
                  <c:v>0.16568844154278545</c:v>
                </c:pt>
                <c:pt idx="431" formatCode="0.00000">
                  <c:v>0.14955868189316213</c:v>
                </c:pt>
                <c:pt idx="432" formatCode="0.00000">
                  <c:v>0.35372785405149915</c:v>
                </c:pt>
                <c:pt idx="433" formatCode="0.00000">
                  <c:v>0.11232337520537289</c:v>
                </c:pt>
              </c:numCache>
            </c:numRef>
          </c:yVal>
        </c:ser>
        <c:ser>
          <c:idx val="1"/>
          <c:order val="1"/>
          <c:tx>
            <c:v>v</c:v>
          </c:tx>
          <c:spPr>
            <a:ln w="28575">
              <a:noFill/>
            </a:ln>
          </c:spPr>
          <c:xVal>
            <c:numRef>
              <c:f>cam!$C$3:$C$436</c:f>
              <c:numCache>
                <c:formatCode>General</c:formatCode>
                <c:ptCount val="434"/>
                <c:pt idx="0" formatCode="0.00000">
                  <c:v>0.15987663339700012</c:v>
                </c:pt>
                <c:pt idx="2" formatCode="0.00000">
                  <c:v>0.15517545424500001</c:v>
                </c:pt>
                <c:pt idx="4" formatCode="0.00000">
                  <c:v>0.23723842741200019</c:v>
                </c:pt>
                <c:pt idx="5" formatCode="0.00000">
                  <c:v>0.13916573525109999</c:v>
                </c:pt>
                <c:pt idx="7" formatCode="0.00000">
                  <c:v>0.24619451826198288</c:v>
                </c:pt>
                <c:pt idx="8" formatCode="0.00000">
                  <c:v>0.8559712934483712</c:v>
                </c:pt>
                <c:pt idx="9" formatCode="0.00000">
                  <c:v>0.16149461533484</c:v>
                </c:pt>
                <c:pt idx="11" formatCode="0.00000">
                  <c:v>0.14594589278289827</c:v>
                </c:pt>
                <c:pt idx="12" formatCode="0.00000">
                  <c:v>0.21275593289315511</c:v>
                </c:pt>
                <c:pt idx="13" formatCode="0.00000">
                  <c:v>0.21275593289315511</c:v>
                </c:pt>
                <c:pt idx="14" formatCode="0.00000">
                  <c:v>0.72172683489842071</c:v>
                </c:pt>
                <c:pt idx="16" formatCode="0.00000">
                  <c:v>0.13419752447732999</c:v>
                </c:pt>
                <c:pt idx="17" formatCode="0.00000">
                  <c:v>0.14825894184750021</c:v>
                </c:pt>
                <c:pt idx="18" formatCode="0.00000">
                  <c:v>0.13711127752185301</c:v>
                </c:pt>
                <c:pt idx="19" formatCode="0.00000">
                  <c:v>0.22676577698709999</c:v>
                </c:pt>
                <c:pt idx="20" formatCode="0.00000">
                  <c:v>0.18759178372130025</c:v>
                </c:pt>
                <c:pt idx="22" formatCode="0.00000">
                  <c:v>1.1856528357290008</c:v>
                </c:pt>
                <c:pt idx="23" formatCode="0.00000">
                  <c:v>0.15513444287750025</c:v>
                </c:pt>
                <c:pt idx="24" formatCode="0.00000">
                  <c:v>0.11276653773150011</c:v>
                </c:pt>
                <c:pt idx="25" formatCode="0.00000">
                  <c:v>0.21479248222455011</c:v>
                </c:pt>
                <c:pt idx="26" formatCode="0.00000">
                  <c:v>0.97349318187753942</c:v>
                </c:pt>
                <c:pt idx="27" formatCode="0.00000">
                  <c:v>0.18759178372130025</c:v>
                </c:pt>
                <c:pt idx="29" formatCode="0.00000">
                  <c:v>1.1639389231699999</c:v>
                </c:pt>
                <c:pt idx="30" formatCode="0.00000">
                  <c:v>0.1231389227829701</c:v>
                </c:pt>
                <c:pt idx="31" formatCode="0.00000">
                  <c:v>0.98224219984554428</c:v>
                </c:pt>
                <c:pt idx="32" formatCode="0.00000">
                  <c:v>0.21479248222455011</c:v>
                </c:pt>
                <c:pt idx="33" formatCode="0.00000">
                  <c:v>0.97349318187753942</c:v>
                </c:pt>
                <c:pt idx="34" formatCode="0.00000">
                  <c:v>0.48744719935870023</c:v>
                </c:pt>
                <c:pt idx="35" formatCode="0.00000">
                  <c:v>0.11911625433333008</c:v>
                </c:pt>
                <c:pt idx="37" formatCode="0.00000">
                  <c:v>1.4816354473409992</c:v>
                </c:pt>
                <c:pt idx="38" formatCode="0.00000">
                  <c:v>0.97351864619190009</c:v>
                </c:pt>
                <c:pt idx="39" formatCode="0.00000">
                  <c:v>0.92731334388756936</c:v>
                </c:pt>
                <c:pt idx="40" formatCode="0.00000">
                  <c:v>0.22341334254770029</c:v>
                </c:pt>
                <c:pt idx="41" formatCode="0.00000">
                  <c:v>0.17183479327717999</c:v>
                </c:pt>
                <c:pt idx="42" formatCode="0.00000">
                  <c:v>0.87131656341594943</c:v>
                </c:pt>
                <c:pt idx="43" formatCode="0.00000">
                  <c:v>0.68687698213782</c:v>
                </c:pt>
                <c:pt idx="44" formatCode="0.00000">
                  <c:v>0.11911625433333008</c:v>
                </c:pt>
                <c:pt idx="46" formatCode="0.00000">
                  <c:v>0.98211654233956858</c:v>
                </c:pt>
                <c:pt idx="47" formatCode="0.00000">
                  <c:v>0.98274916281962998</c:v>
                </c:pt>
                <c:pt idx="48" formatCode="0.00000">
                  <c:v>0.9359243959217296</c:v>
                </c:pt>
                <c:pt idx="49" formatCode="0.00000">
                  <c:v>0.22341334254770029</c:v>
                </c:pt>
                <c:pt idx="50" formatCode="0.00000">
                  <c:v>0.8781357283223804</c:v>
                </c:pt>
                <c:pt idx="51" formatCode="0.00000">
                  <c:v>0.15898154886921018</c:v>
                </c:pt>
                <c:pt idx="52" formatCode="0.00000">
                  <c:v>0.15731733561711025</c:v>
                </c:pt>
                <c:pt idx="53" formatCode="0.00000">
                  <c:v>0.23264749856210029</c:v>
                </c:pt>
                <c:pt idx="54" formatCode="0.00000">
                  <c:v>0.11911625433333008</c:v>
                </c:pt>
                <c:pt idx="56" formatCode="0.00000">
                  <c:v>0.97788623412360054</c:v>
                </c:pt>
                <c:pt idx="57" formatCode="0.00000">
                  <c:v>0.17412763580999999</c:v>
                </c:pt>
                <c:pt idx="58" formatCode="0.00000">
                  <c:v>0.96439646368197995</c:v>
                </c:pt>
                <c:pt idx="59" formatCode="0.00000">
                  <c:v>0.22341334254770029</c:v>
                </c:pt>
                <c:pt idx="60" formatCode="0.00000">
                  <c:v>0.8781357283223804</c:v>
                </c:pt>
                <c:pt idx="61" formatCode="0.00000">
                  <c:v>0.17341112172918999</c:v>
                </c:pt>
                <c:pt idx="62" formatCode="0.00000">
                  <c:v>0.17171422293954997</c:v>
                </c:pt>
                <c:pt idx="63" formatCode="0.00000">
                  <c:v>0.22857224858300004</c:v>
                </c:pt>
                <c:pt idx="64" formatCode="0.00000">
                  <c:v>0.51771698644910003</c:v>
                </c:pt>
                <c:pt idx="65" formatCode="0.00000">
                  <c:v>0.12981733831719322</c:v>
                </c:pt>
                <c:pt idx="67" formatCode="0.00000">
                  <c:v>0.99741766635386897</c:v>
                </c:pt>
                <c:pt idx="68" formatCode="0.00000">
                  <c:v>0.17283457282428988</c:v>
                </c:pt>
                <c:pt idx="69" formatCode="0.00000">
                  <c:v>0.13935177399599988</c:v>
                </c:pt>
                <c:pt idx="70" formatCode="0.00000">
                  <c:v>0.23665855679242018</c:v>
                </c:pt>
                <c:pt idx="71" formatCode="0.00000">
                  <c:v>0.97336712562158001</c:v>
                </c:pt>
                <c:pt idx="72" formatCode="0.00000">
                  <c:v>0.1916783592841719</c:v>
                </c:pt>
                <c:pt idx="73" formatCode="0.00000">
                  <c:v>0.19739919422718211</c:v>
                </c:pt>
                <c:pt idx="74" formatCode="0.00000">
                  <c:v>0.24751864338677418</c:v>
                </c:pt>
                <c:pt idx="75" formatCode="0.00000">
                  <c:v>0.13942138269876012</c:v>
                </c:pt>
                <c:pt idx="76" formatCode="0.00000">
                  <c:v>0.14935651639729999</c:v>
                </c:pt>
                <c:pt idx="77" formatCode="0.00000">
                  <c:v>0.15987663339700012</c:v>
                </c:pt>
                <c:pt idx="79" formatCode="0.00000">
                  <c:v>0.14661294796637012</c:v>
                </c:pt>
                <c:pt idx="80" formatCode="0.00000">
                  <c:v>0.23723842741200019</c:v>
                </c:pt>
                <c:pt idx="81" formatCode="0.00000">
                  <c:v>0.24619451826198288</c:v>
                </c:pt>
                <c:pt idx="82" formatCode="0.00000">
                  <c:v>0.14594589278289827</c:v>
                </c:pt>
                <c:pt idx="83" formatCode="0.00000">
                  <c:v>0.13419752447732999</c:v>
                </c:pt>
                <c:pt idx="84" formatCode="0.00000">
                  <c:v>0.87273269143448073</c:v>
                </c:pt>
                <c:pt idx="85" formatCode="0.00000">
                  <c:v>0.87289755126920054</c:v>
                </c:pt>
                <c:pt idx="86" formatCode="0.00000">
                  <c:v>0.89761522520000003</c:v>
                </c:pt>
                <c:pt idx="87" formatCode="0.00000">
                  <c:v>0.84188518152727898</c:v>
                </c:pt>
                <c:pt idx="88" formatCode="0.00000">
                  <c:v>0.83913643643100044</c:v>
                </c:pt>
                <c:pt idx="89" formatCode="0.00000">
                  <c:v>0.85911993816760002</c:v>
                </c:pt>
                <c:pt idx="90" formatCode="0.00000">
                  <c:v>0.11917942731962999</c:v>
                </c:pt>
                <c:pt idx="92" formatCode="0.00000">
                  <c:v>0.87523759569517945</c:v>
                </c:pt>
                <c:pt idx="93" formatCode="0.00000">
                  <c:v>0.11326357473555011</c:v>
                </c:pt>
                <c:pt idx="94" formatCode="0.00000">
                  <c:v>0.16483266145948997</c:v>
                </c:pt>
                <c:pt idx="95" formatCode="0.00000">
                  <c:v>0.22297698256899912</c:v>
                </c:pt>
                <c:pt idx="96" formatCode="0.00000">
                  <c:v>0.11741457723880006</c:v>
                </c:pt>
                <c:pt idx="97" formatCode="0.00000">
                  <c:v>0.69259711540000002</c:v>
                </c:pt>
                <c:pt idx="98" formatCode="0.00000">
                  <c:v>0.58894447618400059</c:v>
                </c:pt>
                <c:pt idx="99" formatCode="0.00000">
                  <c:v>0.67314155622949134</c:v>
                </c:pt>
                <c:pt idx="100" formatCode="0.00000">
                  <c:v>0.65916813844271005</c:v>
                </c:pt>
                <c:pt idx="101" formatCode="0.00000">
                  <c:v>0.61648214819789959</c:v>
                </c:pt>
                <c:pt idx="102" formatCode="0.00000">
                  <c:v>0.59625411546397</c:v>
                </c:pt>
                <c:pt idx="103" formatCode="0.00000">
                  <c:v>0.76389335997668995</c:v>
                </c:pt>
                <c:pt idx="104" formatCode="0.00000">
                  <c:v>0.11917942731962999</c:v>
                </c:pt>
                <c:pt idx="106" formatCode="0.00000">
                  <c:v>0.23143227268610012</c:v>
                </c:pt>
                <c:pt idx="107" formatCode="0.00000">
                  <c:v>0.17725737846200013</c:v>
                </c:pt>
                <c:pt idx="108" formatCode="0.00000">
                  <c:v>0.14683939817162125</c:v>
                </c:pt>
                <c:pt idx="109" formatCode="0.00000">
                  <c:v>0.22297698256899912</c:v>
                </c:pt>
                <c:pt idx="110" formatCode="0.00000">
                  <c:v>0.11741457723880006</c:v>
                </c:pt>
                <c:pt idx="111" formatCode="0.00000">
                  <c:v>0.87555488176233742</c:v>
                </c:pt>
                <c:pt idx="112" formatCode="0.00000">
                  <c:v>0.8498796289355709</c:v>
                </c:pt>
                <c:pt idx="113" formatCode="0.00000">
                  <c:v>0.82213972941310043</c:v>
                </c:pt>
                <c:pt idx="114" formatCode="0.00000">
                  <c:v>0.82844254363729397</c:v>
                </c:pt>
                <c:pt idx="115" formatCode="0.00000">
                  <c:v>0.86612596773719142</c:v>
                </c:pt>
                <c:pt idx="116" formatCode="0.00000">
                  <c:v>0.89638782365948344</c:v>
                </c:pt>
                <c:pt idx="117" formatCode="0.00000">
                  <c:v>0.23143227268610012</c:v>
                </c:pt>
                <c:pt idx="118" formatCode="0.00000">
                  <c:v>0.68978193947280042</c:v>
                </c:pt>
                <c:pt idx="119" formatCode="0.00000">
                  <c:v>0.12819592315219999</c:v>
                </c:pt>
                <c:pt idx="121" formatCode="0.00000">
                  <c:v>0.25625587631241098</c:v>
                </c:pt>
                <c:pt idx="122" formatCode="0.00000">
                  <c:v>0.29388442411324051</c:v>
                </c:pt>
                <c:pt idx="123" formatCode="0.00000">
                  <c:v>0.26357972874300001</c:v>
                </c:pt>
                <c:pt idx="124" formatCode="0.00000">
                  <c:v>0.22767273595649998</c:v>
                </c:pt>
                <c:pt idx="125" formatCode="0.00000">
                  <c:v>0.12798288618660011</c:v>
                </c:pt>
                <c:pt idx="126" formatCode="0.00000">
                  <c:v>0.11472155342370009</c:v>
                </c:pt>
                <c:pt idx="127" formatCode="0.00000">
                  <c:v>0.98414118279310003</c:v>
                </c:pt>
                <c:pt idx="128" formatCode="0.00000">
                  <c:v>0.97543568993548002</c:v>
                </c:pt>
                <c:pt idx="129" formatCode="0.00000">
                  <c:v>0.93872394715100005</c:v>
                </c:pt>
                <c:pt idx="130" formatCode="0.00000">
                  <c:v>0.19438921263699999</c:v>
                </c:pt>
                <c:pt idx="131" formatCode="0.00000">
                  <c:v>0.1332926861895001</c:v>
                </c:pt>
                <c:pt idx="132" formatCode="0.00000">
                  <c:v>0.25625587631241098</c:v>
                </c:pt>
                <c:pt idx="133" formatCode="0.00000">
                  <c:v>0.16588916816320001</c:v>
                </c:pt>
                <c:pt idx="134" formatCode="0.00000">
                  <c:v>0.17674314139228925</c:v>
                </c:pt>
                <c:pt idx="135" formatCode="0.00000">
                  <c:v>0.11917942731962999</c:v>
                </c:pt>
                <c:pt idx="137" formatCode="0.00000">
                  <c:v>0.2369785686959</c:v>
                </c:pt>
                <c:pt idx="138" formatCode="0.00000">
                  <c:v>0.2294799293532</c:v>
                </c:pt>
                <c:pt idx="139" formatCode="0.00000">
                  <c:v>0.172992644143559</c:v>
                </c:pt>
                <c:pt idx="140" formatCode="0.00000">
                  <c:v>0.22297698256899912</c:v>
                </c:pt>
                <c:pt idx="141" formatCode="0.00000">
                  <c:v>0.11741457723880006</c:v>
                </c:pt>
                <c:pt idx="142" formatCode="0.00000">
                  <c:v>0.85458515376266941</c:v>
                </c:pt>
                <c:pt idx="143" formatCode="0.00000">
                  <c:v>0.82934741812217072</c:v>
                </c:pt>
                <c:pt idx="144" formatCode="0.00000">
                  <c:v>0.79836754794823928</c:v>
                </c:pt>
                <c:pt idx="145" formatCode="0.00000">
                  <c:v>0.86163369554999059</c:v>
                </c:pt>
                <c:pt idx="146" formatCode="0.00000">
                  <c:v>0.84477158852400058</c:v>
                </c:pt>
                <c:pt idx="147" formatCode="0.00000">
                  <c:v>0.87524917526919976</c:v>
                </c:pt>
                <c:pt idx="148" formatCode="0.00000">
                  <c:v>0.2369785686959</c:v>
                </c:pt>
                <c:pt idx="149" formatCode="0.00000">
                  <c:v>0.88148867882180959</c:v>
                </c:pt>
                <c:pt idx="151" formatCode="0.00000">
                  <c:v>0.23229144489380019</c:v>
                </c:pt>
                <c:pt idx="152" formatCode="0.00000">
                  <c:v>0.11917942731962999</c:v>
                </c:pt>
                <c:pt idx="154" formatCode="0.00000">
                  <c:v>0.22141519683830019</c:v>
                </c:pt>
                <c:pt idx="155" formatCode="0.00000">
                  <c:v>0.17299813737457412</c:v>
                </c:pt>
                <c:pt idx="156" formatCode="0.00000">
                  <c:v>0.14339665591858983</c:v>
                </c:pt>
                <c:pt idx="157" formatCode="0.00000">
                  <c:v>0.22297698256899912</c:v>
                </c:pt>
                <c:pt idx="158" formatCode="0.00000">
                  <c:v>0.11741457723880006</c:v>
                </c:pt>
                <c:pt idx="159" formatCode="0.00000">
                  <c:v>0.81492575292870073</c:v>
                </c:pt>
                <c:pt idx="160" formatCode="0.00000">
                  <c:v>0.79982817432000042</c:v>
                </c:pt>
                <c:pt idx="161" formatCode="0.00000">
                  <c:v>0.75467149379679088</c:v>
                </c:pt>
                <c:pt idx="162" formatCode="0.00000">
                  <c:v>0.76193418258645795</c:v>
                </c:pt>
                <c:pt idx="163" formatCode="0.00000">
                  <c:v>0.8395177727998</c:v>
                </c:pt>
                <c:pt idx="164" formatCode="0.00000">
                  <c:v>0.83598268144979004</c:v>
                </c:pt>
                <c:pt idx="165" formatCode="0.00000">
                  <c:v>0.22141519683830019</c:v>
                </c:pt>
                <c:pt idx="166" formatCode="0.00000">
                  <c:v>0.91762479145931042</c:v>
                </c:pt>
                <c:pt idx="167" formatCode="0.00000">
                  <c:v>0.28741323365319993</c:v>
                </c:pt>
                <c:pt idx="168" formatCode="0.00000">
                  <c:v>0.17318252542299997</c:v>
                </c:pt>
                <c:pt idx="169" formatCode="0.00000">
                  <c:v>0.28173317133874498</c:v>
                </c:pt>
                <c:pt idx="170" formatCode="0.00000">
                  <c:v>0.12179832416890007</c:v>
                </c:pt>
                <c:pt idx="172" formatCode="0.00000">
                  <c:v>0.23293148375110029</c:v>
                </c:pt>
                <c:pt idx="173" formatCode="0.00000">
                  <c:v>0.14387593421313297</c:v>
                </c:pt>
                <c:pt idx="174" formatCode="0.00000">
                  <c:v>0.1144482934733</c:v>
                </c:pt>
                <c:pt idx="175" formatCode="0.00000">
                  <c:v>0.22761418169833011</c:v>
                </c:pt>
                <c:pt idx="176" formatCode="0.00000">
                  <c:v>0.11839683595684006</c:v>
                </c:pt>
                <c:pt idx="177" formatCode="0.00000">
                  <c:v>0.12173654143800017</c:v>
                </c:pt>
                <c:pt idx="178" formatCode="0.00000">
                  <c:v>0.99746335412999942</c:v>
                </c:pt>
                <c:pt idx="179" formatCode="0.00000">
                  <c:v>0.93574141440000103</c:v>
                </c:pt>
                <c:pt idx="180" formatCode="0.00000">
                  <c:v>0.9448613343545007</c:v>
                </c:pt>
                <c:pt idx="181" formatCode="0.00000">
                  <c:v>0.97266812514279299</c:v>
                </c:pt>
                <c:pt idx="182" formatCode="0.00000">
                  <c:v>0.13959814157390019</c:v>
                </c:pt>
                <c:pt idx="183" formatCode="0.00000">
                  <c:v>0.23293148375110029</c:v>
                </c:pt>
                <c:pt idx="184" formatCode="0.00000">
                  <c:v>0.1756839181</c:v>
                </c:pt>
                <c:pt idx="185" formatCode="0.00000">
                  <c:v>0.14841273664200022</c:v>
                </c:pt>
                <c:pt idx="186" formatCode="0.00000">
                  <c:v>0.26473532789291199</c:v>
                </c:pt>
                <c:pt idx="187" formatCode="0.00000">
                  <c:v>0.17415326923236199</c:v>
                </c:pt>
                <c:pt idx="188" formatCode="0.00000">
                  <c:v>0.14429155158625018</c:v>
                </c:pt>
                <c:pt idx="189" formatCode="0.00000">
                  <c:v>0.22674941531132026</c:v>
                </c:pt>
                <c:pt idx="191" formatCode="0.00000">
                  <c:v>0.47533641374290037</c:v>
                </c:pt>
                <c:pt idx="192" formatCode="0.00000">
                  <c:v>0.32324643728572022</c:v>
                </c:pt>
                <c:pt idx="193" formatCode="0.00000">
                  <c:v>0.31555842426782044</c:v>
                </c:pt>
                <c:pt idx="194" formatCode="0.00000">
                  <c:v>0.28315756565880035</c:v>
                </c:pt>
                <c:pt idx="195" formatCode="0.00000">
                  <c:v>0.19178197919263501</c:v>
                </c:pt>
                <c:pt idx="196" formatCode="0.00000">
                  <c:v>0.44562218455341401</c:v>
                </c:pt>
                <c:pt idx="197" formatCode="0.00000">
                  <c:v>0.45438467536618038</c:v>
                </c:pt>
                <c:pt idx="198" formatCode="0.00000">
                  <c:v>0.46621941928270022</c:v>
                </c:pt>
                <c:pt idx="199" formatCode="0.00000">
                  <c:v>0.45199176228184923</c:v>
                </c:pt>
                <c:pt idx="200" formatCode="0.00000">
                  <c:v>0.44784542486867202</c:v>
                </c:pt>
                <c:pt idx="201" formatCode="0.00000">
                  <c:v>0.43946187736420067</c:v>
                </c:pt>
                <c:pt idx="202" formatCode="0.00000">
                  <c:v>0.47471242387594237</c:v>
                </c:pt>
                <c:pt idx="203" formatCode="0.00000">
                  <c:v>0.55859412958223542</c:v>
                </c:pt>
                <c:pt idx="204" formatCode="0.00000">
                  <c:v>0.32462598824000044</c:v>
                </c:pt>
                <c:pt idx="205" formatCode="0.00000">
                  <c:v>0.33435422962490052</c:v>
                </c:pt>
                <c:pt idx="206" formatCode="0.00000">
                  <c:v>0.31166821852955823</c:v>
                </c:pt>
                <c:pt idx="207" formatCode="0.00000">
                  <c:v>0.31166221654666021</c:v>
                </c:pt>
                <c:pt idx="208" formatCode="0.00000">
                  <c:v>0.31482123823389035</c:v>
                </c:pt>
                <c:pt idx="209" formatCode="0.00000">
                  <c:v>0.19161664797628</c:v>
                </c:pt>
                <c:pt idx="211" formatCode="0.00000">
                  <c:v>0.51475979982919995</c:v>
                </c:pt>
                <c:pt idx="212" formatCode="0.00000">
                  <c:v>0.33161269125445175</c:v>
                </c:pt>
                <c:pt idx="213" formatCode="0.00000">
                  <c:v>0.32324643728572022</c:v>
                </c:pt>
                <c:pt idx="214" formatCode="0.00000">
                  <c:v>0.28334818267856998</c:v>
                </c:pt>
                <c:pt idx="215" formatCode="0.00000">
                  <c:v>0.16572558514760011</c:v>
                </c:pt>
                <c:pt idx="216" formatCode="0.00000">
                  <c:v>0.47921777471851001</c:v>
                </c:pt>
                <c:pt idx="217" formatCode="0.00000">
                  <c:v>0.48792396319364167</c:v>
                </c:pt>
                <c:pt idx="218" formatCode="0.00000">
                  <c:v>0.49431172644954535</c:v>
                </c:pt>
                <c:pt idx="219" formatCode="0.00000">
                  <c:v>0.48557284563837022</c:v>
                </c:pt>
                <c:pt idx="220" formatCode="0.00000">
                  <c:v>0.48114978112624723</c:v>
                </c:pt>
                <c:pt idx="221" formatCode="0.00000">
                  <c:v>0.4726371255235568</c:v>
                </c:pt>
                <c:pt idx="222" formatCode="0.00000">
                  <c:v>0.51761565588225156</c:v>
                </c:pt>
                <c:pt idx="223" formatCode="0.00000">
                  <c:v>0.64662251841277074</c:v>
                </c:pt>
                <c:pt idx="224" formatCode="0.00000">
                  <c:v>0.31163535849340979</c:v>
                </c:pt>
                <c:pt idx="225" formatCode="0.00000">
                  <c:v>0.34284263196353298</c:v>
                </c:pt>
                <c:pt idx="226" formatCode="0.00000">
                  <c:v>0.31972368548458036</c:v>
                </c:pt>
                <c:pt idx="227" formatCode="0.00000">
                  <c:v>0.31971666253932035</c:v>
                </c:pt>
                <c:pt idx="228" formatCode="0.00000">
                  <c:v>0.32298215281325038</c:v>
                </c:pt>
                <c:pt idx="229" formatCode="0.00000">
                  <c:v>0.34228987427000035</c:v>
                </c:pt>
                <c:pt idx="230" formatCode="0.00000">
                  <c:v>0.99152316189844936</c:v>
                </c:pt>
                <c:pt idx="232" formatCode="0.00000">
                  <c:v>0.24365277752780001</c:v>
                </c:pt>
                <c:pt idx="233" formatCode="0.00000">
                  <c:v>0.11399686952893005</c:v>
                </c:pt>
                <c:pt idx="234" formatCode="0.00000">
                  <c:v>0.11399686952893005</c:v>
                </c:pt>
                <c:pt idx="235" formatCode="0.00000">
                  <c:v>0.18193573134188018</c:v>
                </c:pt>
                <c:pt idx="236" formatCode="0.00000">
                  <c:v>0.79311268617360009</c:v>
                </c:pt>
                <c:pt idx="237" formatCode="0.00000">
                  <c:v>0.85333479892539998</c:v>
                </c:pt>
                <c:pt idx="238" formatCode="0.00000">
                  <c:v>0.82731729645962004</c:v>
                </c:pt>
                <c:pt idx="239" formatCode="0.00000">
                  <c:v>0.88334596872099957</c:v>
                </c:pt>
                <c:pt idx="240" formatCode="0.00000">
                  <c:v>0.89154644469651201</c:v>
                </c:pt>
                <c:pt idx="241" formatCode="0.00000">
                  <c:v>0.88586499926262929</c:v>
                </c:pt>
                <c:pt idx="242" formatCode="0.00000">
                  <c:v>0.87426963766968502</c:v>
                </c:pt>
                <c:pt idx="243" formatCode="0.00000">
                  <c:v>0.24365277752780001</c:v>
                </c:pt>
                <c:pt idx="244" formatCode="0.00000">
                  <c:v>0.16176963161197999</c:v>
                </c:pt>
                <c:pt idx="245" formatCode="0.00000">
                  <c:v>0.15738978366710019</c:v>
                </c:pt>
                <c:pt idx="246" formatCode="0.00000">
                  <c:v>0.11363151397893009</c:v>
                </c:pt>
                <c:pt idx="247" formatCode="0.00000">
                  <c:v>0.15738978366710019</c:v>
                </c:pt>
                <c:pt idx="248" formatCode="0.00000">
                  <c:v>0.15738978366710019</c:v>
                </c:pt>
                <c:pt idx="249" formatCode="0.00000">
                  <c:v>0.114853974797229</c:v>
                </c:pt>
                <c:pt idx="250" formatCode="0.00000">
                  <c:v>0.25377863677555701</c:v>
                </c:pt>
                <c:pt idx="251" formatCode="0.00000">
                  <c:v>0.24485936675768999</c:v>
                </c:pt>
                <c:pt idx="252" formatCode="0.00000">
                  <c:v>0.19161664797628</c:v>
                </c:pt>
                <c:pt idx="254" formatCode="0.00000">
                  <c:v>0.52568182895833304</c:v>
                </c:pt>
                <c:pt idx="255" formatCode="0.00000">
                  <c:v>0.3296167197196806</c:v>
                </c:pt>
                <c:pt idx="256" formatCode="0.00000">
                  <c:v>0.32133776511510037</c:v>
                </c:pt>
                <c:pt idx="257" formatCode="0.00000">
                  <c:v>0.28334818267856998</c:v>
                </c:pt>
                <c:pt idx="258" formatCode="0.00000">
                  <c:v>0.16572558514760011</c:v>
                </c:pt>
                <c:pt idx="259" formatCode="0.00000">
                  <c:v>0.58228644723899958</c:v>
                </c:pt>
                <c:pt idx="260" formatCode="0.00000">
                  <c:v>0.59719616992489954</c:v>
                </c:pt>
                <c:pt idx="261" formatCode="0.00000">
                  <c:v>0.51677247441295959</c:v>
                </c:pt>
                <c:pt idx="262" formatCode="0.00000">
                  <c:v>0.57549181427500073</c:v>
                </c:pt>
                <c:pt idx="263" formatCode="0.00000">
                  <c:v>0.52754719862499999</c:v>
                </c:pt>
                <c:pt idx="264" formatCode="0.00000">
                  <c:v>0.49373211786978821</c:v>
                </c:pt>
                <c:pt idx="265" formatCode="0.00000">
                  <c:v>0.52879484694853074</c:v>
                </c:pt>
                <c:pt idx="266" formatCode="0.00000">
                  <c:v>0.68446348968319992</c:v>
                </c:pt>
                <c:pt idx="267" formatCode="0.00000">
                  <c:v>0.38312523497422035</c:v>
                </c:pt>
                <c:pt idx="268" formatCode="0.00000">
                  <c:v>0.34853797911589035</c:v>
                </c:pt>
                <c:pt idx="269" formatCode="0.00000">
                  <c:v>0.31794627867814035</c:v>
                </c:pt>
                <c:pt idx="270" formatCode="0.00000">
                  <c:v>0.31799671278930036</c:v>
                </c:pt>
                <c:pt idx="271" formatCode="0.00000">
                  <c:v>0.32113175955599993</c:v>
                </c:pt>
                <c:pt idx="272" formatCode="0.00000">
                  <c:v>0.25256791352454022</c:v>
                </c:pt>
                <c:pt idx="273" formatCode="0.00000">
                  <c:v>0.13455123444410011</c:v>
                </c:pt>
                <c:pt idx="274" formatCode="0.00000">
                  <c:v>0.24526654221923999</c:v>
                </c:pt>
                <c:pt idx="275" formatCode="0.00000">
                  <c:v>0.1168634586</c:v>
                </c:pt>
                <c:pt idx="277" formatCode="0.00000">
                  <c:v>0.19373145968423011</c:v>
                </c:pt>
                <c:pt idx="278" formatCode="0.00000">
                  <c:v>0.85175172831240042</c:v>
                </c:pt>
                <c:pt idx="279" formatCode="0.00000">
                  <c:v>0.81683526279758045</c:v>
                </c:pt>
                <c:pt idx="280" formatCode="0.00000">
                  <c:v>0.21866355933859988</c:v>
                </c:pt>
                <c:pt idx="281" formatCode="0.00000">
                  <c:v>0.95378863691681071</c:v>
                </c:pt>
                <c:pt idx="282" formatCode="0.00000">
                  <c:v>0.48395765259809975</c:v>
                </c:pt>
                <c:pt idx="283" formatCode="0.00000">
                  <c:v>0.46867166256532999</c:v>
                </c:pt>
                <c:pt idx="284" formatCode="0.00000">
                  <c:v>0.463949312712165</c:v>
                </c:pt>
                <c:pt idx="285" formatCode="0.00000">
                  <c:v>0.34467541416000008</c:v>
                </c:pt>
                <c:pt idx="286" formatCode="0.00000">
                  <c:v>0.38558522716735444</c:v>
                </c:pt>
                <c:pt idx="287" formatCode="0.00000">
                  <c:v>0.39965931223700035</c:v>
                </c:pt>
                <c:pt idx="288" formatCode="0.00000">
                  <c:v>0.19373145968423011</c:v>
                </c:pt>
                <c:pt idx="289" formatCode="0.00000">
                  <c:v>0.125528864888338</c:v>
                </c:pt>
                <c:pt idx="290" formatCode="0.00000">
                  <c:v>0.77526517455195598</c:v>
                </c:pt>
                <c:pt idx="291" formatCode="0.00000">
                  <c:v>0.81928842216000042</c:v>
                </c:pt>
                <c:pt idx="292" formatCode="0.00000">
                  <c:v>0.77526517455195598</c:v>
                </c:pt>
                <c:pt idx="293" formatCode="0.00000">
                  <c:v>0.73669368363144072</c:v>
                </c:pt>
                <c:pt idx="294" formatCode="0.00000">
                  <c:v>0.81783659176676937</c:v>
                </c:pt>
                <c:pt idx="295" formatCode="0.00000">
                  <c:v>0.22715679533444988</c:v>
                </c:pt>
                <c:pt idx="296" formatCode="0.00000">
                  <c:v>0.21962441267729418</c:v>
                </c:pt>
                <c:pt idx="297" formatCode="0.00000">
                  <c:v>0.41565975753180001</c:v>
                </c:pt>
                <c:pt idx="298" formatCode="0.00000">
                  <c:v>0.21962441267729418</c:v>
                </c:pt>
                <c:pt idx="299" formatCode="0.00000">
                  <c:v>0.8154622453993956</c:v>
                </c:pt>
                <c:pt idx="301" formatCode="0.00000">
                  <c:v>0.16925653173131311</c:v>
                </c:pt>
                <c:pt idx="302" formatCode="0.00000">
                  <c:v>0.99815413416239951</c:v>
                </c:pt>
                <c:pt idx="303" formatCode="0.00000">
                  <c:v>0.8686865887588</c:v>
                </c:pt>
                <c:pt idx="304" formatCode="0.00000">
                  <c:v>0.18139637613659113</c:v>
                </c:pt>
                <c:pt idx="305" formatCode="0.00000">
                  <c:v>0.61948424878609998</c:v>
                </c:pt>
                <c:pt idx="306" formatCode="0.00000">
                  <c:v>0.53398494836874</c:v>
                </c:pt>
                <c:pt idx="307" formatCode="0.00000">
                  <c:v>0.51665532547394</c:v>
                </c:pt>
                <c:pt idx="308" formatCode="0.00000">
                  <c:v>0.51936137792678061</c:v>
                </c:pt>
                <c:pt idx="309" formatCode="0.00000">
                  <c:v>0.39574188443377001</c:v>
                </c:pt>
                <c:pt idx="310" formatCode="0.00000">
                  <c:v>0.43364524559838979</c:v>
                </c:pt>
                <c:pt idx="311" formatCode="0.00000">
                  <c:v>0.4456433177782998</c:v>
                </c:pt>
                <c:pt idx="312" formatCode="0.00000">
                  <c:v>0.16925653173131311</c:v>
                </c:pt>
                <c:pt idx="313" formatCode="0.00000">
                  <c:v>0.12837255142946988</c:v>
                </c:pt>
                <c:pt idx="314" formatCode="0.00000">
                  <c:v>0.83241448786389993</c:v>
                </c:pt>
                <c:pt idx="315" formatCode="0.00000">
                  <c:v>0.86896162285841072</c:v>
                </c:pt>
                <c:pt idx="316" formatCode="0.00000">
                  <c:v>0.83241448786389993</c:v>
                </c:pt>
                <c:pt idx="317" formatCode="0.00000">
                  <c:v>0.79229114957590008</c:v>
                </c:pt>
                <c:pt idx="318" formatCode="0.00000">
                  <c:v>0.87699652294859076</c:v>
                </c:pt>
                <c:pt idx="319" formatCode="0.00000">
                  <c:v>0.19451175225497</c:v>
                </c:pt>
                <c:pt idx="320" formatCode="0.00000">
                  <c:v>0.19449891341379999</c:v>
                </c:pt>
                <c:pt idx="321" formatCode="0.00000">
                  <c:v>0.22215874298155983</c:v>
                </c:pt>
                <c:pt idx="322" formatCode="0.00000">
                  <c:v>0.19449891341379999</c:v>
                </c:pt>
                <c:pt idx="323" formatCode="0.00000">
                  <c:v>0.18694114411260027</c:v>
                </c:pt>
                <c:pt idx="324" formatCode="0.00000">
                  <c:v>0.82253716156859991</c:v>
                </c:pt>
                <c:pt idx="326" formatCode="0.00000">
                  <c:v>0.16498224553441018</c:v>
                </c:pt>
                <c:pt idx="327" formatCode="0.00000">
                  <c:v>0.72365261959575444</c:v>
                </c:pt>
                <c:pt idx="328" formatCode="0.00000">
                  <c:v>0.68444364738236996</c:v>
                </c:pt>
                <c:pt idx="329" formatCode="0.00000">
                  <c:v>0.18139637613659113</c:v>
                </c:pt>
                <c:pt idx="330" formatCode="0.00000">
                  <c:v>0.62428829941169595</c:v>
                </c:pt>
                <c:pt idx="331" formatCode="0.00000">
                  <c:v>0.38636268797950074</c:v>
                </c:pt>
                <c:pt idx="332" formatCode="0.00000">
                  <c:v>0.37457525444799999</c:v>
                </c:pt>
                <c:pt idx="333" formatCode="0.00000">
                  <c:v>0.35478557729753035</c:v>
                </c:pt>
                <c:pt idx="334" formatCode="0.00000">
                  <c:v>0.27463787341237</c:v>
                </c:pt>
                <c:pt idx="335" formatCode="0.00000">
                  <c:v>0.32269558968710021</c:v>
                </c:pt>
                <c:pt idx="336" formatCode="0.00000">
                  <c:v>0.34142345267974022</c:v>
                </c:pt>
                <c:pt idx="337" formatCode="0.00000">
                  <c:v>0.16498224553441018</c:v>
                </c:pt>
                <c:pt idx="338" formatCode="0.00000">
                  <c:v>0.1265773969157499</c:v>
                </c:pt>
                <c:pt idx="339" formatCode="0.00000">
                  <c:v>0.68551749685818042</c:v>
                </c:pt>
                <c:pt idx="340" formatCode="0.00000">
                  <c:v>0.72121315831212196</c:v>
                </c:pt>
                <c:pt idx="341" formatCode="0.00000">
                  <c:v>0.68551749685818042</c:v>
                </c:pt>
                <c:pt idx="342" formatCode="0.00000">
                  <c:v>0.64683667784389776</c:v>
                </c:pt>
                <c:pt idx="343" formatCode="0.00000">
                  <c:v>0.69263429243548102</c:v>
                </c:pt>
                <c:pt idx="344" formatCode="0.00000">
                  <c:v>0.22964313245200019</c:v>
                </c:pt>
                <c:pt idx="345" formatCode="0.00000">
                  <c:v>0.21938886355966011</c:v>
                </c:pt>
                <c:pt idx="346" formatCode="0.00000">
                  <c:v>0.25538697138770067</c:v>
                </c:pt>
                <c:pt idx="347" formatCode="0.00000">
                  <c:v>0.21931858158276027</c:v>
                </c:pt>
                <c:pt idx="348" formatCode="0.00000">
                  <c:v>0.31816319817000022</c:v>
                </c:pt>
                <c:pt idx="350" formatCode="0.00000">
                  <c:v>0.13424993228879512</c:v>
                </c:pt>
                <c:pt idx="352" formatCode="0.00000">
                  <c:v>0.99662866752737644</c:v>
                </c:pt>
                <c:pt idx="353" formatCode="0.00000">
                  <c:v>0.19722157521132</c:v>
                </c:pt>
                <c:pt idx="354" formatCode="0.00000">
                  <c:v>0.25332663844942022</c:v>
                </c:pt>
                <c:pt idx="355" formatCode="0.00000">
                  <c:v>0.24228481995945</c:v>
                </c:pt>
                <c:pt idx="356" formatCode="0.00000">
                  <c:v>0.14349443664113429</c:v>
                </c:pt>
                <c:pt idx="357" formatCode="0.00000">
                  <c:v>0.68154822732154041</c:v>
                </c:pt>
                <c:pt idx="358" formatCode="0.00000">
                  <c:v>0.68942377593899951</c:v>
                </c:pt>
                <c:pt idx="359" formatCode="0.00000">
                  <c:v>0.69534327459920053</c:v>
                </c:pt>
                <c:pt idx="360" formatCode="0.00000">
                  <c:v>0.69547821624555473</c:v>
                </c:pt>
                <c:pt idx="361" formatCode="0.00000">
                  <c:v>0.69217945998814046</c:v>
                </c:pt>
                <c:pt idx="362" formatCode="0.00000">
                  <c:v>0.69865716383370002</c:v>
                </c:pt>
                <c:pt idx="363" formatCode="0.00000">
                  <c:v>0.96455247728579041</c:v>
                </c:pt>
                <c:pt idx="364" formatCode="0.00000">
                  <c:v>0.76938624587674842</c:v>
                </c:pt>
                <c:pt idx="365" formatCode="0.00000">
                  <c:v>0.18967814268230018</c:v>
                </c:pt>
                <c:pt idx="366" formatCode="0.00000">
                  <c:v>0.24299226991959999</c:v>
                </c:pt>
                <c:pt idx="367" formatCode="0.00000">
                  <c:v>0.18887441343000011</c:v>
                </c:pt>
                <c:pt idx="368" formatCode="0.00000">
                  <c:v>0.18887441343000011</c:v>
                </c:pt>
                <c:pt idx="369" formatCode="0.00000">
                  <c:v>0.19167823131</c:v>
                </c:pt>
                <c:pt idx="370" formatCode="0.00000">
                  <c:v>0.64917545298938706</c:v>
                </c:pt>
                <c:pt idx="371" formatCode="0.00000">
                  <c:v>0.68679453122473944</c:v>
                </c:pt>
                <c:pt idx="372" formatCode="0.00000">
                  <c:v>0.18737989559563012</c:v>
                </c:pt>
                <c:pt idx="373" formatCode="0.00000">
                  <c:v>0.6769575268580007</c:v>
                </c:pt>
                <c:pt idx="374" formatCode="0.00000">
                  <c:v>0.14387196461299998</c:v>
                </c:pt>
                <c:pt idx="375" formatCode="0.00000">
                  <c:v>0.12664944694999999</c:v>
                </c:pt>
                <c:pt idx="376" formatCode="0.00000">
                  <c:v>0.14445841865935011</c:v>
                </c:pt>
                <c:pt idx="377" formatCode="0.00000">
                  <c:v>0.53169182542636995</c:v>
                </c:pt>
                <c:pt idx="379" formatCode="0.00000">
                  <c:v>0.14363621486261999</c:v>
                </c:pt>
                <c:pt idx="380" formatCode="0.00000">
                  <c:v>0.1574655472580001</c:v>
                </c:pt>
                <c:pt idx="381" formatCode="0.00000">
                  <c:v>0.14669177733682001</c:v>
                </c:pt>
                <c:pt idx="382" formatCode="0.00000">
                  <c:v>0.16871787959585599</c:v>
                </c:pt>
                <c:pt idx="383" formatCode="0.00000">
                  <c:v>0.4546173383289</c:v>
                </c:pt>
                <c:pt idx="384" formatCode="0.00000">
                  <c:v>0.18321324553310026</c:v>
                </c:pt>
                <c:pt idx="385" formatCode="0.00000">
                  <c:v>0.18321324553310026</c:v>
                </c:pt>
                <c:pt idx="386" formatCode="0.00000">
                  <c:v>0.1178695644573</c:v>
                </c:pt>
                <c:pt idx="387" formatCode="0.00000">
                  <c:v>0.1178695644573</c:v>
                </c:pt>
                <c:pt idx="388" formatCode="0.00000">
                  <c:v>0.1178695644573</c:v>
                </c:pt>
                <c:pt idx="389" formatCode="0.00000">
                  <c:v>0.12772329835423299</c:v>
                </c:pt>
                <c:pt idx="390" formatCode="0.00000">
                  <c:v>0.14363621486261999</c:v>
                </c:pt>
                <c:pt idx="391" formatCode="0.00000">
                  <c:v>0.12776746985644222</c:v>
                </c:pt>
                <c:pt idx="392" formatCode="0.00000">
                  <c:v>0.12776746985644222</c:v>
                </c:pt>
                <c:pt idx="393" formatCode="0.00000">
                  <c:v>0.13634279837624999</c:v>
                </c:pt>
                <c:pt idx="394" formatCode="0.00000">
                  <c:v>0.12776746985644222</c:v>
                </c:pt>
                <c:pt idx="395" formatCode="0.00000">
                  <c:v>0.12776746985644222</c:v>
                </c:pt>
                <c:pt idx="396" formatCode="0.00000">
                  <c:v>0.12877575222580989</c:v>
                </c:pt>
                <c:pt idx="397" formatCode="0.00000">
                  <c:v>0.22134272267652597</c:v>
                </c:pt>
                <c:pt idx="398" formatCode="0.00000">
                  <c:v>0.19478413573150011</c:v>
                </c:pt>
                <c:pt idx="399" formatCode="0.00000">
                  <c:v>0.73252754589553959</c:v>
                </c:pt>
                <c:pt idx="400" formatCode="0.00000">
                  <c:v>0.19478413573150011</c:v>
                </c:pt>
                <c:pt idx="401" formatCode="0.00000">
                  <c:v>0.11532692954866899</c:v>
                </c:pt>
                <c:pt idx="402" formatCode="0.00000">
                  <c:v>0.74546153291992001</c:v>
                </c:pt>
                <c:pt idx="403" formatCode="0.00000">
                  <c:v>0.75583787511935041</c:v>
                </c:pt>
                <c:pt idx="404" formatCode="0.00000">
                  <c:v>0.17391734285729038</c:v>
                </c:pt>
                <c:pt idx="405" formatCode="0.00000">
                  <c:v>0.27593315892156678</c:v>
                </c:pt>
                <c:pt idx="407" formatCode="0.00000">
                  <c:v>0.56917789386990003</c:v>
                </c:pt>
                <c:pt idx="408" formatCode="0.00000">
                  <c:v>0.44288623787335035</c:v>
                </c:pt>
                <c:pt idx="409" formatCode="0.00000">
                  <c:v>0.39643696916782367</c:v>
                </c:pt>
                <c:pt idx="410" formatCode="0.00000">
                  <c:v>0.25765877898165035</c:v>
                </c:pt>
                <c:pt idx="411" formatCode="0.00000">
                  <c:v>0.27533859248249998</c:v>
                </c:pt>
                <c:pt idx="412" formatCode="0.00000">
                  <c:v>0.48394871884316998</c:v>
                </c:pt>
                <c:pt idx="413" formatCode="0.00000">
                  <c:v>0.48692424356199998</c:v>
                </c:pt>
                <c:pt idx="414" formatCode="0.00000">
                  <c:v>0.54122594356380072</c:v>
                </c:pt>
                <c:pt idx="415" formatCode="0.00000">
                  <c:v>0.52196939413179999</c:v>
                </c:pt>
                <c:pt idx="416" formatCode="0.00000">
                  <c:v>0.4779751779398686</c:v>
                </c:pt>
                <c:pt idx="417" formatCode="0.00000">
                  <c:v>0.48634275521800036</c:v>
                </c:pt>
                <c:pt idx="418" formatCode="0.00000">
                  <c:v>0.56917789386990003</c:v>
                </c:pt>
                <c:pt idx="419" formatCode="0.00000">
                  <c:v>0.44751129111440036</c:v>
                </c:pt>
                <c:pt idx="420" formatCode="0.00000">
                  <c:v>0.42968396711660051</c:v>
                </c:pt>
                <c:pt idx="421" formatCode="0.00000">
                  <c:v>0.39468741567691623</c:v>
                </c:pt>
                <c:pt idx="422" formatCode="0.00000">
                  <c:v>0.41957399644400023</c:v>
                </c:pt>
                <c:pt idx="423" formatCode="0.00000">
                  <c:v>0.48961395959800008</c:v>
                </c:pt>
                <c:pt idx="424" formatCode="0.00000">
                  <c:v>0.39829375755700008</c:v>
                </c:pt>
                <c:pt idx="425" formatCode="0.00000">
                  <c:v>0.45864293611130003</c:v>
                </c:pt>
                <c:pt idx="426" formatCode="0.00000">
                  <c:v>0.43494561581171998</c:v>
                </c:pt>
                <c:pt idx="427" formatCode="0.00000">
                  <c:v>0.31839951245675502</c:v>
                </c:pt>
                <c:pt idx="428" formatCode="0.00000">
                  <c:v>0.43436627419150037</c:v>
                </c:pt>
                <c:pt idx="429" formatCode="0.00000">
                  <c:v>0.32378995988910036</c:v>
                </c:pt>
                <c:pt idx="430" formatCode="0.00000">
                  <c:v>0.37579332144099975</c:v>
                </c:pt>
                <c:pt idx="431" formatCode="0.00000">
                  <c:v>0.29591453779600035</c:v>
                </c:pt>
                <c:pt idx="432" formatCode="0.00000">
                  <c:v>0.63372785451499103</c:v>
                </c:pt>
                <c:pt idx="433" formatCode="0.00000">
                  <c:v>0.28776197169661022</c:v>
                </c:pt>
              </c:numCache>
            </c:numRef>
          </c:xVal>
          <c:yVal>
            <c:numRef>
              <c:f>cam!$E$3:$E$436</c:f>
              <c:numCache>
                <c:formatCode>General</c:formatCode>
                <c:ptCount val="434"/>
                <c:pt idx="0" formatCode="0.00000">
                  <c:v>2.9411764705882366E-2</c:v>
                </c:pt>
                <c:pt idx="2" formatCode="0.00000">
                  <c:v>1.4285714285714301E-2</c:v>
                </c:pt>
                <c:pt idx="4" formatCode="0.00000">
                  <c:v>6.5326633165829123E-2</c:v>
                </c:pt>
                <c:pt idx="5" formatCode="0.00000">
                  <c:v>1.4285714285714301E-2</c:v>
                </c:pt>
                <c:pt idx="7" formatCode="0.00000">
                  <c:v>6.5326633165829123E-2</c:v>
                </c:pt>
                <c:pt idx="8" formatCode="0.00000">
                  <c:v>0</c:v>
                </c:pt>
                <c:pt idx="9" formatCode="0.00000">
                  <c:v>6.0344827586206927E-2</c:v>
                </c:pt>
                <c:pt idx="11" formatCode="0.00000">
                  <c:v>3.5211267605633825E-2</c:v>
                </c:pt>
                <c:pt idx="12" formatCode="0.00000">
                  <c:v>4.2857142857142906E-2</c:v>
                </c:pt>
                <c:pt idx="13" formatCode="0.00000">
                  <c:v>4.2857142857142906E-2</c:v>
                </c:pt>
                <c:pt idx="14" formatCode="0.00000">
                  <c:v>7.1942446043165584E-3</c:v>
                </c:pt>
                <c:pt idx="16" formatCode="0.00000">
                  <c:v>3.7313432835820885E-2</c:v>
                </c:pt>
                <c:pt idx="17" formatCode="0.00000">
                  <c:v>2.1739130434782591E-2</c:v>
                </c:pt>
                <c:pt idx="18" formatCode="0.00000">
                  <c:v>2.1739130434782591E-2</c:v>
                </c:pt>
                <c:pt idx="19" formatCode="0.00000">
                  <c:v>7.0175438596491238E-2</c:v>
                </c:pt>
                <c:pt idx="20" formatCode="0.00000">
                  <c:v>7.0422535211267399E-3</c:v>
                </c:pt>
                <c:pt idx="22" formatCode="0.00000">
                  <c:v>0.38831615120274976</c:v>
                </c:pt>
                <c:pt idx="23" formatCode="0.00000">
                  <c:v>2.1875000000000016E-2</c:v>
                </c:pt>
                <c:pt idx="24" formatCode="0.00000">
                  <c:v>2.1875000000000016E-2</c:v>
                </c:pt>
                <c:pt idx="25" formatCode="0.00000">
                  <c:v>5.0724637681159403E-2</c:v>
                </c:pt>
                <c:pt idx="26" formatCode="0.00000">
                  <c:v>1.4285714285714301E-2</c:v>
                </c:pt>
                <c:pt idx="27" formatCode="0.00000">
                  <c:v>7.0422535211267399E-3</c:v>
                </c:pt>
                <c:pt idx="29" formatCode="0.00000">
                  <c:v>0.40138408304498308</c:v>
                </c:pt>
                <c:pt idx="30" formatCode="0.00000">
                  <c:v>2.1276595744680875E-2</c:v>
                </c:pt>
                <c:pt idx="31" formatCode="0.00000">
                  <c:v>2.1276595744680875E-2</c:v>
                </c:pt>
                <c:pt idx="32" formatCode="0.00000">
                  <c:v>5.0724637681159403E-2</c:v>
                </c:pt>
                <c:pt idx="33" formatCode="0.00000">
                  <c:v>1.4285714285714301E-2</c:v>
                </c:pt>
                <c:pt idx="34" formatCode="0.00000">
                  <c:v>3.2000000000000106E-3</c:v>
                </c:pt>
                <c:pt idx="35" formatCode="0.00000">
                  <c:v>7.0422535211267399E-3</c:v>
                </c:pt>
                <c:pt idx="37" formatCode="0.00000">
                  <c:v>0.41052631578947418</c:v>
                </c:pt>
                <c:pt idx="38" formatCode="0.00000">
                  <c:v>2.0979020979020973E-2</c:v>
                </c:pt>
                <c:pt idx="39" formatCode="0.00000">
                  <c:v>2.0979020979020973E-2</c:v>
                </c:pt>
                <c:pt idx="40" formatCode="0.00000">
                  <c:v>5.0724637681159403E-2</c:v>
                </c:pt>
                <c:pt idx="41" formatCode="0.00000">
                  <c:v>1.4285714285714301E-2</c:v>
                </c:pt>
                <c:pt idx="42" formatCode="0.00000">
                  <c:v>4.3402777777777684E-3</c:v>
                </c:pt>
                <c:pt idx="43" formatCode="0.00000">
                  <c:v>2.5619128949615536E-3</c:v>
                </c:pt>
                <c:pt idx="44" formatCode="0.00000">
                  <c:v>7.0422535211267399E-3</c:v>
                </c:pt>
                <c:pt idx="46" formatCode="0.00000">
                  <c:v>0.39310344827586241</c:v>
                </c:pt>
                <c:pt idx="47" formatCode="0.00000">
                  <c:v>1.7421602787456424E-2</c:v>
                </c:pt>
                <c:pt idx="48" formatCode="0.00000">
                  <c:v>1.7421602787456424E-2</c:v>
                </c:pt>
                <c:pt idx="49" formatCode="0.00000">
                  <c:v>5.0724637681159403E-2</c:v>
                </c:pt>
                <c:pt idx="50" formatCode="0.00000">
                  <c:v>1.4285714285714301E-2</c:v>
                </c:pt>
                <c:pt idx="51" formatCode="0.00000">
                  <c:v>7.8947368421052877E-3</c:v>
                </c:pt>
                <c:pt idx="52" formatCode="0.00000">
                  <c:v>7.8124999999999774E-3</c:v>
                </c:pt>
                <c:pt idx="53" formatCode="0.00000">
                  <c:v>8.7183958151700186E-3</c:v>
                </c:pt>
                <c:pt idx="54" formatCode="0.00000">
                  <c:v>7.0422535211267399E-3</c:v>
                </c:pt>
                <c:pt idx="56" formatCode="0.00000">
                  <c:v>0.39518900343642632</c:v>
                </c:pt>
                <c:pt idx="57" formatCode="0.00000">
                  <c:v>1.9169329073482459E-2</c:v>
                </c:pt>
                <c:pt idx="58" formatCode="0.00000">
                  <c:v>1.9169329073482459E-2</c:v>
                </c:pt>
                <c:pt idx="59" formatCode="0.00000">
                  <c:v>5.0724637681159403E-2</c:v>
                </c:pt>
                <c:pt idx="60" formatCode="0.00000">
                  <c:v>1.4285714285714301E-2</c:v>
                </c:pt>
                <c:pt idx="61" formatCode="0.00000">
                  <c:v>6.5199674001630171E-3</c:v>
                </c:pt>
                <c:pt idx="62" formatCode="0.00000">
                  <c:v>6.4568200161420619E-3</c:v>
                </c:pt>
                <c:pt idx="63" formatCode="0.00000">
                  <c:v>7.8057241977450044E-3</c:v>
                </c:pt>
                <c:pt idx="64" formatCode="0.00000">
                  <c:v>2.579535683576939E-3</c:v>
                </c:pt>
                <c:pt idx="65" formatCode="0.00000">
                  <c:v>7.0422535211267399E-3</c:v>
                </c:pt>
                <c:pt idx="67" formatCode="0.00000">
                  <c:v>0.38305084745762746</c:v>
                </c:pt>
                <c:pt idx="68" formatCode="0.00000">
                  <c:v>1.8181818181818195E-2</c:v>
                </c:pt>
                <c:pt idx="69" formatCode="0.00000">
                  <c:v>1.8181818181818195E-2</c:v>
                </c:pt>
                <c:pt idx="70" formatCode="0.00000">
                  <c:v>5.0724637681159403E-2</c:v>
                </c:pt>
                <c:pt idx="71" formatCode="0.00000">
                  <c:v>1.4285714285714301E-2</c:v>
                </c:pt>
                <c:pt idx="72" formatCode="0.00000">
                  <c:v>9.083402146985978E-3</c:v>
                </c:pt>
                <c:pt idx="73" formatCode="0.00000">
                  <c:v>9.7879282218596986E-3</c:v>
                </c:pt>
                <c:pt idx="74" formatCode="0.00000">
                  <c:v>1.1343804537521821E-2</c:v>
                </c:pt>
                <c:pt idx="75" formatCode="0.00000">
                  <c:v>7.8124999999999774E-3</c:v>
                </c:pt>
                <c:pt idx="76" formatCode="0.00000">
                  <c:v>6.5789473684210583E-3</c:v>
                </c:pt>
                <c:pt idx="77" formatCode="0.00000">
                  <c:v>2.9411764705882366E-2</c:v>
                </c:pt>
                <c:pt idx="79" formatCode="0.00000">
                  <c:v>1.0482180293501047E-2</c:v>
                </c:pt>
                <c:pt idx="80" formatCode="0.00000">
                  <c:v>6.5326633165829123E-2</c:v>
                </c:pt>
                <c:pt idx="81" formatCode="0.00000">
                  <c:v>6.5326633165829123E-2</c:v>
                </c:pt>
                <c:pt idx="82" formatCode="0.00000">
                  <c:v>3.5211267605633825E-2</c:v>
                </c:pt>
                <c:pt idx="83" formatCode="0.00000">
                  <c:v>3.7313432835820885E-2</c:v>
                </c:pt>
                <c:pt idx="84" formatCode="0.00000">
                  <c:v>0.35335689045936425</c:v>
                </c:pt>
                <c:pt idx="85" formatCode="0.00000">
                  <c:v>0.36654804270462632</c:v>
                </c:pt>
                <c:pt idx="86" formatCode="0.00000">
                  <c:v>0.37410071942446094</c:v>
                </c:pt>
                <c:pt idx="87" formatCode="0.00000">
                  <c:v>0.3581560283687944</c:v>
                </c:pt>
                <c:pt idx="88" formatCode="0.00000">
                  <c:v>0.36042402826855152</c:v>
                </c:pt>
                <c:pt idx="89" formatCode="0.00000">
                  <c:v>0.34256055363321786</c:v>
                </c:pt>
                <c:pt idx="90" formatCode="0.00000">
                  <c:v>7.0422535211267399E-3</c:v>
                </c:pt>
                <c:pt idx="92" formatCode="0.00000">
                  <c:v>0.28318584070796482</c:v>
                </c:pt>
                <c:pt idx="93" formatCode="0.00000">
                  <c:v>4.938271604938279E-2</c:v>
                </c:pt>
                <c:pt idx="94" formatCode="0.00000">
                  <c:v>4.938271604938279E-2</c:v>
                </c:pt>
                <c:pt idx="95" formatCode="0.00000">
                  <c:v>5.0724637681159403E-2</c:v>
                </c:pt>
                <c:pt idx="96" formatCode="0.00000">
                  <c:v>1.4285714285714301E-2</c:v>
                </c:pt>
                <c:pt idx="97" formatCode="0.00000">
                  <c:v>0.20113314447592093</c:v>
                </c:pt>
                <c:pt idx="98" formatCode="0.00000">
                  <c:v>0.19613259668508287</c:v>
                </c:pt>
                <c:pt idx="99" formatCode="0.00000">
                  <c:v>0.22012578616352207</c:v>
                </c:pt>
                <c:pt idx="100" formatCode="0.00000">
                  <c:v>0.21118012422360236</c:v>
                </c:pt>
                <c:pt idx="101" formatCode="0.00000">
                  <c:v>0.20231213872832382</c:v>
                </c:pt>
                <c:pt idx="102" formatCode="0.00000">
                  <c:v>0.19667590027700835</c:v>
                </c:pt>
                <c:pt idx="103" formatCode="0.00000">
                  <c:v>0.24884792626728125</c:v>
                </c:pt>
                <c:pt idx="104" formatCode="0.00000">
                  <c:v>7.0422535211267399E-3</c:v>
                </c:pt>
                <c:pt idx="106" formatCode="0.00000">
                  <c:v>5.0000000000000024E-2</c:v>
                </c:pt>
                <c:pt idx="107" formatCode="0.00000">
                  <c:v>2.8818443804034541E-3</c:v>
                </c:pt>
                <c:pt idx="108" formatCode="0.00000">
                  <c:v>2.8818443804034541E-3</c:v>
                </c:pt>
                <c:pt idx="109" formatCode="0.00000">
                  <c:v>5.0724637681159403E-2</c:v>
                </c:pt>
                <c:pt idx="110" formatCode="0.00000">
                  <c:v>1.4285714285714301E-2</c:v>
                </c:pt>
                <c:pt idx="111" formatCode="0.00000">
                  <c:v>1.57232704402516E-2</c:v>
                </c:pt>
                <c:pt idx="112" formatCode="0.00000">
                  <c:v>1.529051987767586E-2</c:v>
                </c:pt>
                <c:pt idx="113" formatCode="0.00000">
                  <c:v>1.4084507042253521E-2</c:v>
                </c:pt>
                <c:pt idx="114" formatCode="0.00000">
                  <c:v>1.0526315789473703E-2</c:v>
                </c:pt>
                <c:pt idx="115" formatCode="0.00000">
                  <c:v>1.2861736334405164E-2</c:v>
                </c:pt>
                <c:pt idx="116" formatCode="0.00000">
                  <c:v>1.2195121951219526E-2</c:v>
                </c:pt>
                <c:pt idx="117" formatCode="0.00000">
                  <c:v>5.0000000000000024E-2</c:v>
                </c:pt>
                <c:pt idx="118" formatCode="0.00000">
                  <c:v>3.692307692307694E-2</c:v>
                </c:pt>
                <c:pt idx="119" formatCode="0.00000">
                  <c:v>1.4285714285714301E-2</c:v>
                </c:pt>
                <c:pt idx="121" formatCode="0.00000">
                  <c:v>5.9405940594059368E-2</c:v>
                </c:pt>
                <c:pt idx="122" formatCode="0.00000">
                  <c:v>8.5714285714286013E-3</c:v>
                </c:pt>
                <c:pt idx="123" formatCode="0.00000">
                  <c:v>8.5714285714286013E-3</c:v>
                </c:pt>
                <c:pt idx="124" formatCode="0.00000">
                  <c:v>5.8823529411764705E-2</c:v>
                </c:pt>
                <c:pt idx="125" formatCode="0.00000">
                  <c:v>1.4285714285714301E-2</c:v>
                </c:pt>
                <c:pt idx="126" formatCode="0.00000">
                  <c:v>1.8575851393188892E-2</c:v>
                </c:pt>
                <c:pt idx="127" formatCode="0.00000">
                  <c:v>1.8072289156626481E-2</c:v>
                </c:pt>
                <c:pt idx="128" formatCode="0.00000">
                  <c:v>1.7301038062283731E-2</c:v>
                </c:pt>
                <c:pt idx="129" formatCode="0.00000">
                  <c:v>1.379310344827585E-2</c:v>
                </c:pt>
                <c:pt idx="130" formatCode="0.00000">
                  <c:v>1.5822784810126621E-2</c:v>
                </c:pt>
                <c:pt idx="131" formatCode="0.00000">
                  <c:v>1.501501501501502E-2</c:v>
                </c:pt>
                <c:pt idx="132" formatCode="0.00000">
                  <c:v>5.9405940594059368E-2</c:v>
                </c:pt>
                <c:pt idx="133" formatCode="0.00000">
                  <c:v>4.938271604938279E-2</c:v>
                </c:pt>
                <c:pt idx="134" formatCode="0.00000">
                  <c:v>2.8735632183907855E-3</c:v>
                </c:pt>
                <c:pt idx="135" formatCode="0.00000">
                  <c:v>7.0422535211267399E-3</c:v>
                </c:pt>
                <c:pt idx="137" formatCode="0.00000">
                  <c:v>5.3921568627450948E-2</c:v>
                </c:pt>
                <c:pt idx="138" formatCode="0.00000">
                  <c:v>5.6818181818182011E-3</c:v>
                </c:pt>
                <c:pt idx="139" formatCode="0.00000">
                  <c:v>5.6818181818182011E-3</c:v>
                </c:pt>
                <c:pt idx="140" formatCode="0.00000">
                  <c:v>5.0724637681159403E-2</c:v>
                </c:pt>
                <c:pt idx="141" formatCode="0.00000">
                  <c:v>1.4285714285714301E-2</c:v>
                </c:pt>
                <c:pt idx="142" formatCode="0.00000">
                  <c:v>1.5384615384615385E-2</c:v>
                </c:pt>
                <c:pt idx="143" formatCode="0.00000">
                  <c:v>1.4970059880239549E-2</c:v>
                </c:pt>
                <c:pt idx="144" formatCode="0.00000">
                  <c:v>1.3745704467353952E-2</c:v>
                </c:pt>
                <c:pt idx="145" formatCode="0.00000">
                  <c:v>1.0273972602739713E-2</c:v>
                </c:pt>
                <c:pt idx="146" formatCode="0.00000">
                  <c:v>1.2578616352201229E-2</c:v>
                </c:pt>
                <c:pt idx="147" formatCode="0.00000">
                  <c:v>1.1940298507462702E-2</c:v>
                </c:pt>
                <c:pt idx="148" formatCode="0.00000">
                  <c:v>5.3921568627450948E-2</c:v>
                </c:pt>
                <c:pt idx="149" formatCode="0.00000">
                  <c:v>4.6012269938650339E-2</c:v>
                </c:pt>
                <c:pt idx="150" formatCode="0.00000">
                  <c:v>0</c:v>
                </c:pt>
                <c:pt idx="151" formatCode="0.00000">
                  <c:v>2.8169014084506961E-3</c:v>
                </c:pt>
                <c:pt idx="152" formatCode="0.00000">
                  <c:v>7.0422535211267399E-3</c:v>
                </c:pt>
                <c:pt idx="154" formatCode="0.00000">
                  <c:v>5.3921568627450948E-2</c:v>
                </c:pt>
                <c:pt idx="155" formatCode="0.00000">
                  <c:v>5.6818181818182011E-3</c:v>
                </c:pt>
                <c:pt idx="156" formatCode="0.00000">
                  <c:v>5.6818181818182011E-3</c:v>
                </c:pt>
                <c:pt idx="157" formatCode="0.00000">
                  <c:v>5.0724637681159403E-2</c:v>
                </c:pt>
                <c:pt idx="158" formatCode="0.00000">
                  <c:v>1.4285714285714301E-2</c:v>
                </c:pt>
                <c:pt idx="159" formatCode="0.00000">
                  <c:v>1.5384615384615385E-2</c:v>
                </c:pt>
                <c:pt idx="160" formatCode="0.00000">
                  <c:v>1.4970059880239549E-2</c:v>
                </c:pt>
                <c:pt idx="161" formatCode="0.00000">
                  <c:v>1.3745704467353952E-2</c:v>
                </c:pt>
                <c:pt idx="162" formatCode="0.00000">
                  <c:v>1.0273972602739713E-2</c:v>
                </c:pt>
                <c:pt idx="163" formatCode="0.00000">
                  <c:v>1.2578616352201229E-2</c:v>
                </c:pt>
                <c:pt idx="164" formatCode="0.00000">
                  <c:v>1.1940298507462702E-2</c:v>
                </c:pt>
                <c:pt idx="165" formatCode="0.00000">
                  <c:v>5.3921568627450948E-2</c:v>
                </c:pt>
                <c:pt idx="166" formatCode="0.00000">
                  <c:v>4.6012269938650339E-2</c:v>
                </c:pt>
                <c:pt idx="167" formatCode="0.00000">
                  <c:v>0</c:v>
                </c:pt>
                <c:pt idx="168" formatCode="0.00000">
                  <c:v>2.8169014084506961E-3</c:v>
                </c:pt>
                <c:pt idx="169" formatCode="0.00000">
                  <c:v>0</c:v>
                </c:pt>
                <c:pt idx="170" formatCode="0.00000">
                  <c:v>7.092198581560274E-3</c:v>
                </c:pt>
                <c:pt idx="172" formatCode="0.00000">
                  <c:v>5.4455445544554448E-2</c:v>
                </c:pt>
                <c:pt idx="173" formatCode="0.00000">
                  <c:v>2.8248587570621569E-3</c:v>
                </c:pt>
                <c:pt idx="174" formatCode="0.00000">
                  <c:v>2.8248587570621569E-3</c:v>
                </c:pt>
                <c:pt idx="175" formatCode="0.00000">
                  <c:v>4.3165467625899283E-2</c:v>
                </c:pt>
                <c:pt idx="176" formatCode="0.00000">
                  <c:v>1.4388489208633134E-2</c:v>
                </c:pt>
                <c:pt idx="177" formatCode="0.00000">
                  <c:v>1.8691588785046721E-2</c:v>
                </c:pt>
                <c:pt idx="178" formatCode="0.00000">
                  <c:v>1.8181818181818195E-2</c:v>
                </c:pt>
                <c:pt idx="179" formatCode="0.00000">
                  <c:v>1.7421602787456424E-2</c:v>
                </c:pt>
                <c:pt idx="180" formatCode="0.00000">
                  <c:v>1.3888888888888874E-2</c:v>
                </c:pt>
                <c:pt idx="181" formatCode="0.00000">
                  <c:v>1.5923566878980909E-2</c:v>
                </c:pt>
                <c:pt idx="182" formatCode="0.00000">
                  <c:v>1.5105740181268869E-2</c:v>
                </c:pt>
                <c:pt idx="183" formatCode="0.00000">
                  <c:v>5.4455445544554448E-2</c:v>
                </c:pt>
                <c:pt idx="184" formatCode="0.00000">
                  <c:v>4.6153846153846163E-2</c:v>
                </c:pt>
                <c:pt idx="185" formatCode="0.00000">
                  <c:v>0</c:v>
                </c:pt>
                <c:pt idx="186" formatCode="0.00000">
                  <c:v>5.6980056980056905E-3</c:v>
                </c:pt>
                <c:pt idx="187" formatCode="0.00000">
                  <c:v>2.8328611898016942E-3</c:v>
                </c:pt>
                <c:pt idx="188" formatCode="0.00000">
                  <c:v>2.8328611898016942E-3</c:v>
                </c:pt>
                <c:pt idx="189" formatCode="0.00000">
                  <c:v>2.9411764705882366E-2</c:v>
                </c:pt>
                <c:pt idx="191" formatCode="0.00000">
                  <c:v>0.21938775510204095</c:v>
                </c:pt>
                <c:pt idx="192" formatCode="0.00000">
                  <c:v>7.2796934865900512E-2</c:v>
                </c:pt>
                <c:pt idx="193" formatCode="0.00000">
                  <c:v>7.2796934865900512E-2</c:v>
                </c:pt>
                <c:pt idx="194" formatCode="0.00000">
                  <c:v>7.5757575757575732E-2</c:v>
                </c:pt>
                <c:pt idx="195" formatCode="0.00000">
                  <c:v>3.7313432835820885E-2</c:v>
                </c:pt>
                <c:pt idx="196" formatCode="0.00000">
                  <c:v>0.14084507042253533</c:v>
                </c:pt>
                <c:pt idx="197" formatCode="0.00000">
                  <c:v>0.14385964912280699</c:v>
                </c:pt>
                <c:pt idx="198" formatCode="0.00000">
                  <c:v>0.14035087719298245</c:v>
                </c:pt>
                <c:pt idx="199" formatCode="0.00000">
                  <c:v>0.14035087719298245</c:v>
                </c:pt>
                <c:pt idx="200" formatCode="0.00000">
                  <c:v>0.13937282229965134</c:v>
                </c:pt>
                <c:pt idx="201" formatCode="0.00000">
                  <c:v>0.13937282229965134</c:v>
                </c:pt>
                <c:pt idx="202" formatCode="0.00000">
                  <c:v>0.21538461538461523</c:v>
                </c:pt>
                <c:pt idx="203" formatCode="0.00000">
                  <c:v>0.20930232558139553</c:v>
                </c:pt>
                <c:pt idx="204" formatCode="0.00000">
                  <c:v>7.0038910505836688E-2</c:v>
                </c:pt>
                <c:pt idx="205" formatCode="0.00000">
                  <c:v>8.1395348837209419E-2</c:v>
                </c:pt>
                <c:pt idx="206" formatCode="0.00000">
                  <c:v>7.6923076923076913E-2</c:v>
                </c:pt>
                <c:pt idx="207" formatCode="0.00000">
                  <c:v>7.6923076923076913E-2</c:v>
                </c:pt>
                <c:pt idx="208" formatCode="0.00000">
                  <c:v>7.7519379844961336E-2</c:v>
                </c:pt>
                <c:pt idx="209" formatCode="0.00000">
                  <c:v>3.7313432835820885E-2</c:v>
                </c:pt>
                <c:pt idx="211" formatCode="0.00000">
                  <c:v>0.25388601036269465</c:v>
                </c:pt>
                <c:pt idx="212" formatCode="0.00000">
                  <c:v>7.2796934865900512E-2</c:v>
                </c:pt>
                <c:pt idx="213" formatCode="0.00000">
                  <c:v>7.2796934865900512E-2</c:v>
                </c:pt>
                <c:pt idx="214" formatCode="0.00000">
                  <c:v>8.461538461538462E-2</c:v>
                </c:pt>
                <c:pt idx="215" formatCode="0.00000">
                  <c:v>4.5454545454545484E-2</c:v>
                </c:pt>
                <c:pt idx="216" formatCode="0.00000">
                  <c:v>0.17328519855595678</c:v>
                </c:pt>
                <c:pt idx="217" formatCode="0.00000">
                  <c:v>0.17625899280575549</c:v>
                </c:pt>
                <c:pt idx="218" formatCode="0.00000">
                  <c:v>0.17266187050359716</c:v>
                </c:pt>
                <c:pt idx="219" formatCode="0.00000">
                  <c:v>0.17266187050359716</c:v>
                </c:pt>
                <c:pt idx="220" formatCode="0.00000">
                  <c:v>0.17142857142857135</c:v>
                </c:pt>
                <c:pt idx="221" formatCode="0.00000">
                  <c:v>0.17142857142857135</c:v>
                </c:pt>
                <c:pt idx="222" formatCode="0.00000">
                  <c:v>0.25130890052356031</c:v>
                </c:pt>
                <c:pt idx="223" formatCode="0.00000">
                  <c:v>0.25301204819277118</c:v>
                </c:pt>
                <c:pt idx="224" formatCode="0.00000">
                  <c:v>7.0038910505836688E-2</c:v>
                </c:pt>
                <c:pt idx="225" formatCode="0.00000">
                  <c:v>8.1395348837209419E-2</c:v>
                </c:pt>
                <c:pt idx="226" formatCode="0.00000">
                  <c:v>7.6923076923076913E-2</c:v>
                </c:pt>
                <c:pt idx="227" formatCode="0.00000">
                  <c:v>7.6923076923076913E-2</c:v>
                </c:pt>
                <c:pt idx="228" formatCode="0.00000">
                  <c:v>7.7519379844961336E-2</c:v>
                </c:pt>
                <c:pt idx="229" formatCode="0.00000">
                  <c:v>1.3888888888888874E-2</c:v>
                </c:pt>
                <c:pt idx="230" formatCode="0.00000">
                  <c:v>1.4492753623188385E-2</c:v>
                </c:pt>
                <c:pt idx="232" formatCode="0.00000">
                  <c:v>4.6153846153846163E-2</c:v>
                </c:pt>
                <c:pt idx="233" formatCode="0.00000">
                  <c:v>3.1152647975077875E-2</c:v>
                </c:pt>
                <c:pt idx="234" formatCode="0.00000">
                  <c:v>3.1152647975077875E-2</c:v>
                </c:pt>
                <c:pt idx="235" formatCode="0.00000">
                  <c:v>3.5460992907801435E-2</c:v>
                </c:pt>
                <c:pt idx="236" formatCode="0.00000">
                  <c:v>2.2058823529411756E-2</c:v>
                </c:pt>
                <c:pt idx="237" formatCode="0.00000">
                  <c:v>1.9480519480519497E-2</c:v>
                </c:pt>
                <c:pt idx="238" formatCode="0.00000">
                  <c:v>1.8927444794952702E-2</c:v>
                </c:pt>
                <c:pt idx="239" formatCode="0.00000">
                  <c:v>2.2058823529411756E-2</c:v>
                </c:pt>
                <c:pt idx="240" formatCode="0.00000">
                  <c:v>1.8315018315018344E-2</c:v>
                </c:pt>
                <c:pt idx="241" formatCode="0.00000">
                  <c:v>1.6611295681063142E-2</c:v>
                </c:pt>
                <c:pt idx="242" formatCode="0.00000">
                  <c:v>1.57232704402516E-2</c:v>
                </c:pt>
                <c:pt idx="243" formatCode="0.00000">
                  <c:v>4.6153846153846163E-2</c:v>
                </c:pt>
                <c:pt idx="244" formatCode="0.00000">
                  <c:v>4.4728434504792414E-2</c:v>
                </c:pt>
                <c:pt idx="245" formatCode="0.00000">
                  <c:v>2.7777777777777797E-2</c:v>
                </c:pt>
                <c:pt idx="246" formatCode="0.00000">
                  <c:v>3.105590062111804E-2</c:v>
                </c:pt>
                <c:pt idx="247" formatCode="0.00000">
                  <c:v>2.7777777777777797E-2</c:v>
                </c:pt>
                <c:pt idx="248" formatCode="0.00000">
                  <c:v>2.7777777777777797E-2</c:v>
                </c:pt>
                <c:pt idx="249" formatCode="0.00000">
                  <c:v>2.7950310559006264E-2</c:v>
                </c:pt>
                <c:pt idx="250" formatCode="0.00000">
                  <c:v>6.7729083665338724E-2</c:v>
                </c:pt>
                <c:pt idx="251" formatCode="0.00000">
                  <c:v>7.6923076923076913E-2</c:v>
                </c:pt>
                <c:pt idx="252" formatCode="0.00000">
                  <c:v>3.7313432835820885E-2</c:v>
                </c:pt>
                <c:pt idx="254" formatCode="0.00000">
                  <c:v>0.25388601036269465</c:v>
                </c:pt>
                <c:pt idx="255" formatCode="0.00000">
                  <c:v>7.7220077220077232E-2</c:v>
                </c:pt>
                <c:pt idx="256" formatCode="0.00000">
                  <c:v>7.7220077220077232E-2</c:v>
                </c:pt>
                <c:pt idx="257" formatCode="0.00000">
                  <c:v>8.461538461538462E-2</c:v>
                </c:pt>
                <c:pt idx="258" formatCode="0.00000">
                  <c:v>4.5454545454545484E-2</c:v>
                </c:pt>
                <c:pt idx="259" formatCode="0.00000">
                  <c:v>0.1637010676156582</c:v>
                </c:pt>
                <c:pt idx="260" formatCode="0.00000">
                  <c:v>0.16666666666666666</c:v>
                </c:pt>
                <c:pt idx="261" formatCode="0.00000">
                  <c:v>0.16312056737588629</c:v>
                </c:pt>
                <c:pt idx="262" formatCode="0.00000">
                  <c:v>0.16312056737588629</c:v>
                </c:pt>
                <c:pt idx="263" formatCode="0.00000">
                  <c:v>0.16197183098591547</c:v>
                </c:pt>
                <c:pt idx="264" formatCode="0.00000">
                  <c:v>0.16197183098591547</c:v>
                </c:pt>
                <c:pt idx="265" formatCode="0.00000">
                  <c:v>0.25130890052356031</c:v>
                </c:pt>
                <c:pt idx="266" formatCode="0.00000">
                  <c:v>0.24110671936758885</c:v>
                </c:pt>
                <c:pt idx="267" formatCode="0.00000">
                  <c:v>7.4509803921568599E-2</c:v>
                </c:pt>
                <c:pt idx="268" formatCode="0.00000">
                  <c:v>8.5937500000000042E-2</c:v>
                </c:pt>
                <c:pt idx="269" formatCode="0.00000">
                  <c:v>8.1395348837209419E-2</c:v>
                </c:pt>
                <c:pt idx="270" formatCode="0.00000">
                  <c:v>8.1395348837209419E-2</c:v>
                </c:pt>
                <c:pt idx="271" formatCode="0.00000">
                  <c:v>8.2031250000000014E-2</c:v>
                </c:pt>
                <c:pt idx="272" formatCode="0.00000">
                  <c:v>8.2417582417582715E-3</c:v>
                </c:pt>
                <c:pt idx="273" formatCode="0.00000">
                  <c:v>5.3333333333333583E-3</c:v>
                </c:pt>
                <c:pt idx="274" formatCode="0.00000">
                  <c:v>7.2289156626505965E-2</c:v>
                </c:pt>
                <c:pt idx="275" formatCode="0.00000">
                  <c:v>2.1739130434782591E-2</c:v>
                </c:pt>
                <c:pt idx="277" formatCode="0.00000">
                  <c:v>5.9459459459459484E-2</c:v>
                </c:pt>
                <c:pt idx="278" formatCode="0.00000">
                  <c:v>1.8575851393188892E-2</c:v>
                </c:pt>
                <c:pt idx="279" formatCode="0.00000">
                  <c:v>1.8575851393188892E-2</c:v>
                </c:pt>
                <c:pt idx="280" formatCode="0.00000">
                  <c:v>6.7164179104477639E-2</c:v>
                </c:pt>
                <c:pt idx="281" formatCode="0.00000">
                  <c:v>2.9411764705882366E-2</c:v>
                </c:pt>
                <c:pt idx="282" formatCode="0.00000">
                  <c:v>9.7719869706840608E-3</c:v>
                </c:pt>
                <c:pt idx="283" formatCode="0.00000">
                  <c:v>9.4936708860759774E-3</c:v>
                </c:pt>
                <c:pt idx="284" formatCode="0.00000">
                  <c:v>1.1029411764705881E-2</c:v>
                </c:pt>
                <c:pt idx="285" formatCode="0.00000">
                  <c:v>7.3529411764705638E-3</c:v>
                </c:pt>
                <c:pt idx="286" formatCode="0.00000">
                  <c:v>6.6666666666666914E-3</c:v>
                </c:pt>
                <c:pt idx="287" formatCode="0.00000">
                  <c:v>6.309148264984233E-3</c:v>
                </c:pt>
                <c:pt idx="288" formatCode="0.00000">
                  <c:v>5.9459459459459484E-2</c:v>
                </c:pt>
                <c:pt idx="289" formatCode="0.00000">
                  <c:v>3.1847133757961825E-2</c:v>
                </c:pt>
                <c:pt idx="290" formatCode="0.00000">
                  <c:v>1.5384615384615385E-2</c:v>
                </c:pt>
                <c:pt idx="291" formatCode="0.00000">
                  <c:v>1.8575851393188892E-2</c:v>
                </c:pt>
                <c:pt idx="292" formatCode="0.00000">
                  <c:v>1.5384615384615385E-2</c:v>
                </c:pt>
                <c:pt idx="293" formatCode="0.00000">
                  <c:v>1.5384615384615385E-2</c:v>
                </c:pt>
                <c:pt idx="294" formatCode="0.00000">
                  <c:v>1.5432098765432119E-2</c:v>
                </c:pt>
                <c:pt idx="295" formatCode="0.00000">
                  <c:v>6.504065040650403E-2</c:v>
                </c:pt>
                <c:pt idx="296" formatCode="0.00000">
                  <c:v>6.9672131147541075E-2</c:v>
                </c:pt>
                <c:pt idx="297" formatCode="0.00000">
                  <c:v>1.8808777429467124E-2</c:v>
                </c:pt>
                <c:pt idx="298" formatCode="0.00000">
                  <c:v>6.9672131147541075E-2</c:v>
                </c:pt>
                <c:pt idx="299" formatCode="0.00000">
                  <c:v>7.1942446043165584E-3</c:v>
                </c:pt>
                <c:pt idx="301" formatCode="0.00000">
                  <c:v>4.3010752688171984E-2</c:v>
                </c:pt>
                <c:pt idx="302" formatCode="0.00000">
                  <c:v>1.5624999999999986E-2</c:v>
                </c:pt>
                <c:pt idx="303" formatCode="0.00000">
                  <c:v>1.5624999999999986E-2</c:v>
                </c:pt>
                <c:pt idx="304" formatCode="0.00000">
                  <c:v>4.3795620437956269E-2</c:v>
                </c:pt>
                <c:pt idx="305" formatCode="0.00000">
                  <c:v>1.4492753623188385E-2</c:v>
                </c:pt>
                <c:pt idx="306" formatCode="0.00000">
                  <c:v>6.5789473684210583E-3</c:v>
                </c:pt>
                <c:pt idx="307" formatCode="0.00000">
                  <c:v>6.3897763578274905E-3</c:v>
                </c:pt>
                <c:pt idx="308" formatCode="0.00000">
                  <c:v>7.4349442379181892E-3</c:v>
                </c:pt>
                <c:pt idx="309" formatCode="0.00000">
                  <c:v>3.7174721189591154E-3</c:v>
                </c:pt>
                <c:pt idx="310" formatCode="0.00000">
                  <c:v>3.3670033670033677E-3</c:v>
                </c:pt>
                <c:pt idx="311" formatCode="0.00000">
                  <c:v>3.1847133757961993E-3</c:v>
                </c:pt>
                <c:pt idx="312" formatCode="0.00000">
                  <c:v>4.3010752688171984E-2</c:v>
                </c:pt>
                <c:pt idx="313" formatCode="0.00000">
                  <c:v>2.893890675241155E-2</c:v>
                </c:pt>
                <c:pt idx="314" formatCode="0.00000">
                  <c:v>1.2422360248447242E-2</c:v>
                </c:pt>
                <c:pt idx="315" formatCode="0.00000">
                  <c:v>1.5624999999999986E-2</c:v>
                </c:pt>
                <c:pt idx="316" formatCode="0.00000">
                  <c:v>1.2422360248447242E-2</c:v>
                </c:pt>
                <c:pt idx="317" formatCode="0.00000">
                  <c:v>1.2422360248447242E-2</c:v>
                </c:pt>
                <c:pt idx="318" formatCode="0.00000">
                  <c:v>1.2461059190031166E-2</c:v>
                </c:pt>
                <c:pt idx="319" formatCode="0.00000">
                  <c:v>5.7142857142857106E-2</c:v>
                </c:pt>
                <c:pt idx="320" formatCode="0.00000">
                  <c:v>5.7142857142857106E-2</c:v>
                </c:pt>
                <c:pt idx="321" formatCode="0.00000">
                  <c:v>6.2111801242236333E-3</c:v>
                </c:pt>
                <c:pt idx="322" formatCode="0.00000">
                  <c:v>5.7142857142857106E-2</c:v>
                </c:pt>
                <c:pt idx="323" formatCode="0.00000">
                  <c:v>6.1349693251533648E-3</c:v>
                </c:pt>
                <c:pt idx="324" formatCode="0.00000">
                  <c:v>7.2463768115941856E-3</c:v>
                </c:pt>
                <c:pt idx="326" formatCode="0.00000">
                  <c:v>4.8128342245989247E-2</c:v>
                </c:pt>
                <c:pt idx="327" formatCode="0.00000">
                  <c:v>1.2578616352201229E-2</c:v>
                </c:pt>
                <c:pt idx="328" formatCode="0.00000">
                  <c:v>1.2578616352201229E-2</c:v>
                </c:pt>
                <c:pt idx="329" formatCode="0.00000">
                  <c:v>4.3795620437956269E-2</c:v>
                </c:pt>
                <c:pt idx="330" formatCode="0.00000">
                  <c:v>1.4598540145985425E-2</c:v>
                </c:pt>
                <c:pt idx="331" formatCode="0.00000">
                  <c:v>3.3003300330033177E-3</c:v>
                </c:pt>
                <c:pt idx="332" formatCode="0.00000">
                  <c:v>3.2051282051282063E-3</c:v>
                </c:pt>
                <c:pt idx="333" formatCode="0.00000">
                  <c:v>3.7313432835820977E-3</c:v>
                </c:pt>
                <c:pt idx="334" formatCode="0.00000">
                  <c:v>0</c:v>
                </c:pt>
                <c:pt idx="335" formatCode="0.00000">
                  <c:v>0</c:v>
                </c:pt>
                <c:pt idx="336" formatCode="0.00000">
                  <c:v>0</c:v>
                </c:pt>
                <c:pt idx="337" formatCode="0.00000">
                  <c:v>4.8128342245989247E-2</c:v>
                </c:pt>
                <c:pt idx="338" formatCode="0.00000">
                  <c:v>2.9220779220779248E-2</c:v>
                </c:pt>
                <c:pt idx="339" formatCode="0.00000">
                  <c:v>9.3457943925233811E-3</c:v>
                </c:pt>
                <c:pt idx="340" formatCode="0.00000">
                  <c:v>1.2539184952978077E-2</c:v>
                </c:pt>
                <c:pt idx="341" formatCode="0.00000">
                  <c:v>9.3457943925233811E-3</c:v>
                </c:pt>
                <c:pt idx="342" formatCode="0.00000">
                  <c:v>9.3457943925233811E-3</c:v>
                </c:pt>
                <c:pt idx="343" formatCode="0.00000">
                  <c:v>9.4043887147335185E-3</c:v>
                </c:pt>
                <c:pt idx="344" formatCode="0.00000">
                  <c:v>5.7613168724279865E-2</c:v>
                </c:pt>
                <c:pt idx="345" formatCode="0.00000">
                  <c:v>6.2240663900414973E-2</c:v>
                </c:pt>
                <c:pt idx="346" formatCode="0.00000">
                  <c:v>9.4043887147335185E-3</c:v>
                </c:pt>
                <c:pt idx="347" formatCode="0.00000">
                  <c:v>6.2240663900414973E-2</c:v>
                </c:pt>
                <c:pt idx="348" formatCode="0.00000">
                  <c:v>3.1055900621118201E-3</c:v>
                </c:pt>
                <c:pt idx="349" formatCode="0.00000">
                  <c:v>0</c:v>
                </c:pt>
                <c:pt idx="350" formatCode="0.00000">
                  <c:v>3.7313432835820885E-2</c:v>
                </c:pt>
                <c:pt idx="352" formatCode="0.00000">
                  <c:v>0.53757225433525957</c:v>
                </c:pt>
                <c:pt idx="353" formatCode="0.00000">
                  <c:v>8.7912087912087933E-2</c:v>
                </c:pt>
                <c:pt idx="354" formatCode="0.00000">
                  <c:v>8.7912087912087933E-2</c:v>
                </c:pt>
                <c:pt idx="355" formatCode="0.00000">
                  <c:v>7.5757575757575732E-2</c:v>
                </c:pt>
                <c:pt idx="356" formatCode="0.00000">
                  <c:v>4.5454545454545484E-2</c:v>
                </c:pt>
                <c:pt idx="357" formatCode="0.00000">
                  <c:v>0.34420289855072467</c:v>
                </c:pt>
                <c:pt idx="358" formatCode="0.00000">
                  <c:v>0.33568904593639581</c:v>
                </c:pt>
                <c:pt idx="359" formatCode="0.00000">
                  <c:v>0.33215547703180254</c:v>
                </c:pt>
                <c:pt idx="360" formatCode="0.00000">
                  <c:v>0.3454545454545459</c:v>
                </c:pt>
                <c:pt idx="361" formatCode="0.00000">
                  <c:v>0.34050179211469556</c:v>
                </c:pt>
                <c:pt idx="362" formatCode="0.00000">
                  <c:v>0.34657039711191356</c:v>
                </c:pt>
                <c:pt idx="363" formatCode="0.00000">
                  <c:v>0.54705882352941249</c:v>
                </c:pt>
                <c:pt idx="364" formatCode="0.00000">
                  <c:v>0.33918128654970797</c:v>
                </c:pt>
                <c:pt idx="365" formatCode="0.00000">
                  <c:v>7.7777777777777779E-2</c:v>
                </c:pt>
                <c:pt idx="366" formatCode="0.00000">
                  <c:v>8.7431693989071038E-2</c:v>
                </c:pt>
                <c:pt idx="367" formatCode="0.00000">
                  <c:v>8.1081081081081099E-2</c:v>
                </c:pt>
                <c:pt idx="368" formatCode="0.00000">
                  <c:v>8.1081081081081099E-2</c:v>
                </c:pt>
                <c:pt idx="369" formatCode="0.00000">
                  <c:v>8.196721311475412E-2</c:v>
                </c:pt>
                <c:pt idx="370" formatCode="0.00000">
                  <c:v>0.30177514792899407</c:v>
                </c:pt>
                <c:pt idx="371" formatCode="0.00000">
                  <c:v>0.32530120481927743</c:v>
                </c:pt>
                <c:pt idx="372" formatCode="0.00000">
                  <c:v>8.7209302325581467E-2</c:v>
                </c:pt>
                <c:pt idx="373" formatCode="0.00000">
                  <c:v>0.30588235294117666</c:v>
                </c:pt>
                <c:pt idx="374" formatCode="0.00000">
                  <c:v>5.7803468208092512E-2</c:v>
                </c:pt>
                <c:pt idx="375" formatCode="0.00000">
                  <c:v>4.651162790697682E-2</c:v>
                </c:pt>
                <c:pt idx="376" formatCode="0.00000">
                  <c:v>6.4705882352941252E-2</c:v>
                </c:pt>
                <c:pt idx="377" formatCode="0.00000">
                  <c:v>7.0422535211267399E-3</c:v>
                </c:pt>
                <c:pt idx="379" formatCode="0.00000">
                  <c:v>3.4722222222222238E-2</c:v>
                </c:pt>
                <c:pt idx="380" formatCode="0.00000">
                  <c:v>2.0270270270270306E-2</c:v>
                </c:pt>
                <c:pt idx="381" formatCode="0.00000">
                  <c:v>2.0270270270270306E-2</c:v>
                </c:pt>
                <c:pt idx="382" formatCode="0.00000">
                  <c:v>6.4516129032258132E-2</c:v>
                </c:pt>
                <c:pt idx="383" formatCode="0.00000">
                  <c:v>0</c:v>
                </c:pt>
                <c:pt idx="384" formatCode="0.00000">
                  <c:v>1.3333333333333341E-2</c:v>
                </c:pt>
                <c:pt idx="385" formatCode="0.00000">
                  <c:v>1.3333333333333341E-2</c:v>
                </c:pt>
                <c:pt idx="386" formatCode="0.00000">
                  <c:v>1.3333333333333341E-2</c:v>
                </c:pt>
                <c:pt idx="387" formatCode="0.00000">
                  <c:v>1.3333333333333341E-2</c:v>
                </c:pt>
                <c:pt idx="388" formatCode="0.00000">
                  <c:v>1.3333333333333341E-2</c:v>
                </c:pt>
                <c:pt idx="389" formatCode="0.00000">
                  <c:v>1.3333333333333341E-2</c:v>
                </c:pt>
                <c:pt idx="390" formatCode="0.00000">
                  <c:v>3.4722222222222238E-2</c:v>
                </c:pt>
                <c:pt idx="391" formatCode="0.00000">
                  <c:v>1.3333333333333341E-2</c:v>
                </c:pt>
                <c:pt idx="392" formatCode="0.00000">
                  <c:v>1.3333333333333341E-2</c:v>
                </c:pt>
                <c:pt idx="393" formatCode="0.00000">
                  <c:v>2.0270270270270306E-2</c:v>
                </c:pt>
                <c:pt idx="394" formatCode="0.00000">
                  <c:v>1.3333333333333341E-2</c:v>
                </c:pt>
                <c:pt idx="395" formatCode="0.00000">
                  <c:v>1.3333333333333341E-2</c:v>
                </c:pt>
                <c:pt idx="396" formatCode="0.00000">
                  <c:v>1.3422818791946329E-2</c:v>
                </c:pt>
                <c:pt idx="397" formatCode="0.00000">
                  <c:v>4.2253521126760583E-2</c:v>
                </c:pt>
                <c:pt idx="398" formatCode="0.00000">
                  <c:v>5.0000000000000024E-2</c:v>
                </c:pt>
                <c:pt idx="399" formatCode="0.00000">
                  <c:v>2.0547945205479489E-2</c:v>
                </c:pt>
                <c:pt idx="400" formatCode="0.00000">
                  <c:v>5.0000000000000024E-2</c:v>
                </c:pt>
                <c:pt idx="401" formatCode="0.00000">
                  <c:v>2.7397260273972612E-2</c:v>
                </c:pt>
                <c:pt idx="402" formatCode="0.00000">
                  <c:v>1.3605442176870758E-2</c:v>
                </c:pt>
                <c:pt idx="403" formatCode="0.00000">
                  <c:v>1.369863013698628E-2</c:v>
                </c:pt>
                <c:pt idx="404" formatCode="0.00000">
                  <c:v>4.2253521126760583E-2</c:v>
                </c:pt>
                <c:pt idx="405" formatCode="0.00000">
                  <c:v>0.20588235294117654</c:v>
                </c:pt>
                <c:pt idx="407" formatCode="0.00000">
                  <c:v>0.25153374233128811</c:v>
                </c:pt>
                <c:pt idx="408" formatCode="0.00000">
                  <c:v>0.16862745098039231</c:v>
                </c:pt>
                <c:pt idx="409" formatCode="0.00000">
                  <c:v>0.16862745098039231</c:v>
                </c:pt>
                <c:pt idx="410" formatCode="0.00000">
                  <c:v>0.13333333333333341</c:v>
                </c:pt>
                <c:pt idx="411" formatCode="0.00000">
                  <c:v>0.17924528301886808</c:v>
                </c:pt>
                <c:pt idx="412" formatCode="0.00000">
                  <c:v>0.22821576763485468</c:v>
                </c:pt>
                <c:pt idx="413" formatCode="0.00000">
                  <c:v>0.22580645161290333</c:v>
                </c:pt>
                <c:pt idx="414" formatCode="0.00000">
                  <c:v>0.26086956521739152</c:v>
                </c:pt>
                <c:pt idx="415" formatCode="0.00000">
                  <c:v>0.25358851674641175</c:v>
                </c:pt>
                <c:pt idx="416" formatCode="0.00000">
                  <c:v>0.23706896551724152</c:v>
                </c:pt>
                <c:pt idx="417" formatCode="0.00000">
                  <c:v>0.2267206477732793</c:v>
                </c:pt>
                <c:pt idx="418" formatCode="0.00000">
                  <c:v>0.25153374233128811</c:v>
                </c:pt>
                <c:pt idx="419" formatCode="0.00000">
                  <c:v>0.19762845849802371</c:v>
                </c:pt>
                <c:pt idx="420" formatCode="0.00000">
                  <c:v>0.17391304347826109</c:v>
                </c:pt>
                <c:pt idx="421" formatCode="0.00000">
                  <c:v>0.16796875000000014</c:v>
                </c:pt>
                <c:pt idx="422" formatCode="0.00000">
                  <c:v>0.17322834645669308</c:v>
                </c:pt>
                <c:pt idx="423" formatCode="0.00000">
                  <c:v>0.17322834645669308</c:v>
                </c:pt>
                <c:pt idx="424" formatCode="0.00000">
                  <c:v>0.16929133858267736</c:v>
                </c:pt>
                <c:pt idx="425" formatCode="0.00000">
                  <c:v>0.27027027027027051</c:v>
                </c:pt>
                <c:pt idx="426" formatCode="0.00000">
                  <c:v>0.23834196891191711</c:v>
                </c:pt>
                <c:pt idx="427" formatCode="0.00000">
                  <c:v>0.16334661354581673</c:v>
                </c:pt>
                <c:pt idx="428" formatCode="0.00000">
                  <c:v>0.24607329842931941</c:v>
                </c:pt>
                <c:pt idx="429" formatCode="0.00000">
                  <c:v>0.15200000000000011</c:v>
                </c:pt>
                <c:pt idx="430" formatCode="0.00000">
                  <c:v>0.13438735177865616</c:v>
                </c:pt>
                <c:pt idx="431" formatCode="0.00000">
                  <c:v>0.14634146341463425</c:v>
                </c:pt>
                <c:pt idx="432" formatCode="0.00000">
                  <c:v>0.28000000000000008</c:v>
                </c:pt>
                <c:pt idx="433" formatCode="0.00000">
                  <c:v>0.17543859649122831</c:v>
                </c:pt>
              </c:numCache>
            </c:numRef>
          </c:yVal>
        </c:ser>
        <c:axId val="421406976"/>
        <c:axId val="421417344"/>
      </c:scatterChart>
      <c:valAx>
        <c:axId val="42140697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altLang="zh-CN"/>
                  <a:t>T92 distance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421417344"/>
        <c:crosses val="autoZero"/>
        <c:crossBetween val="midCat"/>
      </c:valAx>
      <c:valAx>
        <c:axId val="421417344"/>
        <c:scaling>
          <c:orientation val="minMax"/>
        </c:scaling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/>
                  <a:t>s</a:t>
                </a:r>
                <a:r>
                  <a:rPr lang="en-US" altLang="zh-CN" baseline="0"/>
                  <a:t> and v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421406976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28472353455818"/>
          <c:y val="5.5171697287839022E-2"/>
          <c:w val="5.9720909886264266E-2"/>
          <c:h val="0.16743438320209994"/>
        </c:manualLayout>
      </c:layout>
    </c:legend>
    <c:plotVisOnly val="1"/>
    <c:dispBlanksAs val="gap"/>
  </c:chart>
  <c:externalData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altLang="en-US"/>
              <a:t>rpln</a:t>
            </a: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tx>
            <c:v>s</c:v>
          </c:tx>
          <c:spPr>
            <a:ln w="28575">
              <a:noFill/>
            </a:ln>
          </c:spPr>
          <c:xVal>
            <c:numRef>
              <c:f>'rpL32'!$C$2:$C$326</c:f>
              <c:numCache>
                <c:formatCode>0.00000</c:formatCode>
                <c:ptCount val="325"/>
                <c:pt idx="0">
                  <c:v>6.3704060446956021E-2</c:v>
                </c:pt>
                <c:pt idx="1">
                  <c:v>0.24838867566314318</c:v>
                </c:pt>
                <c:pt idx="2">
                  <c:v>0.12899391652098541</c:v>
                </c:pt>
                <c:pt idx="3">
                  <c:v>0.20592162519217763</c:v>
                </c:pt>
                <c:pt idx="4">
                  <c:v>0.10288302968993282</c:v>
                </c:pt>
                <c:pt idx="5">
                  <c:v>0.14455232848199917</c:v>
                </c:pt>
                <c:pt idx="6">
                  <c:v>0.20190066272164239</c:v>
                </c:pt>
                <c:pt idx="7">
                  <c:v>8.4735936929247732E-2</c:v>
                </c:pt>
                <c:pt idx="8">
                  <c:v>0.13564741873736502</c:v>
                </c:pt>
                <c:pt idx="9">
                  <c:v>4.3300675268765125E-2</c:v>
                </c:pt>
                <c:pt idx="10">
                  <c:v>0.11586078151304149</c:v>
                </c:pt>
                <c:pt idx="11">
                  <c:v>6.2039106738190408E-2</c:v>
                </c:pt>
                <c:pt idx="12">
                  <c:v>0.11431437195516746</c:v>
                </c:pt>
                <c:pt idx="13">
                  <c:v>5.905353499741442E-2</c:v>
                </c:pt>
                <c:pt idx="14">
                  <c:v>6.0827818284684046E-2</c:v>
                </c:pt>
                <c:pt idx="15">
                  <c:v>0.14551822721798011</c:v>
                </c:pt>
                <c:pt idx="16">
                  <c:v>9.6347582160411532E-2</c:v>
                </c:pt>
                <c:pt idx="17">
                  <c:v>0.12115993507208575</c:v>
                </c:pt>
                <c:pt idx="18">
                  <c:v>0.11414042318242354</c:v>
                </c:pt>
                <c:pt idx="19">
                  <c:v>0.10843301872396127</c:v>
                </c:pt>
                <c:pt idx="20">
                  <c:v>7.1440318127830651E-2</c:v>
                </c:pt>
                <c:pt idx="21">
                  <c:v>0.40797723522082052</c:v>
                </c:pt>
                <c:pt idx="22">
                  <c:v>0.22912822760628487</c:v>
                </c:pt>
                <c:pt idx="23">
                  <c:v>0.31148293426256796</c:v>
                </c:pt>
                <c:pt idx="24">
                  <c:v>0.26869553958109721</c:v>
                </c:pt>
                <c:pt idx="25">
                  <c:v>0.2684295508707833</c:v>
                </c:pt>
                <c:pt idx="26">
                  <c:v>0.2110236605977043</c:v>
                </c:pt>
                <c:pt idx="27">
                  <c:v>0.21058109511776557</c:v>
                </c:pt>
                <c:pt idx="28">
                  <c:v>0.19337646264661518</c:v>
                </c:pt>
                <c:pt idx="29">
                  <c:v>7.7687145582332487E-2</c:v>
                </c:pt>
                <c:pt idx="30">
                  <c:v>0.11703535825661476</c:v>
                </c:pt>
                <c:pt idx="31">
                  <c:v>0.10646317937590007</c:v>
                </c:pt>
                <c:pt idx="32">
                  <c:v>8.300421285099642E-2</c:v>
                </c:pt>
                <c:pt idx="33">
                  <c:v>7.7106555699684054E-2</c:v>
                </c:pt>
                <c:pt idx="34">
                  <c:v>8.1174578238506753E-2</c:v>
                </c:pt>
                <c:pt idx="35">
                  <c:v>0.23506620227424591</c:v>
                </c:pt>
                <c:pt idx="36">
                  <c:v>0.17494752015608328</c:v>
                </c:pt>
                <c:pt idx="37">
                  <c:v>7.4687265756304383E-2</c:v>
                </c:pt>
                <c:pt idx="38">
                  <c:v>0.10786441483184686</c:v>
                </c:pt>
                <c:pt idx="39">
                  <c:v>0.10085395604142021</c:v>
                </c:pt>
                <c:pt idx="40">
                  <c:v>7.4931660299297334E-2</c:v>
                </c:pt>
                <c:pt idx="41">
                  <c:v>7.6517693976504056E-2</c:v>
                </c:pt>
                <c:pt idx="42">
                  <c:v>7.5905388915891214E-2</c:v>
                </c:pt>
                <c:pt idx="43">
                  <c:v>0.22859728622030281</c:v>
                </c:pt>
                <c:pt idx="44">
                  <c:v>5.8783420760889389E-3</c:v>
                </c:pt>
                <c:pt idx="45">
                  <c:v>0.32070096092270073</c:v>
                </c:pt>
                <c:pt idx="46">
                  <c:v>9.2435574638998985E-2</c:v>
                </c:pt>
                <c:pt idx="47">
                  <c:v>0.14460917875169871</c:v>
                </c:pt>
                <c:pt idx="48">
                  <c:v>0.12387361147745415</c:v>
                </c:pt>
                <c:pt idx="49">
                  <c:v>8.6353279416795339E-2</c:v>
                </c:pt>
                <c:pt idx="50">
                  <c:v>0.10947505694869417</c:v>
                </c:pt>
                <c:pt idx="51">
                  <c:v>0.12527953255375493</c:v>
                </c:pt>
                <c:pt idx="52">
                  <c:v>0.31304842358216445</c:v>
                </c:pt>
                <c:pt idx="53">
                  <c:v>1.0253881187014209E-2</c:v>
                </c:pt>
                <c:pt idx="54">
                  <c:v>1.3234293804184605E-2</c:v>
                </c:pt>
                <c:pt idx="55">
                  <c:v>0.18400276460282328</c:v>
                </c:pt>
                <c:pt idx="56">
                  <c:v>7.7180274563516102E-2</c:v>
                </c:pt>
                <c:pt idx="57">
                  <c:v>0.10900106293806211</c:v>
                </c:pt>
                <c:pt idx="58">
                  <c:v>0.10247364595115359</c:v>
                </c:pt>
                <c:pt idx="59">
                  <c:v>7.7740379684467689E-2</c:v>
                </c:pt>
                <c:pt idx="60">
                  <c:v>7.6469788820976686E-2</c:v>
                </c:pt>
                <c:pt idx="61">
                  <c:v>7.4492753003165532E-2</c:v>
                </c:pt>
                <c:pt idx="62">
                  <c:v>0.22502381604429386</c:v>
                </c:pt>
                <c:pt idx="63">
                  <c:v>9.2794712059358058E-3</c:v>
                </c:pt>
                <c:pt idx="64">
                  <c:v>7.880782599014903E-3</c:v>
                </c:pt>
                <c:pt idx="65">
                  <c:v>4.3561055084691313E-3</c:v>
                </c:pt>
                <c:pt idx="66">
                  <c:v>0.19978877268950937</c:v>
                </c:pt>
                <c:pt idx="67">
                  <c:v>8.5193311685481624E-2</c:v>
                </c:pt>
                <c:pt idx="68">
                  <c:v>0.11596842958307159</c:v>
                </c:pt>
                <c:pt idx="69">
                  <c:v>0.11260748217304745</c:v>
                </c:pt>
                <c:pt idx="70">
                  <c:v>8.7765537597236112E-2</c:v>
                </c:pt>
                <c:pt idx="71">
                  <c:v>8.1112248404435081E-2</c:v>
                </c:pt>
                <c:pt idx="72">
                  <c:v>8.5206440251319723E-2</c:v>
                </c:pt>
                <c:pt idx="73">
                  <c:v>0.23510004292734421</c:v>
                </c:pt>
                <c:pt idx="74">
                  <c:v>1.1067772012035985E-2</c:v>
                </c:pt>
                <c:pt idx="75">
                  <c:v>9.977600719262231E-3</c:v>
                </c:pt>
                <c:pt idx="76">
                  <c:v>1.1879942568987297E-2</c:v>
                </c:pt>
                <c:pt idx="77">
                  <c:v>9.9745999487399883E-3</c:v>
                </c:pt>
                <c:pt idx="78">
                  <c:v>0.22559372684386381</c:v>
                </c:pt>
                <c:pt idx="79">
                  <c:v>0.11265385398525017</c:v>
                </c:pt>
                <c:pt idx="80">
                  <c:v>3.8556407351890545E-2</c:v>
                </c:pt>
                <c:pt idx="81">
                  <c:v>0.13860145110844843</c:v>
                </c:pt>
                <c:pt idx="82">
                  <c:v>0.12974027280882874</c:v>
                </c:pt>
                <c:pt idx="83">
                  <c:v>0.10910853625567649</c:v>
                </c:pt>
                <c:pt idx="84">
                  <c:v>0.11621659781586438</c:v>
                </c:pt>
                <c:pt idx="85">
                  <c:v>0.28598533320828867</c:v>
                </c:pt>
                <c:pt idx="86">
                  <c:v>0.11625391461646123</c:v>
                </c:pt>
                <c:pt idx="87">
                  <c:v>0.108562833517573</c:v>
                </c:pt>
                <c:pt idx="88">
                  <c:v>0.14586692767283341</c:v>
                </c:pt>
                <c:pt idx="89">
                  <c:v>0.10848395258272889</c:v>
                </c:pt>
                <c:pt idx="90">
                  <c:v>0.11852211503123433</c:v>
                </c:pt>
                <c:pt idx="91">
                  <c:v>0.20159983193372233</c:v>
                </c:pt>
                <c:pt idx="92">
                  <c:v>7.7724366236733081E-2</c:v>
                </c:pt>
                <c:pt idx="93">
                  <c:v>0.1505948246610444</c:v>
                </c:pt>
                <c:pt idx="94">
                  <c:v>4.9308654616267114E-2</c:v>
                </c:pt>
                <c:pt idx="95">
                  <c:v>3.5342450668632189E-2</c:v>
                </c:pt>
                <c:pt idx="96">
                  <c:v>5.7237884068640797E-2</c:v>
                </c:pt>
                <c:pt idx="97">
                  <c:v>8.2585325839514459E-2</c:v>
                </c:pt>
                <c:pt idx="98">
                  <c:v>0.27254053476697654</c:v>
                </c:pt>
                <c:pt idx="99">
                  <c:v>7.8267411435355413E-2</c:v>
                </c:pt>
                <c:pt idx="100">
                  <c:v>7.1077176922151361E-2</c:v>
                </c:pt>
                <c:pt idx="101">
                  <c:v>9.3738299040965464E-2</c:v>
                </c:pt>
                <c:pt idx="102">
                  <c:v>7.2790097880652313E-2</c:v>
                </c:pt>
                <c:pt idx="103">
                  <c:v>8.2192993277173998E-2</c:v>
                </c:pt>
                <c:pt idx="104">
                  <c:v>0.13883251022896215</c:v>
                </c:pt>
                <c:pt idx="105">
                  <c:v>0.19487543398275464</c:v>
                </c:pt>
                <c:pt idx="106">
                  <c:v>7.4822057127481398E-2</c:v>
                </c:pt>
                <c:pt idx="107">
                  <c:v>0.14473558430061792</c:v>
                </c:pt>
                <c:pt idx="108">
                  <c:v>4.5296249511357405E-2</c:v>
                </c:pt>
                <c:pt idx="109">
                  <c:v>3.2967751165771941E-2</c:v>
                </c:pt>
                <c:pt idx="110">
                  <c:v>4.8689954813563835E-2</c:v>
                </c:pt>
                <c:pt idx="111">
                  <c:v>8.3446471240307837E-2</c:v>
                </c:pt>
                <c:pt idx="112">
                  <c:v>0.26895695370163358</c:v>
                </c:pt>
                <c:pt idx="113">
                  <c:v>7.4849475666210627E-2</c:v>
                </c:pt>
                <c:pt idx="114">
                  <c:v>7.0868109468941731E-2</c:v>
                </c:pt>
                <c:pt idx="115">
                  <c:v>9.5618693955717662E-2</c:v>
                </c:pt>
                <c:pt idx="116">
                  <c:v>7.2593632947106954E-2</c:v>
                </c:pt>
                <c:pt idx="117">
                  <c:v>8.0952437243135209E-2</c:v>
                </c:pt>
                <c:pt idx="118">
                  <c:v>0.12886912796089939</c:v>
                </c:pt>
                <c:pt idx="119">
                  <c:v>1.7137168925551539E-2</c:v>
                </c:pt>
                <c:pt idx="120">
                  <c:v>0.18134206210034345</c:v>
                </c:pt>
                <c:pt idx="121">
                  <c:v>7.7403443859285492E-2</c:v>
                </c:pt>
                <c:pt idx="122">
                  <c:v>0.12120640922896118</c:v>
                </c:pt>
                <c:pt idx="123">
                  <c:v>4.50583296346561E-2</c:v>
                </c:pt>
                <c:pt idx="124">
                  <c:v>3.6419725802437936E-2</c:v>
                </c:pt>
                <c:pt idx="125">
                  <c:v>4.9750141583364105E-2</c:v>
                </c:pt>
                <c:pt idx="126">
                  <c:v>8.908650712154885E-2</c:v>
                </c:pt>
                <c:pt idx="127">
                  <c:v>0.26798728606581107</c:v>
                </c:pt>
                <c:pt idx="128">
                  <c:v>7.9602647815872854E-2</c:v>
                </c:pt>
                <c:pt idx="129">
                  <c:v>7.0900786412557329E-2</c:v>
                </c:pt>
                <c:pt idx="130">
                  <c:v>0.10413857110825754</c:v>
                </c:pt>
                <c:pt idx="131">
                  <c:v>7.3691298770122898E-2</c:v>
                </c:pt>
                <c:pt idx="132">
                  <c:v>8.4584999298568067E-2</c:v>
                </c:pt>
                <c:pt idx="133">
                  <c:v>0.11685872587442785</c:v>
                </c:pt>
                <c:pt idx="134">
                  <c:v>2.3203804468291917E-2</c:v>
                </c:pt>
                <c:pt idx="135">
                  <c:v>2.3349414697569008E-2</c:v>
                </c:pt>
                <c:pt idx="136">
                  <c:v>0.20159983193372233</c:v>
                </c:pt>
                <c:pt idx="137">
                  <c:v>7.7724366236733081E-2</c:v>
                </c:pt>
                <c:pt idx="138">
                  <c:v>0.1505948246610444</c:v>
                </c:pt>
                <c:pt idx="139">
                  <c:v>4.9308654616267114E-2</c:v>
                </c:pt>
                <c:pt idx="140">
                  <c:v>3.5342450668632189E-2</c:v>
                </c:pt>
                <c:pt idx="141">
                  <c:v>5.7237884068640797E-2</c:v>
                </c:pt>
                <c:pt idx="142">
                  <c:v>8.2585325839514459E-2</c:v>
                </c:pt>
                <c:pt idx="143">
                  <c:v>0.27254053476697654</c:v>
                </c:pt>
                <c:pt idx="144">
                  <c:v>7.8267411435355413E-2</c:v>
                </c:pt>
                <c:pt idx="145">
                  <c:v>7.1077176922151361E-2</c:v>
                </c:pt>
                <c:pt idx="146">
                  <c:v>9.3738299040965464E-2</c:v>
                </c:pt>
                <c:pt idx="147">
                  <c:v>7.2790097880652313E-2</c:v>
                </c:pt>
                <c:pt idx="148">
                  <c:v>8.2192993277173998E-2</c:v>
                </c:pt>
                <c:pt idx="149">
                  <c:v>0.13883251022896215</c:v>
                </c:pt>
                <c:pt idx="150">
                  <c:v>0</c:v>
                </c:pt>
                <c:pt idx="151">
                  <c:v>1.7137168925551539E-2</c:v>
                </c:pt>
                <c:pt idx="152">
                  <c:v>2.3203804468291917E-2</c:v>
                </c:pt>
                <c:pt idx="153">
                  <c:v>0.19149286514373254</c:v>
                </c:pt>
                <c:pt idx="154">
                  <c:v>7.6702452477469471E-2</c:v>
                </c:pt>
                <c:pt idx="155">
                  <c:v>0.12853582233528288</c:v>
                </c:pt>
                <c:pt idx="156">
                  <c:v>4.4110841981708171E-2</c:v>
                </c:pt>
                <c:pt idx="157">
                  <c:v>3.5594727312233648E-2</c:v>
                </c:pt>
                <c:pt idx="158">
                  <c:v>5.7426401462256624E-2</c:v>
                </c:pt>
                <c:pt idx="159">
                  <c:v>9.2519883396213157E-2</c:v>
                </c:pt>
                <c:pt idx="160">
                  <c:v>0.25834713830641043</c:v>
                </c:pt>
                <c:pt idx="161">
                  <c:v>7.5221387232167064E-2</c:v>
                </c:pt>
                <c:pt idx="162">
                  <c:v>7.304172580283079E-2</c:v>
                </c:pt>
                <c:pt idx="163">
                  <c:v>8.8251199355390983E-2</c:v>
                </c:pt>
                <c:pt idx="164">
                  <c:v>7.2109315271542171E-2</c:v>
                </c:pt>
                <c:pt idx="165">
                  <c:v>8.1344945338149274E-2</c:v>
                </c:pt>
                <c:pt idx="166">
                  <c:v>0.12113832564586914</c:v>
                </c:pt>
                <c:pt idx="167">
                  <c:v>2.1428634895531765E-2</c:v>
                </c:pt>
                <c:pt idx="168">
                  <c:v>1.9940305978918792E-2</c:v>
                </c:pt>
                <c:pt idx="169">
                  <c:v>2.9417226599337994E-2</c:v>
                </c:pt>
                <c:pt idx="170">
                  <c:v>2.1428634895531765E-2</c:v>
                </c:pt>
                <c:pt idx="171">
                  <c:v>0.2021006902822863</c:v>
                </c:pt>
                <c:pt idx="172">
                  <c:v>8.5974394970808929E-2</c:v>
                </c:pt>
                <c:pt idx="173">
                  <c:v>0.13699629821747075</c:v>
                </c:pt>
                <c:pt idx="174">
                  <c:v>4.4247986284879207E-2</c:v>
                </c:pt>
                <c:pt idx="175">
                  <c:v>0</c:v>
                </c:pt>
                <c:pt idx="176">
                  <c:v>6.2463895847310276E-2</c:v>
                </c:pt>
                <c:pt idx="177">
                  <c:v>0.11000257716102127</c:v>
                </c:pt>
                <c:pt idx="178">
                  <c:v>0.26870991466687799</c:v>
                </c:pt>
                <c:pt idx="179">
                  <c:v>8.4172937454411609E-2</c:v>
                </c:pt>
                <c:pt idx="180">
                  <c:v>7.5972378635419072E-2</c:v>
                </c:pt>
                <c:pt idx="181">
                  <c:v>8.6353279416795339E-2</c:v>
                </c:pt>
                <c:pt idx="182">
                  <c:v>7.8811128352046581E-2</c:v>
                </c:pt>
                <c:pt idx="183">
                  <c:v>8.8925609936959957E-2</c:v>
                </c:pt>
                <c:pt idx="184">
                  <c:v>0.13097606924762634</c:v>
                </c:pt>
                <c:pt idx="185">
                  <c:v>3.6225123606987007E-2</c:v>
                </c:pt>
                <c:pt idx="186">
                  <c:v>3.3878324311192157E-2</c:v>
                </c:pt>
                <c:pt idx="187">
                  <c:v>3.7361153503966404E-2</c:v>
                </c:pt>
                <c:pt idx="188">
                  <c:v>3.6225123606987007E-2</c:v>
                </c:pt>
                <c:pt idx="189">
                  <c:v>3.6489041703291085E-2</c:v>
                </c:pt>
                <c:pt idx="190">
                  <c:v>0.23886021683467651</c:v>
                </c:pt>
                <c:pt idx="191">
                  <c:v>0.12797499632646644</c:v>
                </c:pt>
                <c:pt idx="192">
                  <c:v>0.14680738673507238</c:v>
                </c:pt>
                <c:pt idx="193">
                  <c:v>0.15295373073005791</c:v>
                </c:pt>
                <c:pt idx="194">
                  <c:v>0.1229189158925013</c:v>
                </c:pt>
                <c:pt idx="195">
                  <c:v>0.11948052635472846</c:v>
                </c:pt>
                <c:pt idx="196">
                  <c:v>0.11969216077082608</c:v>
                </c:pt>
                <c:pt idx="197">
                  <c:v>0.29179527635560437</c:v>
                </c:pt>
                <c:pt idx="198">
                  <c:v>0.11686644245337942</c:v>
                </c:pt>
                <c:pt idx="199">
                  <c:v>0.10492819671275741</c:v>
                </c:pt>
                <c:pt idx="200">
                  <c:v>0.12090441297546223</c:v>
                </c:pt>
                <c:pt idx="201">
                  <c:v>0.10325715966200368</c:v>
                </c:pt>
                <c:pt idx="202">
                  <c:v>0.11802817563112279</c:v>
                </c:pt>
                <c:pt idx="203">
                  <c:v>0.14093116040430306</c:v>
                </c:pt>
                <c:pt idx="204">
                  <c:v>0.11972563729295981</c:v>
                </c:pt>
                <c:pt idx="205">
                  <c:v>0.12154611358642792</c:v>
                </c:pt>
                <c:pt idx="206">
                  <c:v>0.12346679001222327</c:v>
                </c:pt>
                <c:pt idx="207">
                  <c:v>0.11972563729295981</c:v>
                </c:pt>
                <c:pt idx="208">
                  <c:v>0.1299233978136714</c:v>
                </c:pt>
                <c:pt idx="209">
                  <c:v>0.12404966818945906</c:v>
                </c:pt>
                <c:pt idx="210">
                  <c:v>0.17705489326503371</c:v>
                </c:pt>
                <c:pt idx="211">
                  <c:v>0.10046064907852713</c:v>
                </c:pt>
                <c:pt idx="212">
                  <c:v>0.11267827982170057</c:v>
                </c:pt>
                <c:pt idx="213">
                  <c:v>9.6530313979718146E-2</c:v>
                </c:pt>
                <c:pt idx="214">
                  <c:v>8.120116168435669E-2</c:v>
                </c:pt>
                <c:pt idx="215">
                  <c:v>7.5257608929195433E-2</c:v>
                </c:pt>
                <c:pt idx="216">
                  <c:v>9.5254745563302989E-2</c:v>
                </c:pt>
                <c:pt idx="217">
                  <c:v>0.21387858483365987</c:v>
                </c:pt>
                <c:pt idx="218">
                  <c:v>7.5125090944727871E-2</c:v>
                </c:pt>
                <c:pt idx="219">
                  <c:v>6.4951188910479837E-2</c:v>
                </c:pt>
                <c:pt idx="220">
                  <c:v>0.10566079908652644</c:v>
                </c:pt>
                <c:pt idx="221">
                  <c:v>6.7251225147519314E-2</c:v>
                </c:pt>
                <c:pt idx="222">
                  <c:v>7.673819061807069E-2</c:v>
                </c:pt>
                <c:pt idx="223">
                  <c:v>0.12046956853210321</c:v>
                </c:pt>
                <c:pt idx="224">
                  <c:v>7.9182618757147397E-2</c:v>
                </c:pt>
                <c:pt idx="225">
                  <c:v>8.043301050479644E-2</c:v>
                </c:pt>
                <c:pt idx="226">
                  <c:v>7.3461426674209407E-2</c:v>
                </c:pt>
                <c:pt idx="227">
                  <c:v>7.9087509981738413E-2</c:v>
                </c:pt>
                <c:pt idx="228">
                  <c:v>8.5750556218779514E-2</c:v>
                </c:pt>
                <c:pt idx="229">
                  <c:v>8.2554856077595634E-2</c:v>
                </c:pt>
                <c:pt idx="230">
                  <c:v>2.480672361810158E-2</c:v>
                </c:pt>
                <c:pt idx="231">
                  <c:v>0.19110330113280471</c:v>
                </c:pt>
                <c:pt idx="232">
                  <c:v>8.1194072796282435E-2</c:v>
                </c:pt>
                <c:pt idx="233">
                  <c:v>0.12029270782362868</c:v>
                </c:pt>
                <c:pt idx="234">
                  <c:v>0.10164112963836155</c:v>
                </c:pt>
                <c:pt idx="235">
                  <c:v>8.1961813590354024E-2</c:v>
                </c:pt>
                <c:pt idx="236">
                  <c:v>8.0200180601909699E-2</c:v>
                </c:pt>
                <c:pt idx="237">
                  <c:v>9.0908834125627266E-2</c:v>
                </c:pt>
                <c:pt idx="238">
                  <c:v>0.24565494083642095</c:v>
                </c:pt>
                <c:pt idx="239">
                  <c:v>5.4776040579290128E-2</c:v>
                </c:pt>
                <c:pt idx="240">
                  <c:v>5.1421295945399063E-2</c:v>
                </c:pt>
                <c:pt idx="241">
                  <c:v>6.1189499667218622E-2</c:v>
                </c:pt>
                <c:pt idx="242">
                  <c:v>4.8298414172475393E-2</c:v>
                </c:pt>
                <c:pt idx="243">
                  <c:v>5.5728530160702304E-2</c:v>
                </c:pt>
                <c:pt idx="244">
                  <c:v>0.11756817139155248</c:v>
                </c:pt>
                <c:pt idx="245">
                  <c:v>7.4227477540014283E-2</c:v>
                </c:pt>
                <c:pt idx="246">
                  <c:v>7.2447627593983363E-2</c:v>
                </c:pt>
                <c:pt idx="247">
                  <c:v>7.6051612714154088E-2</c:v>
                </c:pt>
                <c:pt idx="248">
                  <c:v>7.4227477540014283E-2</c:v>
                </c:pt>
                <c:pt idx="249">
                  <c:v>7.12948267137931E-2</c:v>
                </c:pt>
                <c:pt idx="250">
                  <c:v>8.3010131262878803E-2</c:v>
                </c:pt>
                <c:pt idx="251">
                  <c:v>9.000849202743845E-2</c:v>
                </c:pt>
                <c:pt idx="252">
                  <c:v>5.4377588720697374E-2</c:v>
                </c:pt>
                <c:pt idx="253">
                  <c:v>0.19517043480267501</c:v>
                </c:pt>
                <c:pt idx="254">
                  <c:v>9.6959102507054362E-2</c:v>
                </c:pt>
                <c:pt idx="255">
                  <c:v>0.12963035810137091</c:v>
                </c:pt>
                <c:pt idx="256">
                  <c:v>0.11119564938964578</c:v>
                </c:pt>
                <c:pt idx="257">
                  <c:v>0.10006856971065364</c:v>
                </c:pt>
                <c:pt idx="258">
                  <c:v>9.1274441970099471E-2</c:v>
                </c:pt>
                <c:pt idx="259">
                  <c:v>6.793890898589508E-2</c:v>
                </c:pt>
                <c:pt idx="260">
                  <c:v>0.26871192251540205</c:v>
                </c:pt>
                <c:pt idx="261">
                  <c:v>8.5347942876457597E-2</c:v>
                </c:pt>
                <c:pt idx="262">
                  <c:v>7.9982202171347452E-2</c:v>
                </c:pt>
                <c:pt idx="263">
                  <c:v>0.10842511676236766</c:v>
                </c:pt>
                <c:pt idx="264">
                  <c:v>7.8191933018861043E-2</c:v>
                </c:pt>
                <c:pt idx="265">
                  <c:v>8.8057942198090502E-2</c:v>
                </c:pt>
                <c:pt idx="266">
                  <c:v>0.12686504407763069</c:v>
                </c:pt>
                <c:pt idx="267">
                  <c:v>0.11062193816348152</c:v>
                </c:pt>
                <c:pt idx="268">
                  <c:v>0.1004367406175517</c:v>
                </c:pt>
                <c:pt idx="269">
                  <c:v>9.2921780453307262E-2</c:v>
                </c:pt>
                <c:pt idx="270">
                  <c:v>0.11062193816348152</c:v>
                </c:pt>
                <c:pt idx="271">
                  <c:v>9.7166035190320868E-2</c:v>
                </c:pt>
                <c:pt idx="272">
                  <c:v>0.1011763394866475</c:v>
                </c:pt>
                <c:pt idx="273">
                  <c:v>0.12516714044413521</c:v>
                </c:pt>
                <c:pt idx="274">
                  <c:v>8.863694594950032E-2</c:v>
                </c:pt>
                <c:pt idx="275">
                  <c:v>8.9325513689046523E-2</c:v>
                </c:pt>
                <c:pt idx="276">
                  <c:v>0.72173791141381005</c:v>
                </c:pt>
                <c:pt idx="277">
                  <c:v>0.60184520206457892</c:v>
                </c:pt>
                <c:pt idx="278">
                  <c:v>0.62104009267934579</c:v>
                </c:pt>
                <c:pt idx="279">
                  <c:v>0.6105991560979217</c:v>
                </c:pt>
                <c:pt idx="280">
                  <c:v>0.5479749513183354</c:v>
                </c:pt>
                <c:pt idx="281">
                  <c:v>0.51351209026717537</c:v>
                </c:pt>
                <c:pt idx="282">
                  <c:v>0.66319798690188203</c:v>
                </c:pt>
                <c:pt idx="283">
                  <c:v>0.72856527264731441</c:v>
                </c:pt>
                <c:pt idx="284">
                  <c:v>0.5594493284729759</c:v>
                </c:pt>
                <c:pt idx="285">
                  <c:v>0.49672894347439872</c:v>
                </c:pt>
                <c:pt idx="286">
                  <c:v>0.31029225263910143</c:v>
                </c:pt>
                <c:pt idx="287">
                  <c:v>0.50855332953682908</c:v>
                </c:pt>
                <c:pt idx="288">
                  <c:v>0.53912309960997673</c:v>
                </c:pt>
                <c:pt idx="289">
                  <c:v>0.56376572857559804</c:v>
                </c:pt>
                <c:pt idx="290">
                  <c:v>0.55209437027618902</c:v>
                </c:pt>
                <c:pt idx="291">
                  <c:v>0.55276324903364416</c:v>
                </c:pt>
                <c:pt idx="292">
                  <c:v>0.56422014609215587</c:v>
                </c:pt>
                <c:pt idx="293">
                  <c:v>0.55209437027618902</c:v>
                </c:pt>
                <c:pt idx="294">
                  <c:v>0.5467889375903463</c:v>
                </c:pt>
                <c:pt idx="295">
                  <c:v>0.5517882603303037</c:v>
                </c:pt>
                <c:pt idx="296">
                  <c:v>0.48071213159363735</c:v>
                </c:pt>
                <c:pt idx="297">
                  <c:v>0.54050035431151944</c:v>
                </c:pt>
                <c:pt idx="298">
                  <c:v>0.536280899453902</c:v>
                </c:pt>
                <c:pt idx="299">
                  <c:v>0.54405913555635843</c:v>
                </c:pt>
                <c:pt idx="300">
                  <c:v>0.25501051499610361</c:v>
                </c:pt>
                <c:pt idx="301">
                  <c:v>0.14599554979597837</c:v>
                </c:pt>
                <c:pt idx="302">
                  <c:v>0.17759058402356503</c:v>
                </c:pt>
                <c:pt idx="303">
                  <c:v>0.17516933883542071</c:v>
                </c:pt>
                <c:pt idx="304">
                  <c:v>0.1668577586280979</c:v>
                </c:pt>
                <c:pt idx="305">
                  <c:v>0.1020463666453086</c:v>
                </c:pt>
                <c:pt idx="306">
                  <c:v>0.14828026494801622</c:v>
                </c:pt>
                <c:pt idx="307">
                  <c:v>0.32019686728239244</c:v>
                </c:pt>
                <c:pt idx="308">
                  <c:v>0.14688531316528419</c:v>
                </c:pt>
                <c:pt idx="309">
                  <c:v>0.14209169716633027</c:v>
                </c:pt>
                <c:pt idx="310">
                  <c:v>0.18730975357872628</c:v>
                </c:pt>
                <c:pt idx="311">
                  <c:v>0.13954781059141091</c:v>
                </c:pt>
                <c:pt idx="312">
                  <c:v>0.14891454779625196</c:v>
                </c:pt>
                <c:pt idx="313">
                  <c:v>0.16447569374017743</c:v>
                </c:pt>
                <c:pt idx="314">
                  <c:v>0.15539264551456833</c:v>
                </c:pt>
                <c:pt idx="315">
                  <c:v>0.1530504356134528</c:v>
                </c:pt>
                <c:pt idx="316">
                  <c:v>0.14955886608631141</c:v>
                </c:pt>
                <c:pt idx="317">
                  <c:v>0.15539264551456833</c:v>
                </c:pt>
                <c:pt idx="318">
                  <c:v>0.15259815549925301</c:v>
                </c:pt>
                <c:pt idx="319">
                  <c:v>0.1682512082416546</c:v>
                </c:pt>
                <c:pt idx="320">
                  <c:v>0.18502425788019275</c:v>
                </c:pt>
                <c:pt idx="321">
                  <c:v>0.1585122145324081</c:v>
                </c:pt>
                <c:pt idx="322">
                  <c:v>0.15048530849084024</c:v>
                </c:pt>
                <c:pt idx="323">
                  <c:v>0.17323042586030007</c:v>
                </c:pt>
                <c:pt idx="324">
                  <c:v>0.64961063759116278</c:v>
                </c:pt>
              </c:numCache>
            </c:numRef>
          </c:xVal>
          <c:yVal>
            <c:numRef>
              <c:f>'rpL32'!$D$2:$D$326</c:f>
              <c:numCache>
                <c:formatCode>0.00000</c:formatCode>
                <c:ptCount val="325"/>
                <c:pt idx="0">
                  <c:v>2.5817719469887243E-2</c:v>
                </c:pt>
                <c:pt idx="1">
                  <c:v>0.13407243634690391</c:v>
                </c:pt>
                <c:pt idx="2">
                  <c:v>7.893829916837132E-2</c:v>
                </c:pt>
                <c:pt idx="3">
                  <c:v>0.11740022441396746</c:v>
                </c:pt>
                <c:pt idx="4">
                  <c:v>6.1688384993743357E-2</c:v>
                </c:pt>
                <c:pt idx="5">
                  <c:v>8.8775436051720225E-2</c:v>
                </c:pt>
                <c:pt idx="6">
                  <c:v>0.11840920162107314</c:v>
                </c:pt>
                <c:pt idx="7">
                  <c:v>4.7475111148784374E-2</c:v>
                </c:pt>
                <c:pt idx="8">
                  <c:v>8.5315035071647866E-2</c:v>
                </c:pt>
                <c:pt idx="9">
                  <c:v>2.6578267242009339E-2</c:v>
                </c:pt>
                <c:pt idx="10">
                  <c:v>8.1278648948200027E-2</c:v>
                </c:pt>
                <c:pt idx="11">
                  <c:v>3.8710957438034911E-2</c:v>
                </c:pt>
                <c:pt idx="12">
                  <c:v>7.5098685680657654E-2</c:v>
                </c:pt>
                <c:pt idx="13">
                  <c:v>3.8533699156101074E-2</c:v>
                </c:pt>
                <c:pt idx="14">
                  <c:v>4.02516865974413E-2</c:v>
                </c:pt>
                <c:pt idx="15">
                  <c:v>8.1320696353782515E-2</c:v>
                </c:pt>
                <c:pt idx="16">
                  <c:v>6.0808366474137017E-2</c:v>
                </c:pt>
                <c:pt idx="17">
                  <c:v>7.3724037636188386E-2</c:v>
                </c:pt>
                <c:pt idx="18">
                  <c:v>7.5768330159167799E-2</c:v>
                </c:pt>
                <c:pt idx="19">
                  <c:v>7.3750937799105826E-2</c:v>
                </c:pt>
                <c:pt idx="20">
                  <c:v>3.6894863582376175E-2</c:v>
                </c:pt>
                <c:pt idx="21">
                  <c:v>0.24167053975645739</c:v>
                </c:pt>
                <c:pt idx="22">
                  <c:v>0.14728966258386358</c:v>
                </c:pt>
                <c:pt idx="23">
                  <c:v>0.20227522548312421</c:v>
                </c:pt>
                <c:pt idx="24">
                  <c:v>0.17742569831125624</c:v>
                </c:pt>
                <c:pt idx="25">
                  <c:v>0.18064329132879864</c:v>
                </c:pt>
                <c:pt idx="26">
                  <c:v>0.14364234359923575</c:v>
                </c:pt>
                <c:pt idx="27">
                  <c:v>0.13852041243761373</c:v>
                </c:pt>
                <c:pt idx="28">
                  <c:v>9.8695611582785461E-2</c:v>
                </c:pt>
                <c:pt idx="29">
                  <c:v>3.9006827038532733E-2</c:v>
                </c:pt>
                <c:pt idx="30">
                  <c:v>6.6571918503782482E-2</c:v>
                </c:pt>
                <c:pt idx="31">
                  <c:v>7.0988586854327615E-2</c:v>
                </c:pt>
                <c:pt idx="32">
                  <c:v>5.9496075418808372E-2</c:v>
                </c:pt>
                <c:pt idx="33">
                  <c:v>4.7255809431027307E-2</c:v>
                </c:pt>
                <c:pt idx="34">
                  <c:v>5.0911420343769921E-2</c:v>
                </c:pt>
                <c:pt idx="35">
                  <c:v>0.14272622326060466</c:v>
                </c:pt>
                <c:pt idx="36">
                  <c:v>9.468311977836831E-2</c:v>
                </c:pt>
                <c:pt idx="37">
                  <c:v>4.0343831412870082E-2</c:v>
                </c:pt>
                <c:pt idx="38">
                  <c:v>6.1525211866137894E-2</c:v>
                </c:pt>
                <c:pt idx="39">
                  <c:v>6.6940912563159274E-2</c:v>
                </c:pt>
                <c:pt idx="40">
                  <c:v>5.4423046681577845E-2</c:v>
                </c:pt>
                <c:pt idx="41">
                  <c:v>5.1307609942890582E-2</c:v>
                </c:pt>
                <c:pt idx="42">
                  <c:v>4.8255619330637732E-2</c:v>
                </c:pt>
                <c:pt idx="43">
                  <c:v>0.14455573758951892</c:v>
                </c:pt>
                <c:pt idx="44">
                  <c:v>8.3208471696360087E-4</c:v>
                </c:pt>
                <c:pt idx="45">
                  <c:v>0.17520915764401174</c:v>
                </c:pt>
                <c:pt idx="46">
                  <c:v>5.2435574638999012E-2</c:v>
                </c:pt>
                <c:pt idx="47">
                  <c:v>8.0892364592406785E-2</c:v>
                </c:pt>
                <c:pt idx="48">
                  <c:v>7.5659325763168347E-2</c:v>
                </c:pt>
                <c:pt idx="49">
                  <c:v>6.071225377576972E-2</c:v>
                </c:pt>
                <c:pt idx="50">
                  <c:v>6.1856009329646522E-2</c:v>
                </c:pt>
                <c:pt idx="51">
                  <c:v>7.9180241773613214E-2</c:v>
                </c:pt>
                <c:pt idx="52">
                  <c:v>0.20276804975038856</c:v>
                </c:pt>
                <c:pt idx="53">
                  <c:v>4.4144651286200593E-3</c:v>
                </c:pt>
                <c:pt idx="54">
                  <c:v>4.4237211169599645E-3</c:v>
                </c:pt>
                <c:pt idx="55">
                  <c:v>9.8065264602823221E-2</c:v>
                </c:pt>
                <c:pt idx="56">
                  <c:v>4.4019652801858065E-2</c:v>
                </c:pt>
                <c:pt idx="57">
                  <c:v>6.5522802068496866E-2</c:v>
                </c:pt>
                <c:pt idx="58">
                  <c:v>6.7683280206282809E-2</c:v>
                </c:pt>
                <c:pt idx="59">
                  <c:v>5.4974781033540275E-2</c:v>
                </c:pt>
                <c:pt idx="60">
                  <c:v>5.1724519534222621E-2</c:v>
                </c:pt>
                <c:pt idx="61">
                  <c:v>4.8395481354292474E-2</c:v>
                </c:pt>
                <c:pt idx="62">
                  <c:v>0.14201223303271102</c:v>
                </c:pt>
                <c:pt idx="63">
                  <c:v>3.382251323880218E-3</c:v>
                </c:pt>
                <c:pt idx="64">
                  <c:v>2.3646281466902482E-3</c:v>
                </c:pt>
                <c:pt idx="65">
                  <c:v>1.4533478887303855E-3</c:v>
                </c:pt>
                <c:pt idx="66">
                  <c:v>0.10450081457432614</c:v>
                </c:pt>
                <c:pt idx="67">
                  <c:v>4.4924855309642672E-2</c:v>
                </c:pt>
                <c:pt idx="68">
                  <c:v>6.6473480088122081E-2</c:v>
                </c:pt>
                <c:pt idx="69">
                  <c:v>7.2683527800423947E-2</c:v>
                </c:pt>
                <c:pt idx="70">
                  <c:v>5.9962847014276441E-2</c:v>
                </c:pt>
                <c:pt idx="71">
                  <c:v>4.9163366615297764E-2</c:v>
                </c:pt>
                <c:pt idx="72">
                  <c:v>5.1527683774635784E-2</c:v>
                </c:pt>
                <c:pt idx="73">
                  <c:v>0.14456506350347595</c:v>
                </c:pt>
                <c:pt idx="74">
                  <c:v>2.5426228219251452E-3</c:v>
                </c:pt>
                <c:pt idx="75">
                  <c:v>1.6442673859288742E-3</c:v>
                </c:pt>
                <c:pt idx="76">
                  <c:v>4.4725351615799002E-3</c:v>
                </c:pt>
                <c:pt idx="77">
                  <c:v>2.4870791500710759E-3</c:v>
                </c:pt>
                <c:pt idx="78">
                  <c:v>0.11756597659609369</c:v>
                </c:pt>
                <c:pt idx="79">
                  <c:v>6.5973356059938884E-2</c:v>
                </c:pt>
                <c:pt idx="80">
                  <c:v>1.563620361674626E-2</c:v>
                </c:pt>
                <c:pt idx="81">
                  <c:v>8.2328388377821207E-2</c:v>
                </c:pt>
                <c:pt idx="82">
                  <c:v>7.7954558523114448E-2</c:v>
                </c:pt>
                <c:pt idx="83">
                  <c:v>6.9921308389203282E-2</c:v>
                </c:pt>
                <c:pt idx="84">
                  <c:v>6.900110144782573E-2</c:v>
                </c:pt>
                <c:pt idx="85">
                  <c:v>0.17720289807854792</c:v>
                </c:pt>
                <c:pt idx="86">
                  <c:v>6.8589472290436534E-2</c:v>
                </c:pt>
                <c:pt idx="87">
                  <c:v>6.2635623812200364E-2</c:v>
                </c:pt>
                <c:pt idx="88">
                  <c:v>8.4642437876914986E-2</c:v>
                </c:pt>
                <c:pt idx="89">
                  <c:v>6.5235938460928344E-2</c:v>
                </c:pt>
                <c:pt idx="90">
                  <c:v>6.7578718804819124E-2</c:v>
                </c:pt>
                <c:pt idx="91">
                  <c:v>0.11583168867264775</c:v>
                </c:pt>
                <c:pt idx="92">
                  <c:v>4.3656229964187915E-2</c:v>
                </c:pt>
                <c:pt idx="93">
                  <c:v>8.7565661914101756E-2</c:v>
                </c:pt>
                <c:pt idx="94">
                  <c:v>2.5719775088044718E-2</c:v>
                </c:pt>
                <c:pt idx="95">
                  <c:v>2.0093654520959688E-2</c:v>
                </c:pt>
                <c:pt idx="96">
                  <c:v>3.385411515529823E-2</c:v>
                </c:pt>
                <c:pt idx="97">
                  <c:v>5.6359556170187085E-2</c:v>
                </c:pt>
                <c:pt idx="98">
                  <c:v>0.18103110080471244</c:v>
                </c:pt>
                <c:pt idx="99">
                  <c:v>5.2535379492143312E-2</c:v>
                </c:pt>
                <c:pt idx="100">
                  <c:v>5.0176855378743015E-2</c:v>
                </c:pt>
                <c:pt idx="101">
                  <c:v>6.2634099974091431E-2</c:v>
                </c:pt>
                <c:pt idx="102">
                  <c:v>5.0531235555837717E-2</c:v>
                </c:pt>
                <c:pt idx="103">
                  <c:v>5.5047634257909581E-2</c:v>
                </c:pt>
                <c:pt idx="104">
                  <c:v>7.9339946799390881E-2</c:v>
                </c:pt>
                <c:pt idx="105">
                  <c:v>0.11936898831056307</c:v>
                </c:pt>
                <c:pt idx="106">
                  <c:v>4.2661253107380774E-2</c:v>
                </c:pt>
                <c:pt idx="107">
                  <c:v>8.64649076088886E-2</c:v>
                </c:pt>
                <c:pt idx="108">
                  <c:v>2.5870573835681771E-2</c:v>
                </c:pt>
                <c:pt idx="109">
                  <c:v>2.0126659672994998E-2</c:v>
                </c:pt>
                <c:pt idx="110">
                  <c:v>3.2251598649180271E-2</c:v>
                </c:pt>
                <c:pt idx="111">
                  <c:v>5.8217113442142733E-2</c:v>
                </c:pt>
                <c:pt idx="112">
                  <c:v>0.17761537425348897</c:v>
                </c:pt>
                <c:pt idx="113">
                  <c:v>4.9759869931443615E-2</c:v>
                </c:pt>
                <c:pt idx="114">
                  <c:v>4.9747069663905144E-2</c:v>
                </c:pt>
                <c:pt idx="115">
                  <c:v>6.2179203509857756E-2</c:v>
                </c:pt>
                <c:pt idx="116">
                  <c:v>5.0093632947106947E-2</c:v>
                </c:pt>
                <c:pt idx="117">
                  <c:v>5.349450987378189E-2</c:v>
                </c:pt>
                <c:pt idx="118">
                  <c:v>7.0565241035104337E-2</c:v>
                </c:pt>
                <c:pt idx="119">
                  <c:v>5.4640171745787966E-3</c:v>
                </c:pt>
                <c:pt idx="120">
                  <c:v>0.10617555401280759</c:v>
                </c:pt>
                <c:pt idx="121">
                  <c:v>4.4070110525952076E-2</c:v>
                </c:pt>
                <c:pt idx="122">
                  <c:v>7.3308071008042333E-2</c:v>
                </c:pt>
                <c:pt idx="123">
                  <c:v>2.6617424353851397E-2</c:v>
                </c:pt>
                <c:pt idx="124">
                  <c:v>1.98497175174338E-2</c:v>
                </c:pt>
                <c:pt idx="125">
                  <c:v>3.2038969921238794E-2</c:v>
                </c:pt>
                <c:pt idx="126">
                  <c:v>5.8087655227174621E-2</c:v>
                </c:pt>
                <c:pt idx="127">
                  <c:v>0.18056095993614479</c:v>
                </c:pt>
                <c:pt idx="128">
                  <c:v>5.0302080708122338E-2</c:v>
                </c:pt>
                <c:pt idx="129">
                  <c:v>4.7050701233681741E-2</c:v>
                </c:pt>
                <c:pt idx="130">
                  <c:v>6.0046860349880063E-2</c:v>
                </c:pt>
                <c:pt idx="131">
                  <c:v>4.7398573090894174E-2</c:v>
                </c:pt>
                <c:pt idx="132">
                  <c:v>5.0845542878699093E-2</c:v>
                </c:pt>
                <c:pt idx="133">
                  <c:v>6.5482579085437101E-2</c:v>
                </c:pt>
                <c:pt idx="134">
                  <c:v>9.1889652267420473E-3</c:v>
                </c:pt>
                <c:pt idx="135">
                  <c:v>1.010438158498626E-2</c:v>
                </c:pt>
                <c:pt idx="136">
                  <c:v>0.11583168867264775</c:v>
                </c:pt>
                <c:pt idx="137">
                  <c:v>4.3656229964187915E-2</c:v>
                </c:pt>
                <c:pt idx="138">
                  <c:v>8.7565661914101756E-2</c:v>
                </c:pt>
                <c:pt idx="139">
                  <c:v>2.5719775088044718E-2</c:v>
                </c:pt>
                <c:pt idx="140">
                  <c:v>2.0093654520959688E-2</c:v>
                </c:pt>
                <c:pt idx="141">
                  <c:v>3.385411515529823E-2</c:v>
                </c:pt>
                <c:pt idx="142">
                  <c:v>5.6359556170187085E-2</c:v>
                </c:pt>
                <c:pt idx="143">
                  <c:v>0.18103110080471244</c:v>
                </c:pt>
                <c:pt idx="144">
                  <c:v>5.2535379492143312E-2</c:v>
                </c:pt>
                <c:pt idx="145">
                  <c:v>5.0176855378743015E-2</c:v>
                </c:pt>
                <c:pt idx="146">
                  <c:v>6.2634099974091431E-2</c:v>
                </c:pt>
                <c:pt idx="147">
                  <c:v>5.0531235555837717E-2</c:v>
                </c:pt>
                <c:pt idx="148">
                  <c:v>5.5047634257909581E-2</c:v>
                </c:pt>
                <c:pt idx="149">
                  <c:v>7.9339946799390881E-2</c:v>
                </c:pt>
                <c:pt idx="150">
                  <c:v>0</c:v>
                </c:pt>
                <c:pt idx="151">
                  <c:v>5.4640171745787966E-3</c:v>
                </c:pt>
                <c:pt idx="152">
                  <c:v>9.1889652267420473E-3</c:v>
                </c:pt>
                <c:pt idx="153">
                  <c:v>0.11160564709861988</c:v>
                </c:pt>
                <c:pt idx="154">
                  <c:v>4.5856681333190909E-2</c:v>
                </c:pt>
                <c:pt idx="155">
                  <c:v>7.9892230193094077E-2</c:v>
                </c:pt>
                <c:pt idx="156">
                  <c:v>2.4783110889271168E-2</c:v>
                </c:pt>
                <c:pt idx="157">
                  <c:v>2.4430452990064608E-2</c:v>
                </c:pt>
                <c:pt idx="158">
                  <c:v>3.6906565620943355E-2</c:v>
                </c:pt>
                <c:pt idx="159">
                  <c:v>6.3915764403078071E-2</c:v>
                </c:pt>
                <c:pt idx="160">
                  <c:v>0.17759596459749064</c:v>
                </c:pt>
                <c:pt idx="161">
                  <c:v>5.2919870729044874E-2</c:v>
                </c:pt>
                <c:pt idx="162">
                  <c:v>5.2749518010622977E-2</c:v>
                </c:pt>
                <c:pt idx="163">
                  <c:v>6.1479545812083786E-2</c:v>
                </c:pt>
                <c:pt idx="164">
                  <c:v>5.3912458365007854E-2</c:v>
                </c:pt>
                <c:pt idx="165">
                  <c:v>5.6653587313457772E-2</c:v>
                </c:pt>
                <c:pt idx="166">
                  <c:v>7.1885907000310639E-2</c:v>
                </c:pt>
                <c:pt idx="167">
                  <c:v>8.8003791733534016E-3</c:v>
                </c:pt>
                <c:pt idx="168">
                  <c:v>9.6636261370215571E-3</c:v>
                </c:pt>
                <c:pt idx="169">
                  <c:v>1.5356018989743266E-2</c:v>
                </c:pt>
                <c:pt idx="170">
                  <c:v>8.8003791733534016E-3</c:v>
                </c:pt>
                <c:pt idx="171">
                  <c:v>0.11852994004486948</c:v>
                </c:pt>
                <c:pt idx="172">
                  <c:v>4.8713569190345675E-2</c:v>
                </c:pt>
                <c:pt idx="173">
                  <c:v>8.6663914551753513E-2</c:v>
                </c:pt>
                <c:pt idx="174">
                  <c:v>2.7525578258123413E-2</c:v>
                </c:pt>
                <c:pt idx="175">
                  <c:v>0</c:v>
                </c:pt>
                <c:pt idx="176">
                  <c:v>4.1887764160067377E-2</c:v>
                </c:pt>
                <c:pt idx="177">
                  <c:v>7.5320496236165824E-2</c:v>
                </c:pt>
                <c:pt idx="178">
                  <c:v>0.18083980960479584</c:v>
                </c:pt>
                <c:pt idx="179">
                  <c:v>6.0664800022223582E-2</c:v>
                </c:pt>
                <c:pt idx="180">
                  <c:v>5.5463765017699597E-2</c:v>
                </c:pt>
                <c:pt idx="181">
                  <c:v>6.071225377576972E-2</c:v>
                </c:pt>
                <c:pt idx="182">
                  <c:v>5.6045529701118979E-2</c:v>
                </c:pt>
                <c:pt idx="183">
                  <c:v>6.1122919354000223E-2</c:v>
                </c:pt>
                <c:pt idx="184">
                  <c:v>7.9190354961912124E-2</c:v>
                </c:pt>
                <c:pt idx="185">
                  <c:v>2.0976327459314513E-2</c:v>
                </c:pt>
                <c:pt idx="186">
                  <c:v>2.1026918688702229E-2</c:v>
                </c:pt>
                <c:pt idx="187">
                  <c:v>2.0777405576934894E-2</c:v>
                </c:pt>
                <c:pt idx="188">
                  <c:v>2.0976327459314513E-2</c:v>
                </c:pt>
                <c:pt idx="189">
                  <c:v>2.5324767381122021E-2</c:v>
                </c:pt>
                <c:pt idx="190">
                  <c:v>0.13972228580019397</c:v>
                </c:pt>
                <c:pt idx="191">
                  <c:v>8.1331082788354908E-2</c:v>
                </c:pt>
                <c:pt idx="192">
                  <c:v>8.3638221852845251E-2</c:v>
                </c:pt>
                <c:pt idx="193">
                  <c:v>9.4426990064064076E-2</c:v>
                </c:pt>
                <c:pt idx="194">
                  <c:v>8.172041401984223E-2</c:v>
                </c:pt>
                <c:pt idx="195">
                  <c:v>6.8902491672647656E-2</c:v>
                </c:pt>
                <c:pt idx="196">
                  <c:v>7.8137200985303287E-2</c:v>
                </c:pt>
                <c:pt idx="197">
                  <c:v>0.19908694302227123</c:v>
                </c:pt>
                <c:pt idx="198">
                  <c:v>7.7892083479020394E-2</c:v>
                </c:pt>
                <c:pt idx="199">
                  <c:v>6.8950336934159681E-2</c:v>
                </c:pt>
                <c:pt idx="200">
                  <c:v>8.1688726700952424E-2</c:v>
                </c:pt>
                <c:pt idx="201">
                  <c:v>6.8318538321116104E-2</c:v>
                </c:pt>
                <c:pt idx="202">
                  <c:v>7.6530199922620792E-2</c:v>
                </c:pt>
                <c:pt idx="203">
                  <c:v>7.9907538357058924E-2</c:v>
                </c:pt>
                <c:pt idx="204">
                  <c:v>7.3170702469868495E-2</c:v>
                </c:pt>
                <c:pt idx="205">
                  <c:v>7.7579789919449402E-2</c:v>
                </c:pt>
                <c:pt idx="206">
                  <c:v>7.0054327104211431E-2</c:v>
                </c:pt>
                <c:pt idx="207">
                  <c:v>7.3170702469868495E-2</c:v>
                </c:pt>
                <c:pt idx="208">
                  <c:v>8.0621072232276034E-2</c:v>
                </c:pt>
                <c:pt idx="209">
                  <c:v>8.1835784512160739E-2</c:v>
                </c:pt>
                <c:pt idx="210">
                  <c:v>9.749385074102819E-2</c:v>
                </c:pt>
                <c:pt idx="211">
                  <c:v>5.9401046429520474E-2</c:v>
                </c:pt>
                <c:pt idx="212">
                  <c:v>6.7962832667229023E-2</c:v>
                </c:pt>
                <c:pt idx="213">
                  <c:v>6.4964657414061641E-2</c:v>
                </c:pt>
                <c:pt idx="214">
                  <c:v>5.7504479219901809E-2</c:v>
                </c:pt>
                <c:pt idx="215">
                  <c:v>4.3789077460663905E-2</c:v>
                </c:pt>
                <c:pt idx="216">
                  <c:v>6.1146218431519878E-2</c:v>
                </c:pt>
                <c:pt idx="217">
                  <c:v>0.13726035497897043</c:v>
                </c:pt>
                <c:pt idx="218">
                  <c:v>4.7951177901249531E-2</c:v>
                </c:pt>
                <c:pt idx="219">
                  <c:v>4.2545528533121317E-2</c:v>
                </c:pt>
                <c:pt idx="220">
                  <c:v>6.9732655373951513E-2</c:v>
                </c:pt>
                <c:pt idx="221">
                  <c:v>4.277142098595265E-2</c:v>
                </c:pt>
                <c:pt idx="222">
                  <c:v>4.6355099468797206E-2</c:v>
                </c:pt>
                <c:pt idx="223">
                  <c:v>7.1102479924508369E-2</c:v>
                </c:pt>
                <c:pt idx="224">
                  <c:v>5.3511673599621092E-2</c:v>
                </c:pt>
                <c:pt idx="225">
                  <c:v>5.5668859561400205E-2</c:v>
                </c:pt>
                <c:pt idx="226">
                  <c:v>4.3536239641790479E-2</c:v>
                </c:pt>
                <c:pt idx="227">
                  <c:v>5.3446484340712724E-2</c:v>
                </c:pt>
                <c:pt idx="228">
                  <c:v>6.1189152710007418E-2</c:v>
                </c:pt>
                <c:pt idx="229">
                  <c:v>5.7614238500398395E-2</c:v>
                </c:pt>
                <c:pt idx="230">
                  <c:v>1.2551821657317261E-2</c:v>
                </c:pt>
                <c:pt idx="231">
                  <c:v>0.10348425351375706</c:v>
                </c:pt>
                <c:pt idx="232">
                  <c:v>4.60887568484388E-2</c:v>
                </c:pt>
                <c:pt idx="233">
                  <c:v>7.7739516334266984E-2</c:v>
                </c:pt>
                <c:pt idx="234">
                  <c:v>6.2374113931555328E-2</c:v>
                </c:pt>
                <c:pt idx="235">
                  <c:v>5.4689086317626749E-2</c:v>
                </c:pt>
                <c:pt idx="236">
                  <c:v>5.3957086679257776E-2</c:v>
                </c:pt>
                <c:pt idx="237">
                  <c:v>5.9018173533372117E-2</c:v>
                </c:pt>
                <c:pt idx="238">
                  <c:v>0.16076688113492832</c:v>
                </c:pt>
                <c:pt idx="239">
                  <c:v>3.7170406776473236E-2</c:v>
                </c:pt>
                <c:pt idx="240">
                  <c:v>3.3722180901151241E-2</c:v>
                </c:pt>
                <c:pt idx="241">
                  <c:v>4.4266422744141783E-2</c:v>
                </c:pt>
                <c:pt idx="242">
                  <c:v>3.5247843209995779E-2</c:v>
                </c:pt>
                <c:pt idx="243">
                  <c:v>3.6614716085984662E-2</c:v>
                </c:pt>
                <c:pt idx="244">
                  <c:v>7.32973380582191E-2</c:v>
                </c:pt>
                <c:pt idx="245">
                  <c:v>4.658520111724998E-2</c:v>
                </c:pt>
                <c:pt idx="246">
                  <c:v>4.7937823672414684E-2</c:v>
                </c:pt>
                <c:pt idx="247">
                  <c:v>4.5150325160506079E-2</c:v>
                </c:pt>
                <c:pt idx="248">
                  <c:v>4.658520111724998E-2</c:v>
                </c:pt>
                <c:pt idx="249">
                  <c:v>4.8585986486704716E-2</c:v>
                </c:pt>
                <c:pt idx="250">
                  <c:v>5.5737403990151577E-2</c:v>
                </c:pt>
                <c:pt idx="251">
                  <c:v>5.6249367939847125E-2</c:v>
                </c:pt>
                <c:pt idx="252">
                  <c:v>3.2284565464883418E-2</c:v>
                </c:pt>
                <c:pt idx="253">
                  <c:v>9.2655928032849236E-2</c:v>
                </c:pt>
                <c:pt idx="254">
                  <c:v>4.7218169864567207E-2</c:v>
                </c:pt>
                <c:pt idx="255">
                  <c:v>6.3220348476731775E-2</c:v>
                </c:pt>
                <c:pt idx="256">
                  <c:v>6.5862316056312431E-2</c:v>
                </c:pt>
                <c:pt idx="257">
                  <c:v>5.9828843683256375E-2</c:v>
                </c:pt>
                <c:pt idx="258">
                  <c:v>5.0812014224434703E-2</c:v>
                </c:pt>
                <c:pt idx="259">
                  <c:v>3.6300490906799036E-2</c:v>
                </c:pt>
                <c:pt idx="260">
                  <c:v>0.15858409557341593</c:v>
                </c:pt>
                <c:pt idx="261">
                  <c:v>4.1299208106073348E-2</c:v>
                </c:pt>
                <c:pt idx="262">
                  <c:v>3.824455310831501E-2</c:v>
                </c:pt>
                <c:pt idx="263">
                  <c:v>5.5444984312036601E-2</c:v>
                </c:pt>
                <c:pt idx="264">
                  <c:v>4.0096694923622993E-2</c:v>
                </c:pt>
                <c:pt idx="265">
                  <c:v>4.1761645901793973E-2</c:v>
                </c:pt>
                <c:pt idx="266">
                  <c:v>5.9957268309095313E-2</c:v>
                </c:pt>
                <c:pt idx="267">
                  <c:v>6.0280641235153892E-2</c:v>
                </c:pt>
                <c:pt idx="268">
                  <c:v>5.5137595318406341E-2</c:v>
                </c:pt>
                <c:pt idx="269">
                  <c:v>5.0556378864604783E-2</c:v>
                </c:pt>
                <c:pt idx="270">
                  <c:v>6.0280641235153892E-2</c:v>
                </c:pt>
                <c:pt idx="271">
                  <c:v>5.7200048795762973E-2</c:v>
                </c:pt>
                <c:pt idx="272">
                  <c:v>6.0936613459250201E-2</c:v>
                </c:pt>
                <c:pt idx="273">
                  <c:v>6.6914713259669203E-2</c:v>
                </c:pt>
                <c:pt idx="274">
                  <c:v>4.6190004626154399E-2</c:v>
                </c:pt>
                <c:pt idx="275">
                  <c:v>4.7552282657503366E-2</c:v>
                </c:pt>
                <c:pt idx="276">
                  <c:v>0.38840457808047679</c:v>
                </c:pt>
                <c:pt idx="277">
                  <c:v>0.32069018686700912</c:v>
                </c:pt>
                <c:pt idx="278">
                  <c:v>0.3421939388331906</c:v>
                </c:pt>
                <c:pt idx="279">
                  <c:v>0.34166965218147266</c:v>
                </c:pt>
                <c:pt idx="280">
                  <c:v>0.31395806350168876</c:v>
                </c:pt>
                <c:pt idx="281">
                  <c:v>0.3278503255612934</c:v>
                </c:pt>
                <c:pt idx="282">
                  <c:v>0.32616094986484495</c:v>
                </c:pt>
                <c:pt idx="283">
                  <c:v>0.40323193931398055</c:v>
                </c:pt>
                <c:pt idx="284">
                  <c:v>0.29296581198945992</c:v>
                </c:pt>
                <c:pt idx="285">
                  <c:v>0.26023434563526276</c:v>
                </c:pt>
                <c:pt idx="286">
                  <c:v>0.21381729902129096</c:v>
                </c:pt>
                <c:pt idx="287">
                  <c:v>0.27268109366459375</c:v>
                </c:pt>
                <c:pt idx="288">
                  <c:v>0.27941761098882567</c:v>
                </c:pt>
                <c:pt idx="289">
                  <c:v>0.29230108211095124</c:v>
                </c:pt>
                <c:pt idx="290">
                  <c:v>0.32068941159850273</c:v>
                </c:pt>
                <c:pt idx="291">
                  <c:v>0.3189502993933569</c:v>
                </c:pt>
                <c:pt idx="292">
                  <c:v>0.31134658287376543</c:v>
                </c:pt>
                <c:pt idx="293">
                  <c:v>0.32068941159850273</c:v>
                </c:pt>
                <c:pt idx="294">
                  <c:v>0.31261928406585404</c:v>
                </c:pt>
                <c:pt idx="295">
                  <c:v>0.31748874342209144</c:v>
                </c:pt>
                <c:pt idx="296">
                  <c:v>0.28630143900554517</c:v>
                </c:pt>
                <c:pt idx="297">
                  <c:v>0.27442892574009115</c:v>
                </c:pt>
                <c:pt idx="298">
                  <c:v>0.29722764501603227</c:v>
                </c:pt>
                <c:pt idx="299">
                  <c:v>0.28057105525522918</c:v>
                </c:pt>
                <c:pt idx="300">
                  <c:v>0.14478211380444539</c:v>
                </c:pt>
                <c:pt idx="301">
                  <c:v>8.7540434973431253E-2</c:v>
                </c:pt>
                <c:pt idx="302">
                  <c:v>0.1067855403766205</c:v>
                </c:pt>
                <c:pt idx="303">
                  <c:v>0.11498415365023527</c:v>
                </c:pt>
                <c:pt idx="304">
                  <c:v>0.11292318745214756</c:v>
                </c:pt>
                <c:pt idx="305">
                  <c:v>5.8505002349227397E-2</c:v>
                </c:pt>
                <c:pt idx="306">
                  <c:v>9.9528778622213723E-2</c:v>
                </c:pt>
                <c:pt idx="307">
                  <c:v>0.2086390783376684</c:v>
                </c:pt>
                <c:pt idx="308">
                  <c:v>8.633843816528422E-2</c:v>
                </c:pt>
                <c:pt idx="309">
                  <c:v>8.4518623649943947E-2</c:v>
                </c:pt>
                <c:pt idx="310">
                  <c:v>0.11323567950465213</c:v>
                </c:pt>
                <c:pt idx="311">
                  <c:v>8.7483178634498573E-2</c:v>
                </c:pt>
                <c:pt idx="312">
                  <c:v>8.6233737767322169E-2</c:v>
                </c:pt>
                <c:pt idx="313">
                  <c:v>9.2850349387560496E-2</c:v>
                </c:pt>
                <c:pt idx="314">
                  <c:v>9.8274895075201069E-2</c:v>
                </c:pt>
                <c:pt idx="315">
                  <c:v>9.7494880057897207E-2</c:v>
                </c:pt>
                <c:pt idx="316">
                  <c:v>9.3041090334260418E-2</c:v>
                </c:pt>
                <c:pt idx="317">
                  <c:v>9.8274895075201069E-2</c:v>
                </c:pt>
                <c:pt idx="318">
                  <c:v>0.10088912833010305</c:v>
                </c:pt>
                <c:pt idx="319">
                  <c:v>0.11431663706570411</c:v>
                </c:pt>
                <c:pt idx="320">
                  <c:v>0.10972305306091559</c:v>
                </c:pt>
                <c:pt idx="321">
                  <c:v>9.1588147608340859E-2</c:v>
                </c:pt>
                <c:pt idx="322">
                  <c:v>9.7303094018302949E-2</c:v>
                </c:pt>
                <c:pt idx="323">
                  <c:v>0.10354716794174794</c:v>
                </c:pt>
                <c:pt idx="324">
                  <c:v>0.36371154315390447</c:v>
                </c:pt>
              </c:numCache>
            </c:numRef>
          </c:yVal>
        </c:ser>
        <c:ser>
          <c:idx val="1"/>
          <c:order val="1"/>
          <c:tx>
            <c:v>v</c:v>
          </c:tx>
          <c:spPr>
            <a:ln w="28575">
              <a:noFill/>
            </a:ln>
          </c:spPr>
          <c:xVal>
            <c:numRef>
              <c:f>'rpL32'!$C$2:$C$326</c:f>
              <c:numCache>
                <c:formatCode>0.00000</c:formatCode>
                <c:ptCount val="325"/>
                <c:pt idx="0">
                  <c:v>6.3704060446956021E-2</c:v>
                </c:pt>
                <c:pt idx="1">
                  <c:v>0.24838867566314318</c:v>
                </c:pt>
                <c:pt idx="2">
                  <c:v>0.12899391652098541</c:v>
                </c:pt>
                <c:pt idx="3">
                  <c:v>0.20592162519217763</c:v>
                </c:pt>
                <c:pt idx="4">
                  <c:v>0.10288302968993282</c:v>
                </c:pt>
                <c:pt idx="5">
                  <c:v>0.14455232848199917</c:v>
                </c:pt>
                <c:pt idx="6">
                  <c:v>0.20190066272164239</c:v>
                </c:pt>
                <c:pt idx="7">
                  <c:v>8.4735936929247732E-2</c:v>
                </c:pt>
                <c:pt idx="8">
                  <c:v>0.13564741873736502</c:v>
                </c:pt>
                <c:pt idx="9">
                  <c:v>4.3300675268765125E-2</c:v>
                </c:pt>
                <c:pt idx="10">
                  <c:v>0.11586078151304149</c:v>
                </c:pt>
                <c:pt idx="11">
                  <c:v>6.2039106738190408E-2</c:v>
                </c:pt>
                <c:pt idx="12">
                  <c:v>0.11431437195516746</c:v>
                </c:pt>
                <c:pt idx="13">
                  <c:v>5.905353499741442E-2</c:v>
                </c:pt>
                <c:pt idx="14">
                  <c:v>6.0827818284684046E-2</c:v>
                </c:pt>
                <c:pt idx="15">
                  <c:v>0.14551822721798011</c:v>
                </c:pt>
                <c:pt idx="16">
                  <c:v>9.6347582160411532E-2</c:v>
                </c:pt>
                <c:pt idx="17">
                  <c:v>0.12115993507208575</c:v>
                </c:pt>
                <c:pt idx="18">
                  <c:v>0.11414042318242354</c:v>
                </c:pt>
                <c:pt idx="19">
                  <c:v>0.10843301872396127</c:v>
                </c:pt>
                <c:pt idx="20">
                  <c:v>7.1440318127830651E-2</c:v>
                </c:pt>
                <c:pt idx="21">
                  <c:v>0.40797723522082052</c:v>
                </c:pt>
                <c:pt idx="22">
                  <c:v>0.22912822760628487</c:v>
                </c:pt>
                <c:pt idx="23">
                  <c:v>0.31148293426256796</c:v>
                </c:pt>
                <c:pt idx="24">
                  <c:v>0.26869553958109721</c:v>
                </c:pt>
                <c:pt idx="25">
                  <c:v>0.2684295508707833</c:v>
                </c:pt>
                <c:pt idx="26">
                  <c:v>0.2110236605977043</c:v>
                </c:pt>
                <c:pt idx="27">
                  <c:v>0.21058109511776557</c:v>
                </c:pt>
                <c:pt idx="28">
                  <c:v>0.19337646264661518</c:v>
                </c:pt>
                <c:pt idx="29">
                  <c:v>7.7687145582332487E-2</c:v>
                </c:pt>
                <c:pt idx="30">
                  <c:v>0.11703535825661476</c:v>
                </c:pt>
                <c:pt idx="31">
                  <c:v>0.10646317937590007</c:v>
                </c:pt>
                <c:pt idx="32">
                  <c:v>8.300421285099642E-2</c:v>
                </c:pt>
                <c:pt idx="33">
                  <c:v>7.7106555699684054E-2</c:v>
                </c:pt>
                <c:pt idx="34">
                  <c:v>8.1174578238506753E-2</c:v>
                </c:pt>
                <c:pt idx="35">
                  <c:v>0.23506620227424591</c:v>
                </c:pt>
                <c:pt idx="36">
                  <c:v>0.17494752015608328</c:v>
                </c:pt>
                <c:pt idx="37">
                  <c:v>7.4687265756304383E-2</c:v>
                </c:pt>
                <c:pt idx="38">
                  <c:v>0.10786441483184686</c:v>
                </c:pt>
                <c:pt idx="39">
                  <c:v>0.10085395604142021</c:v>
                </c:pt>
                <c:pt idx="40">
                  <c:v>7.4931660299297334E-2</c:v>
                </c:pt>
                <c:pt idx="41">
                  <c:v>7.6517693976504056E-2</c:v>
                </c:pt>
                <c:pt idx="42">
                  <c:v>7.5905388915891214E-2</c:v>
                </c:pt>
                <c:pt idx="43">
                  <c:v>0.22859728622030281</c:v>
                </c:pt>
                <c:pt idx="44">
                  <c:v>5.8783420760889389E-3</c:v>
                </c:pt>
                <c:pt idx="45">
                  <c:v>0.32070096092270073</c:v>
                </c:pt>
                <c:pt idx="46">
                  <c:v>9.2435574638998985E-2</c:v>
                </c:pt>
                <c:pt idx="47">
                  <c:v>0.14460917875169871</c:v>
                </c:pt>
                <c:pt idx="48">
                  <c:v>0.12387361147745415</c:v>
                </c:pt>
                <c:pt idx="49">
                  <c:v>8.6353279416795339E-2</c:v>
                </c:pt>
                <c:pt idx="50">
                  <c:v>0.10947505694869417</c:v>
                </c:pt>
                <c:pt idx="51">
                  <c:v>0.12527953255375493</c:v>
                </c:pt>
                <c:pt idx="52">
                  <c:v>0.31304842358216445</c:v>
                </c:pt>
                <c:pt idx="53">
                  <c:v>1.0253881187014209E-2</c:v>
                </c:pt>
                <c:pt idx="54">
                  <c:v>1.3234293804184605E-2</c:v>
                </c:pt>
                <c:pt idx="55">
                  <c:v>0.18400276460282328</c:v>
                </c:pt>
                <c:pt idx="56">
                  <c:v>7.7180274563516102E-2</c:v>
                </c:pt>
                <c:pt idx="57">
                  <c:v>0.10900106293806211</c:v>
                </c:pt>
                <c:pt idx="58">
                  <c:v>0.10247364595115359</c:v>
                </c:pt>
                <c:pt idx="59">
                  <c:v>7.7740379684467689E-2</c:v>
                </c:pt>
                <c:pt idx="60">
                  <c:v>7.6469788820976686E-2</c:v>
                </c:pt>
                <c:pt idx="61">
                  <c:v>7.4492753003165532E-2</c:v>
                </c:pt>
                <c:pt idx="62">
                  <c:v>0.22502381604429386</c:v>
                </c:pt>
                <c:pt idx="63">
                  <c:v>9.2794712059358058E-3</c:v>
                </c:pt>
                <c:pt idx="64">
                  <c:v>7.880782599014903E-3</c:v>
                </c:pt>
                <c:pt idx="65">
                  <c:v>4.3561055084691313E-3</c:v>
                </c:pt>
                <c:pt idx="66">
                  <c:v>0.19978877268950937</c:v>
                </c:pt>
                <c:pt idx="67">
                  <c:v>8.5193311685481624E-2</c:v>
                </c:pt>
                <c:pt idx="68">
                  <c:v>0.11596842958307159</c:v>
                </c:pt>
                <c:pt idx="69">
                  <c:v>0.11260748217304745</c:v>
                </c:pt>
                <c:pt idx="70">
                  <c:v>8.7765537597236112E-2</c:v>
                </c:pt>
                <c:pt idx="71">
                  <c:v>8.1112248404435081E-2</c:v>
                </c:pt>
                <c:pt idx="72">
                  <c:v>8.5206440251319723E-2</c:v>
                </c:pt>
                <c:pt idx="73">
                  <c:v>0.23510004292734421</c:v>
                </c:pt>
                <c:pt idx="74">
                  <c:v>1.1067772012035985E-2</c:v>
                </c:pt>
                <c:pt idx="75">
                  <c:v>9.977600719262231E-3</c:v>
                </c:pt>
                <c:pt idx="76">
                  <c:v>1.1879942568987297E-2</c:v>
                </c:pt>
                <c:pt idx="77">
                  <c:v>9.9745999487399883E-3</c:v>
                </c:pt>
                <c:pt idx="78">
                  <c:v>0.22559372684386381</c:v>
                </c:pt>
                <c:pt idx="79">
                  <c:v>0.11265385398525017</c:v>
                </c:pt>
                <c:pt idx="80">
                  <c:v>3.8556407351890545E-2</c:v>
                </c:pt>
                <c:pt idx="81">
                  <c:v>0.13860145110844843</c:v>
                </c:pt>
                <c:pt idx="82">
                  <c:v>0.12974027280882874</c:v>
                </c:pt>
                <c:pt idx="83">
                  <c:v>0.10910853625567649</c:v>
                </c:pt>
                <c:pt idx="84">
                  <c:v>0.11621659781586438</c:v>
                </c:pt>
                <c:pt idx="85">
                  <c:v>0.28598533320828867</c:v>
                </c:pt>
                <c:pt idx="86">
                  <c:v>0.11625391461646123</c:v>
                </c:pt>
                <c:pt idx="87">
                  <c:v>0.108562833517573</c:v>
                </c:pt>
                <c:pt idx="88">
                  <c:v>0.14586692767283341</c:v>
                </c:pt>
                <c:pt idx="89">
                  <c:v>0.10848395258272889</c:v>
                </c:pt>
                <c:pt idx="90">
                  <c:v>0.11852211503123433</c:v>
                </c:pt>
                <c:pt idx="91">
                  <c:v>0.20159983193372233</c:v>
                </c:pt>
                <c:pt idx="92">
                  <c:v>7.7724366236733081E-2</c:v>
                </c:pt>
                <c:pt idx="93">
                  <c:v>0.1505948246610444</c:v>
                </c:pt>
                <c:pt idx="94">
                  <c:v>4.9308654616267114E-2</c:v>
                </c:pt>
                <c:pt idx="95">
                  <c:v>3.5342450668632189E-2</c:v>
                </c:pt>
                <c:pt idx="96">
                  <c:v>5.7237884068640797E-2</c:v>
                </c:pt>
                <c:pt idx="97">
                  <c:v>8.2585325839514459E-2</c:v>
                </c:pt>
                <c:pt idx="98">
                  <c:v>0.27254053476697654</c:v>
                </c:pt>
                <c:pt idx="99">
                  <c:v>7.8267411435355413E-2</c:v>
                </c:pt>
                <c:pt idx="100">
                  <c:v>7.1077176922151361E-2</c:v>
                </c:pt>
                <c:pt idx="101">
                  <c:v>9.3738299040965464E-2</c:v>
                </c:pt>
                <c:pt idx="102">
                  <c:v>7.2790097880652313E-2</c:v>
                </c:pt>
                <c:pt idx="103">
                  <c:v>8.2192993277173998E-2</c:v>
                </c:pt>
                <c:pt idx="104">
                  <c:v>0.13883251022896215</c:v>
                </c:pt>
                <c:pt idx="105">
                  <c:v>0.19487543398275464</c:v>
                </c:pt>
                <c:pt idx="106">
                  <c:v>7.4822057127481398E-2</c:v>
                </c:pt>
                <c:pt idx="107">
                  <c:v>0.14473558430061792</c:v>
                </c:pt>
                <c:pt idx="108">
                  <c:v>4.5296249511357405E-2</c:v>
                </c:pt>
                <c:pt idx="109">
                  <c:v>3.2967751165771941E-2</c:v>
                </c:pt>
                <c:pt idx="110">
                  <c:v>4.8689954813563835E-2</c:v>
                </c:pt>
                <c:pt idx="111">
                  <c:v>8.3446471240307837E-2</c:v>
                </c:pt>
                <c:pt idx="112">
                  <c:v>0.26895695370163358</c:v>
                </c:pt>
                <c:pt idx="113">
                  <c:v>7.4849475666210627E-2</c:v>
                </c:pt>
                <c:pt idx="114">
                  <c:v>7.0868109468941731E-2</c:v>
                </c:pt>
                <c:pt idx="115">
                  <c:v>9.5618693955717662E-2</c:v>
                </c:pt>
                <c:pt idx="116">
                  <c:v>7.2593632947106954E-2</c:v>
                </c:pt>
                <c:pt idx="117">
                  <c:v>8.0952437243135209E-2</c:v>
                </c:pt>
                <c:pt idx="118">
                  <c:v>0.12886912796089939</c:v>
                </c:pt>
                <c:pt idx="119">
                  <c:v>1.7137168925551539E-2</c:v>
                </c:pt>
                <c:pt idx="120">
                  <c:v>0.18134206210034345</c:v>
                </c:pt>
                <c:pt idx="121">
                  <c:v>7.7403443859285492E-2</c:v>
                </c:pt>
                <c:pt idx="122">
                  <c:v>0.12120640922896118</c:v>
                </c:pt>
                <c:pt idx="123">
                  <c:v>4.50583296346561E-2</c:v>
                </c:pt>
                <c:pt idx="124">
                  <c:v>3.6419725802437936E-2</c:v>
                </c:pt>
                <c:pt idx="125">
                  <c:v>4.9750141583364105E-2</c:v>
                </c:pt>
                <c:pt idx="126">
                  <c:v>8.908650712154885E-2</c:v>
                </c:pt>
                <c:pt idx="127">
                  <c:v>0.26798728606581107</c:v>
                </c:pt>
                <c:pt idx="128">
                  <c:v>7.9602647815872854E-2</c:v>
                </c:pt>
                <c:pt idx="129">
                  <c:v>7.0900786412557329E-2</c:v>
                </c:pt>
                <c:pt idx="130">
                  <c:v>0.10413857110825754</c:v>
                </c:pt>
                <c:pt idx="131">
                  <c:v>7.3691298770122898E-2</c:v>
                </c:pt>
                <c:pt idx="132">
                  <c:v>8.4584999298568067E-2</c:v>
                </c:pt>
                <c:pt idx="133">
                  <c:v>0.11685872587442785</c:v>
                </c:pt>
                <c:pt idx="134">
                  <c:v>2.3203804468291917E-2</c:v>
                </c:pt>
                <c:pt idx="135">
                  <c:v>2.3349414697569008E-2</c:v>
                </c:pt>
                <c:pt idx="136">
                  <c:v>0.20159983193372233</c:v>
                </c:pt>
                <c:pt idx="137">
                  <c:v>7.7724366236733081E-2</c:v>
                </c:pt>
                <c:pt idx="138">
                  <c:v>0.1505948246610444</c:v>
                </c:pt>
                <c:pt idx="139">
                  <c:v>4.9308654616267114E-2</c:v>
                </c:pt>
                <c:pt idx="140">
                  <c:v>3.5342450668632189E-2</c:v>
                </c:pt>
                <c:pt idx="141">
                  <c:v>5.7237884068640797E-2</c:v>
                </c:pt>
                <c:pt idx="142">
                  <c:v>8.2585325839514459E-2</c:v>
                </c:pt>
                <c:pt idx="143">
                  <c:v>0.27254053476697654</c:v>
                </c:pt>
                <c:pt idx="144">
                  <c:v>7.8267411435355413E-2</c:v>
                </c:pt>
                <c:pt idx="145">
                  <c:v>7.1077176922151361E-2</c:v>
                </c:pt>
                <c:pt idx="146">
                  <c:v>9.3738299040965464E-2</c:v>
                </c:pt>
                <c:pt idx="147">
                  <c:v>7.2790097880652313E-2</c:v>
                </c:pt>
                <c:pt idx="148">
                  <c:v>8.2192993277173998E-2</c:v>
                </c:pt>
                <c:pt idx="149">
                  <c:v>0.13883251022896215</c:v>
                </c:pt>
                <c:pt idx="150">
                  <c:v>0</c:v>
                </c:pt>
                <c:pt idx="151">
                  <c:v>1.7137168925551539E-2</c:v>
                </c:pt>
                <c:pt idx="152">
                  <c:v>2.3203804468291917E-2</c:v>
                </c:pt>
                <c:pt idx="153">
                  <c:v>0.19149286514373254</c:v>
                </c:pt>
                <c:pt idx="154">
                  <c:v>7.6702452477469471E-2</c:v>
                </c:pt>
                <c:pt idx="155">
                  <c:v>0.12853582233528288</c:v>
                </c:pt>
                <c:pt idx="156">
                  <c:v>4.4110841981708171E-2</c:v>
                </c:pt>
                <c:pt idx="157">
                  <c:v>3.5594727312233648E-2</c:v>
                </c:pt>
                <c:pt idx="158">
                  <c:v>5.7426401462256624E-2</c:v>
                </c:pt>
                <c:pt idx="159">
                  <c:v>9.2519883396213157E-2</c:v>
                </c:pt>
                <c:pt idx="160">
                  <c:v>0.25834713830641043</c:v>
                </c:pt>
                <c:pt idx="161">
                  <c:v>7.5221387232167064E-2</c:v>
                </c:pt>
                <c:pt idx="162">
                  <c:v>7.304172580283079E-2</c:v>
                </c:pt>
                <c:pt idx="163">
                  <c:v>8.8251199355390983E-2</c:v>
                </c:pt>
                <c:pt idx="164">
                  <c:v>7.2109315271542171E-2</c:v>
                </c:pt>
                <c:pt idx="165">
                  <c:v>8.1344945338149274E-2</c:v>
                </c:pt>
                <c:pt idx="166">
                  <c:v>0.12113832564586914</c:v>
                </c:pt>
                <c:pt idx="167">
                  <c:v>2.1428634895531765E-2</c:v>
                </c:pt>
                <c:pt idx="168">
                  <c:v>1.9940305978918792E-2</c:v>
                </c:pt>
                <c:pt idx="169">
                  <c:v>2.9417226599337994E-2</c:v>
                </c:pt>
                <c:pt idx="170">
                  <c:v>2.1428634895531765E-2</c:v>
                </c:pt>
                <c:pt idx="171">
                  <c:v>0.2021006902822863</c:v>
                </c:pt>
                <c:pt idx="172">
                  <c:v>8.5974394970808929E-2</c:v>
                </c:pt>
                <c:pt idx="173">
                  <c:v>0.13699629821747075</c:v>
                </c:pt>
                <c:pt idx="174">
                  <c:v>4.4247986284879207E-2</c:v>
                </c:pt>
                <c:pt idx="175">
                  <c:v>0</c:v>
                </c:pt>
                <c:pt idx="176">
                  <c:v>6.2463895847310276E-2</c:v>
                </c:pt>
                <c:pt idx="177">
                  <c:v>0.11000257716102127</c:v>
                </c:pt>
                <c:pt idx="178">
                  <c:v>0.26870991466687799</c:v>
                </c:pt>
                <c:pt idx="179">
                  <c:v>8.4172937454411609E-2</c:v>
                </c:pt>
                <c:pt idx="180">
                  <c:v>7.5972378635419072E-2</c:v>
                </c:pt>
                <c:pt idx="181">
                  <c:v>8.6353279416795339E-2</c:v>
                </c:pt>
                <c:pt idx="182">
                  <c:v>7.8811128352046581E-2</c:v>
                </c:pt>
                <c:pt idx="183">
                  <c:v>8.8925609936959957E-2</c:v>
                </c:pt>
                <c:pt idx="184">
                  <c:v>0.13097606924762634</c:v>
                </c:pt>
                <c:pt idx="185">
                  <c:v>3.6225123606987007E-2</c:v>
                </c:pt>
                <c:pt idx="186">
                  <c:v>3.3878324311192157E-2</c:v>
                </c:pt>
                <c:pt idx="187">
                  <c:v>3.7361153503966404E-2</c:v>
                </c:pt>
                <c:pt idx="188">
                  <c:v>3.6225123606987007E-2</c:v>
                </c:pt>
                <c:pt idx="189">
                  <c:v>3.6489041703291085E-2</c:v>
                </c:pt>
                <c:pt idx="190">
                  <c:v>0.23886021683467651</c:v>
                </c:pt>
                <c:pt idx="191">
                  <c:v>0.12797499632646644</c:v>
                </c:pt>
                <c:pt idx="192">
                  <c:v>0.14680738673507238</c:v>
                </c:pt>
                <c:pt idx="193">
                  <c:v>0.15295373073005791</c:v>
                </c:pt>
                <c:pt idx="194">
                  <c:v>0.1229189158925013</c:v>
                </c:pt>
                <c:pt idx="195">
                  <c:v>0.11948052635472846</c:v>
                </c:pt>
                <c:pt idx="196">
                  <c:v>0.11969216077082608</c:v>
                </c:pt>
                <c:pt idx="197">
                  <c:v>0.29179527635560437</c:v>
                </c:pt>
                <c:pt idx="198">
                  <c:v>0.11686644245337942</c:v>
                </c:pt>
                <c:pt idx="199">
                  <c:v>0.10492819671275741</c:v>
                </c:pt>
                <c:pt idx="200">
                  <c:v>0.12090441297546223</c:v>
                </c:pt>
                <c:pt idx="201">
                  <c:v>0.10325715966200368</c:v>
                </c:pt>
                <c:pt idx="202">
                  <c:v>0.11802817563112279</c:v>
                </c:pt>
                <c:pt idx="203">
                  <c:v>0.14093116040430306</c:v>
                </c:pt>
                <c:pt idx="204">
                  <c:v>0.11972563729295981</c:v>
                </c:pt>
                <c:pt idx="205">
                  <c:v>0.12154611358642792</c:v>
                </c:pt>
                <c:pt idx="206">
                  <c:v>0.12346679001222327</c:v>
                </c:pt>
                <c:pt idx="207">
                  <c:v>0.11972563729295981</c:v>
                </c:pt>
                <c:pt idx="208">
                  <c:v>0.1299233978136714</c:v>
                </c:pt>
                <c:pt idx="209">
                  <c:v>0.12404966818945906</c:v>
                </c:pt>
                <c:pt idx="210">
                  <c:v>0.17705489326503371</c:v>
                </c:pt>
                <c:pt idx="211">
                  <c:v>0.10046064907852713</c:v>
                </c:pt>
                <c:pt idx="212">
                  <c:v>0.11267827982170057</c:v>
                </c:pt>
                <c:pt idx="213">
                  <c:v>9.6530313979718146E-2</c:v>
                </c:pt>
                <c:pt idx="214">
                  <c:v>8.120116168435669E-2</c:v>
                </c:pt>
                <c:pt idx="215">
                  <c:v>7.5257608929195433E-2</c:v>
                </c:pt>
                <c:pt idx="216">
                  <c:v>9.5254745563302989E-2</c:v>
                </c:pt>
                <c:pt idx="217">
                  <c:v>0.21387858483365987</c:v>
                </c:pt>
                <c:pt idx="218">
                  <c:v>7.5125090944727871E-2</c:v>
                </c:pt>
                <c:pt idx="219">
                  <c:v>6.4951188910479837E-2</c:v>
                </c:pt>
                <c:pt idx="220">
                  <c:v>0.10566079908652644</c:v>
                </c:pt>
                <c:pt idx="221">
                  <c:v>6.7251225147519314E-2</c:v>
                </c:pt>
                <c:pt idx="222">
                  <c:v>7.673819061807069E-2</c:v>
                </c:pt>
                <c:pt idx="223">
                  <c:v>0.12046956853210321</c:v>
                </c:pt>
                <c:pt idx="224">
                  <c:v>7.9182618757147397E-2</c:v>
                </c:pt>
                <c:pt idx="225">
                  <c:v>8.043301050479644E-2</c:v>
                </c:pt>
                <c:pt idx="226">
                  <c:v>7.3461426674209407E-2</c:v>
                </c:pt>
                <c:pt idx="227">
                  <c:v>7.9087509981738413E-2</c:v>
                </c:pt>
                <c:pt idx="228">
                  <c:v>8.5750556218779514E-2</c:v>
                </c:pt>
                <c:pt idx="229">
                  <c:v>8.2554856077595634E-2</c:v>
                </c:pt>
                <c:pt idx="230">
                  <c:v>2.480672361810158E-2</c:v>
                </c:pt>
                <c:pt idx="231">
                  <c:v>0.19110330113280471</c:v>
                </c:pt>
                <c:pt idx="232">
                  <c:v>8.1194072796282435E-2</c:v>
                </c:pt>
                <c:pt idx="233">
                  <c:v>0.12029270782362868</c:v>
                </c:pt>
                <c:pt idx="234">
                  <c:v>0.10164112963836155</c:v>
                </c:pt>
                <c:pt idx="235">
                  <c:v>8.1961813590354024E-2</c:v>
                </c:pt>
                <c:pt idx="236">
                  <c:v>8.0200180601909699E-2</c:v>
                </c:pt>
                <c:pt idx="237">
                  <c:v>9.0908834125627266E-2</c:v>
                </c:pt>
                <c:pt idx="238">
                  <c:v>0.24565494083642095</c:v>
                </c:pt>
                <c:pt idx="239">
                  <c:v>5.4776040579290128E-2</c:v>
                </c:pt>
                <c:pt idx="240">
                  <c:v>5.1421295945399063E-2</c:v>
                </c:pt>
                <c:pt idx="241">
                  <c:v>6.1189499667218622E-2</c:v>
                </c:pt>
                <c:pt idx="242">
                  <c:v>4.8298414172475393E-2</c:v>
                </c:pt>
                <c:pt idx="243">
                  <c:v>5.5728530160702304E-2</c:v>
                </c:pt>
                <c:pt idx="244">
                  <c:v>0.11756817139155248</c:v>
                </c:pt>
                <c:pt idx="245">
                  <c:v>7.4227477540014283E-2</c:v>
                </c:pt>
                <c:pt idx="246">
                  <c:v>7.2447627593983363E-2</c:v>
                </c:pt>
                <c:pt idx="247">
                  <c:v>7.6051612714154088E-2</c:v>
                </c:pt>
                <c:pt idx="248">
                  <c:v>7.4227477540014283E-2</c:v>
                </c:pt>
                <c:pt idx="249">
                  <c:v>7.12948267137931E-2</c:v>
                </c:pt>
                <c:pt idx="250">
                  <c:v>8.3010131262878803E-2</c:v>
                </c:pt>
                <c:pt idx="251">
                  <c:v>9.000849202743845E-2</c:v>
                </c:pt>
                <c:pt idx="252">
                  <c:v>5.4377588720697374E-2</c:v>
                </c:pt>
                <c:pt idx="253">
                  <c:v>0.19517043480267501</c:v>
                </c:pt>
                <c:pt idx="254">
                  <c:v>9.6959102507054362E-2</c:v>
                </c:pt>
                <c:pt idx="255">
                  <c:v>0.12963035810137091</c:v>
                </c:pt>
                <c:pt idx="256">
                  <c:v>0.11119564938964578</c:v>
                </c:pt>
                <c:pt idx="257">
                  <c:v>0.10006856971065364</c:v>
                </c:pt>
                <c:pt idx="258">
                  <c:v>9.1274441970099471E-2</c:v>
                </c:pt>
                <c:pt idx="259">
                  <c:v>6.793890898589508E-2</c:v>
                </c:pt>
                <c:pt idx="260">
                  <c:v>0.26871192251540205</c:v>
                </c:pt>
                <c:pt idx="261">
                  <c:v>8.5347942876457597E-2</c:v>
                </c:pt>
                <c:pt idx="262">
                  <c:v>7.9982202171347452E-2</c:v>
                </c:pt>
                <c:pt idx="263">
                  <c:v>0.10842511676236766</c:v>
                </c:pt>
                <c:pt idx="264">
                  <c:v>7.8191933018861043E-2</c:v>
                </c:pt>
                <c:pt idx="265">
                  <c:v>8.8057942198090502E-2</c:v>
                </c:pt>
                <c:pt idx="266">
                  <c:v>0.12686504407763069</c:v>
                </c:pt>
                <c:pt idx="267">
                  <c:v>0.11062193816348152</c:v>
                </c:pt>
                <c:pt idx="268">
                  <c:v>0.1004367406175517</c:v>
                </c:pt>
                <c:pt idx="269">
                  <c:v>9.2921780453307262E-2</c:v>
                </c:pt>
                <c:pt idx="270">
                  <c:v>0.11062193816348152</c:v>
                </c:pt>
                <c:pt idx="271">
                  <c:v>9.7166035190320868E-2</c:v>
                </c:pt>
                <c:pt idx="272">
                  <c:v>0.1011763394866475</c:v>
                </c:pt>
                <c:pt idx="273">
                  <c:v>0.12516714044413521</c:v>
                </c:pt>
                <c:pt idx="274">
                  <c:v>8.863694594950032E-2</c:v>
                </c:pt>
                <c:pt idx="275">
                  <c:v>8.9325513689046523E-2</c:v>
                </c:pt>
                <c:pt idx="276">
                  <c:v>0.72173791141381005</c:v>
                </c:pt>
                <c:pt idx="277">
                  <c:v>0.60184520206457892</c:v>
                </c:pt>
                <c:pt idx="278">
                  <c:v>0.62104009267934579</c:v>
                </c:pt>
                <c:pt idx="279">
                  <c:v>0.6105991560979217</c:v>
                </c:pt>
                <c:pt idx="280">
                  <c:v>0.5479749513183354</c:v>
                </c:pt>
                <c:pt idx="281">
                  <c:v>0.51351209026717537</c:v>
                </c:pt>
                <c:pt idx="282">
                  <c:v>0.66319798690188203</c:v>
                </c:pt>
                <c:pt idx="283">
                  <c:v>0.72856527264731441</c:v>
                </c:pt>
                <c:pt idx="284">
                  <c:v>0.5594493284729759</c:v>
                </c:pt>
                <c:pt idx="285">
                  <c:v>0.49672894347439872</c:v>
                </c:pt>
                <c:pt idx="286">
                  <c:v>0.31029225263910143</c:v>
                </c:pt>
                <c:pt idx="287">
                  <c:v>0.50855332953682908</c:v>
                </c:pt>
                <c:pt idx="288">
                  <c:v>0.53912309960997673</c:v>
                </c:pt>
                <c:pt idx="289">
                  <c:v>0.56376572857559804</c:v>
                </c:pt>
                <c:pt idx="290">
                  <c:v>0.55209437027618902</c:v>
                </c:pt>
                <c:pt idx="291">
                  <c:v>0.55276324903364416</c:v>
                </c:pt>
                <c:pt idx="292">
                  <c:v>0.56422014609215587</c:v>
                </c:pt>
                <c:pt idx="293">
                  <c:v>0.55209437027618902</c:v>
                </c:pt>
                <c:pt idx="294">
                  <c:v>0.5467889375903463</c:v>
                </c:pt>
                <c:pt idx="295">
                  <c:v>0.5517882603303037</c:v>
                </c:pt>
                <c:pt idx="296">
                  <c:v>0.48071213159363735</c:v>
                </c:pt>
                <c:pt idx="297">
                  <c:v>0.54050035431151944</c:v>
                </c:pt>
                <c:pt idx="298">
                  <c:v>0.536280899453902</c:v>
                </c:pt>
                <c:pt idx="299">
                  <c:v>0.54405913555635843</c:v>
                </c:pt>
                <c:pt idx="300">
                  <c:v>0.25501051499610361</c:v>
                </c:pt>
                <c:pt idx="301">
                  <c:v>0.14599554979597837</c:v>
                </c:pt>
                <c:pt idx="302">
                  <c:v>0.17759058402356503</c:v>
                </c:pt>
                <c:pt idx="303">
                  <c:v>0.17516933883542071</c:v>
                </c:pt>
                <c:pt idx="304">
                  <c:v>0.1668577586280979</c:v>
                </c:pt>
                <c:pt idx="305">
                  <c:v>0.1020463666453086</c:v>
                </c:pt>
                <c:pt idx="306">
                  <c:v>0.14828026494801622</c:v>
                </c:pt>
                <c:pt idx="307">
                  <c:v>0.32019686728239244</c:v>
                </c:pt>
                <c:pt idx="308">
                  <c:v>0.14688531316528419</c:v>
                </c:pt>
                <c:pt idx="309">
                  <c:v>0.14209169716633027</c:v>
                </c:pt>
                <c:pt idx="310">
                  <c:v>0.18730975357872628</c:v>
                </c:pt>
                <c:pt idx="311">
                  <c:v>0.13954781059141091</c:v>
                </c:pt>
                <c:pt idx="312">
                  <c:v>0.14891454779625196</c:v>
                </c:pt>
                <c:pt idx="313">
                  <c:v>0.16447569374017743</c:v>
                </c:pt>
                <c:pt idx="314">
                  <c:v>0.15539264551456833</c:v>
                </c:pt>
                <c:pt idx="315">
                  <c:v>0.1530504356134528</c:v>
                </c:pt>
                <c:pt idx="316">
                  <c:v>0.14955886608631141</c:v>
                </c:pt>
                <c:pt idx="317">
                  <c:v>0.15539264551456833</c:v>
                </c:pt>
                <c:pt idx="318">
                  <c:v>0.15259815549925301</c:v>
                </c:pt>
                <c:pt idx="319">
                  <c:v>0.1682512082416546</c:v>
                </c:pt>
                <c:pt idx="320">
                  <c:v>0.18502425788019275</c:v>
                </c:pt>
                <c:pt idx="321">
                  <c:v>0.1585122145324081</c:v>
                </c:pt>
                <c:pt idx="322">
                  <c:v>0.15048530849084024</c:v>
                </c:pt>
                <c:pt idx="323">
                  <c:v>0.17323042586030007</c:v>
                </c:pt>
                <c:pt idx="324">
                  <c:v>0.64961063759116278</c:v>
                </c:pt>
              </c:numCache>
            </c:numRef>
          </c:xVal>
          <c:yVal>
            <c:numRef>
              <c:f>'rpL32'!$E$2:$E$326</c:f>
              <c:numCache>
                <c:formatCode>0.00000</c:formatCode>
                <c:ptCount val="325"/>
                <c:pt idx="0">
                  <c:v>3.7886340977068826E-2</c:v>
                </c:pt>
                <c:pt idx="1">
                  <c:v>0.11431623931623942</c:v>
                </c:pt>
                <c:pt idx="2">
                  <c:v>5.0055617352614074E-2</c:v>
                </c:pt>
                <c:pt idx="3">
                  <c:v>8.8521400778210274E-2</c:v>
                </c:pt>
                <c:pt idx="4">
                  <c:v>4.1194644696189477E-2</c:v>
                </c:pt>
                <c:pt idx="5">
                  <c:v>5.5776892430278918E-2</c:v>
                </c:pt>
                <c:pt idx="6">
                  <c:v>8.3491461100569334E-2</c:v>
                </c:pt>
                <c:pt idx="7">
                  <c:v>3.7260825780463289E-2</c:v>
                </c:pt>
                <c:pt idx="8">
                  <c:v>5.0332383665717004E-2</c:v>
                </c:pt>
                <c:pt idx="9">
                  <c:v>1.6722408026755838E-2</c:v>
                </c:pt>
                <c:pt idx="10">
                  <c:v>3.4582132564841515E-2</c:v>
                </c:pt>
                <c:pt idx="11">
                  <c:v>2.3328149300155473E-2</c:v>
                </c:pt>
                <c:pt idx="12">
                  <c:v>3.9215686274509817E-2</c:v>
                </c:pt>
                <c:pt idx="13">
                  <c:v>2.0519835841313283E-2</c:v>
                </c:pt>
                <c:pt idx="14">
                  <c:v>2.0576131687242795E-2</c:v>
                </c:pt>
                <c:pt idx="15">
                  <c:v>6.4197530864197633E-2</c:v>
                </c:pt>
                <c:pt idx="16">
                  <c:v>3.5539215686274585E-2</c:v>
                </c:pt>
                <c:pt idx="17">
                  <c:v>4.7435897435897434E-2</c:v>
                </c:pt>
                <c:pt idx="18">
                  <c:v>3.8372093023255803E-2</c:v>
                </c:pt>
                <c:pt idx="19">
                  <c:v>3.4682080924855495E-2</c:v>
                </c:pt>
                <c:pt idx="20">
                  <c:v>3.4545454545454525E-2</c:v>
                </c:pt>
                <c:pt idx="21">
                  <c:v>0.16630669546436291</c:v>
                </c:pt>
                <c:pt idx="22">
                  <c:v>8.1838565022421567E-2</c:v>
                </c:pt>
                <c:pt idx="23">
                  <c:v>0.10920770877944329</c:v>
                </c:pt>
                <c:pt idx="24">
                  <c:v>9.1269841269841251E-2</c:v>
                </c:pt>
                <c:pt idx="25">
                  <c:v>8.7786259541984699E-2</c:v>
                </c:pt>
                <c:pt idx="26">
                  <c:v>6.7381316998468624E-2</c:v>
                </c:pt>
                <c:pt idx="27">
                  <c:v>7.2060682680151714E-2</c:v>
                </c:pt>
                <c:pt idx="28">
                  <c:v>9.4680851063829868E-2</c:v>
                </c:pt>
                <c:pt idx="29">
                  <c:v>3.8680318543799802E-2</c:v>
                </c:pt>
                <c:pt idx="30">
                  <c:v>5.0463439752832177E-2</c:v>
                </c:pt>
                <c:pt idx="31">
                  <c:v>3.5474592521572451E-2</c:v>
                </c:pt>
                <c:pt idx="32">
                  <c:v>2.3508137432188037E-2</c:v>
                </c:pt>
                <c:pt idx="33">
                  <c:v>2.9850746268656757E-2</c:v>
                </c:pt>
                <c:pt idx="34">
                  <c:v>3.0263157894736832E-2</c:v>
                </c:pt>
                <c:pt idx="35">
                  <c:v>9.2339979013641132E-2</c:v>
                </c:pt>
                <c:pt idx="36">
                  <c:v>8.0264400377714859E-2</c:v>
                </c:pt>
                <c:pt idx="37">
                  <c:v>3.4343434343434308E-2</c:v>
                </c:pt>
                <c:pt idx="38">
                  <c:v>4.6339202965708981E-2</c:v>
                </c:pt>
                <c:pt idx="39">
                  <c:v>3.3913043478260921E-2</c:v>
                </c:pt>
                <c:pt idx="40">
                  <c:v>2.0508613617719492E-2</c:v>
                </c:pt>
                <c:pt idx="41">
                  <c:v>2.521008403361347E-2</c:v>
                </c:pt>
                <c:pt idx="42">
                  <c:v>2.76497695852535E-2</c:v>
                </c:pt>
                <c:pt idx="43">
                  <c:v>8.4041548630783794E-2</c:v>
                </c:pt>
                <c:pt idx="44">
                  <c:v>5.0462573591253399E-3</c:v>
                </c:pt>
                <c:pt idx="45">
                  <c:v>0.14549180327868838</c:v>
                </c:pt>
                <c:pt idx="46">
                  <c:v>4.0000000000000022E-2</c:v>
                </c:pt>
                <c:pt idx="47">
                  <c:v>6.3716814159292076E-2</c:v>
                </c:pt>
                <c:pt idx="48">
                  <c:v>4.8214285714285737E-2</c:v>
                </c:pt>
                <c:pt idx="49">
                  <c:v>2.5641025641025692E-2</c:v>
                </c:pt>
                <c:pt idx="50">
                  <c:v>4.7619047619047582E-2</c:v>
                </c:pt>
                <c:pt idx="51">
                  <c:v>4.6099290780141834E-2</c:v>
                </c:pt>
                <c:pt idx="52">
                  <c:v>0.11028037383177568</c:v>
                </c:pt>
                <c:pt idx="53">
                  <c:v>5.8394160583941524E-3</c:v>
                </c:pt>
                <c:pt idx="54">
                  <c:v>8.8105726872246652E-3</c:v>
                </c:pt>
                <c:pt idx="55">
                  <c:v>8.5937500000000042E-2</c:v>
                </c:pt>
                <c:pt idx="56">
                  <c:v>3.3160621761658023E-2</c:v>
                </c:pt>
                <c:pt idx="57">
                  <c:v>4.3478260869565195E-2</c:v>
                </c:pt>
                <c:pt idx="58">
                  <c:v>3.4790365744870676E-2</c:v>
                </c:pt>
                <c:pt idx="59">
                  <c:v>2.2765598650927511E-2</c:v>
                </c:pt>
                <c:pt idx="60">
                  <c:v>2.474526928675401E-2</c:v>
                </c:pt>
                <c:pt idx="61">
                  <c:v>2.6097271648873117E-2</c:v>
                </c:pt>
                <c:pt idx="62">
                  <c:v>8.3011583011582998E-2</c:v>
                </c:pt>
                <c:pt idx="63">
                  <c:v>5.8972198820555904E-3</c:v>
                </c:pt>
                <c:pt idx="64">
                  <c:v>5.51615445232466E-3</c:v>
                </c:pt>
                <c:pt idx="65">
                  <c:v>2.9027576197387466E-3</c:v>
                </c:pt>
                <c:pt idx="66">
                  <c:v>9.5287958115183327E-2</c:v>
                </c:pt>
                <c:pt idx="67">
                  <c:v>4.0268456375838944E-2</c:v>
                </c:pt>
                <c:pt idx="68">
                  <c:v>4.9494949494949501E-2</c:v>
                </c:pt>
                <c:pt idx="69">
                  <c:v>3.9923954372623582E-2</c:v>
                </c:pt>
                <c:pt idx="70">
                  <c:v>2.7802690582959678E-2</c:v>
                </c:pt>
                <c:pt idx="71">
                  <c:v>3.1948881789137365E-2</c:v>
                </c:pt>
                <c:pt idx="72">
                  <c:v>3.3678756476683946E-2</c:v>
                </c:pt>
                <c:pt idx="73">
                  <c:v>9.0534979423868428E-2</c:v>
                </c:pt>
                <c:pt idx="74">
                  <c:v>8.5251491901108291E-3</c:v>
                </c:pt>
                <c:pt idx="75">
                  <c:v>8.3333333333333506E-3</c:v>
                </c:pt>
                <c:pt idx="76">
                  <c:v>7.4074074074074016E-3</c:v>
                </c:pt>
                <c:pt idx="77">
                  <c:v>7.4875207986689089E-3</c:v>
                </c:pt>
                <c:pt idx="78">
                  <c:v>0.10802775024777016</c:v>
                </c:pt>
                <c:pt idx="79">
                  <c:v>4.6680497925311308E-2</c:v>
                </c:pt>
                <c:pt idx="80">
                  <c:v>2.2920203735144279E-2</c:v>
                </c:pt>
                <c:pt idx="81">
                  <c:v>5.6273062730627287E-2</c:v>
                </c:pt>
                <c:pt idx="82">
                  <c:v>5.1785714285714282E-2</c:v>
                </c:pt>
                <c:pt idx="83">
                  <c:v>3.9187227866473197E-2</c:v>
                </c:pt>
                <c:pt idx="84">
                  <c:v>4.7215496368038734E-2</c:v>
                </c:pt>
                <c:pt idx="85">
                  <c:v>0.10878243512974051</c:v>
                </c:pt>
                <c:pt idx="86">
                  <c:v>4.7664442326024764E-2</c:v>
                </c:pt>
                <c:pt idx="87">
                  <c:v>4.5927209705372625E-2</c:v>
                </c:pt>
                <c:pt idx="88">
                  <c:v>6.1224489795918387E-2</c:v>
                </c:pt>
                <c:pt idx="89">
                  <c:v>4.3248014121800515E-2</c:v>
                </c:pt>
                <c:pt idx="90">
                  <c:v>5.0943396226415118E-2</c:v>
                </c:pt>
                <c:pt idx="91">
                  <c:v>8.5768143261074556E-2</c:v>
                </c:pt>
                <c:pt idx="92">
                  <c:v>3.4068136272545103E-2</c:v>
                </c:pt>
                <c:pt idx="93">
                  <c:v>6.3029162746942605E-2</c:v>
                </c:pt>
                <c:pt idx="94">
                  <c:v>2.3588879528222396E-2</c:v>
                </c:pt>
                <c:pt idx="95">
                  <c:v>1.5248796147672525E-2</c:v>
                </c:pt>
                <c:pt idx="96">
                  <c:v>2.3383768913342522E-2</c:v>
                </c:pt>
                <c:pt idx="97">
                  <c:v>2.6225769669327256E-2</c:v>
                </c:pt>
                <c:pt idx="98">
                  <c:v>9.15094339622642E-2</c:v>
                </c:pt>
                <c:pt idx="99">
                  <c:v>2.573203194321207E-2</c:v>
                </c:pt>
                <c:pt idx="100">
                  <c:v>2.0900321543408335E-2</c:v>
                </c:pt>
                <c:pt idx="101">
                  <c:v>3.1104199066874054E-2</c:v>
                </c:pt>
                <c:pt idx="102">
                  <c:v>2.2258862324814575E-2</c:v>
                </c:pt>
                <c:pt idx="103">
                  <c:v>2.7145359019264452E-2</c:v>
                </c:pt>
                <c:pt idx="104">
                  <c:v>5.9492563429571349E-2</c:v>
                </c:pt>
                <c:pt idx="105">
                  <c:v>7.5506445672191516E-2</c:v>
                </c:pt>
                <c:pt idx="106">
                  <c:v>3.216080402010054E-2</c:v>
                </c:pt>
                <c:pt idx="107">
                  <c:v>5.8270676691729306E-2</c:v>
                </c:pt>
                <c:pt idx="108">
                  <c:v>1.9425675675675672E-2</c:v>
                </c:pt>
                <c:pt idx="109">
                  <c:v>1.2841091492776903E-2</c:v>
                </c:pt>
                <c:pt idx="110">
                  <c:v>1.6438356164383577E-2</c:v>
                </c:pt>
                <c:pt idx="111">
                  <c:v>2.522935779816517E-2</c:v>
                </c:pt>
                <c:pt idx="112">
                  <c:v>9.1341579448144639E-2</c:v>
                </c:pt>
                <c:pt idx="113">
                  <c:v>2.508960573476705E-2</c:v>
                </c:pt>
                <c:pt idx="114">
                  <c:v>2.1121039805036587E-2</c:v>
                </c:pt>
                <c:pt idx="115">
                  <c:v>3.3439490445859872E-2</c:v>
                </c:pt>
                <c:pt idx="116">
                  <c:v>2.2500000000000006E-2</c:v>
                </c:pt>
                <c:pt idx="117">
                  <c:v>2.7457927369353465E-2</c:v>
                </c:pt>
                <c:pt idx="118">
                  <c:v>5.8303886925795106E-2</c:v>
                </c:pt>
                <c:pt idx="119">
                  <c:v>1.1673151750972763E-2</c:v>
                </c:pt>
                <c:pt idx="120">
                  <c:v>7.5166508087535722E-2</c:v>
                </c:pt>
                <c:pt idx="121">
                  <c:v>3.333333333333334E-2</c:v>
                </c:pt>
                <c:pt idx="122">
                  <c:v>4.7898338220918907E-2</c:v>
                </c:pt>
                <c:pt idx="123">
                  <c:v>1.8440905280804703E-2</c:v>
                </c:pt>
                <c:pt idx="124">
                  <c:v>1.6570008285004156E-2</c:v>
                </c:pt>
                <c:pt idx="125">
                  <c:v>1.7711171662125359E-2</c:v>
                </c:pt>
                <c:pt idx="126">
                  <c:v>3.099885189437426E-2</c:v>
                </c:pt>
                <c:pt idx="127">
                  <c:v>8.7426326129666151E-2</c:v>
                </c:pt>
                <c:pt idx="128">
                  <c:v>2.9300567107750485E-2</c:v>
                </c:pt>
                <c:pt idx="129">
                  <c:v>2.385008517887565E-2</c:v>
                </c:pt>
                <c:pt idx="130">
                  <c:v>4.4091710758377478E-2</c:v>
                </c:pt>
                <c:pt idx="131">
                  <c:v>2.6292725679228756E-2</c:v>
                </c:pt>
                <c:pt idx="132">
                  <c:v>3.3739456419868807E-2</c:v>
                </c:pt>
                <c:pt idx="133">
                  <c:v>5.1376146788990808E-2</c:v>
                </c:pt>
                <c:pt idx="134">
                  <c:v>1.4014839241549861E-2</c:v>
                </c:pt>
                <c:pt idx="135">
                  <c:v>1.3245033112582766E-2</c:v>
                </c:pt>
                <c:pt idx="136">
                  <c:v>8.5768143261074556E-2</c:v>
                </c:pt>
                <c:pt idx="137">
                  <c:v>3.4068136272545103E-2</c:v>
                </c:pt>
                <c:pt idx="138">
                  <c:v>6.3029162746942605E-2</c:v>
                </c:pt>
                <c:pt idx="139">
                  <c:v>2.3588879528222396E-2</c:v>
                </c:pt>
                <c:pt idx="140">
                  <c:v>1.5248796147672525E-2</c:v>
                </c:pt>
                <c:pt idx="141">
                  <c:v>2.3383768913342522E-2</c:v>
                </c:pt>
                <c:pt idx="142">
                  <c:v>2.6225769669327256E-2</c:v>
                </c:pt>
                <c:pt idx="143">
                  <c:v>9.15094339622642E-2</c:v>
                </c:pt>
                <c:pt idx="144">
                  <c:v>2.573203194321207E-2</c:v>
                </c:pt>
                <c:pt idx="145">
                  <c:v>2.0900321543408335E-2</c:v>
                </c:pt>
                <c:pt idx="146">
                  <c:v>3.1104199066874054E-2</c:v>
                </c:pt>
                <c:pt idx="147">
                  <c:v>2.2258862324814575E-2</c:v>
                </c:pt>
                <c:pt idx="148">
                  <c:v>2.7145359019264452E-2</c:v>
                </c:pt>
                <c:pt idx="149">
                  <c:v>5.9492563429571349E-2</c:v>
                </c:pt>
                <c:pt idx="150">
                  <c:v>0</c:v>
                </c:pt>
                <c:pt idx="151">
                  <c:v>1.1673151750972763E-2</c:v>
                </c:pt>
                <c:pt idx="152">
                  <c:v>1.4014839241549861E-2</c:v>
                </c:pt>
                <c:pt idx="153">
                  <c:v>7.988721804511284E-2</c:v>
                </c:pt>
                <c:pt idx="154">
                  <c:v>3.0845771144278642E-2</c:v>
                </c:pt>
                <c:pt idx="155">
                  <c:v>4.8643592142188968E-2</c:v>
                </c:pt>
                <c:pt idx="156">
                  <c:v>1.9327731092437034E-2</c:v>
                </c:pt>
                <c:pt idx="157">
                  <c:v>1.1164274322169048E-2</c:v>
                </c:pt>
                <c:pt idx="158">
                  <c:v>2.0519835841313283E-2</c:v>
                </c:pt>
                <c:pt idx="159">
                  <c:v>2.860411899313501E-2</c:v>
                </c:pt>
                <c:pt idx="160">
                  <c:v>8.0751173708920224E-2</c:v>
                </c:pt>
                <c:pt idx="161">
                  <c:v>2.2301516503122214E-2</c:v>
                </c:pt>
                <c:pt idx="162">
                  <c:v>2.0292207792207806E-2</c:v>
                </c:pt>
                <c:pt idx="163">
                  <c:v>2.6771653543307086E-2</c:v>
                </c:pt>
                <c:pt idx="164">
                  <c:v>1.8196856906534314E-2</c:v>
                </c:pt>
                <c:pt idx="165">
                  <c:v>2.4691358024691409E-2</c:v>
                </c:pt>
                <c:pt idx="166">
                  <c:v>4.9252418645558523E-2</c:v>
                </c:pt>
                <c:pt idx="167">
                  <c:v>1.2628255722178386E-2</c:v>
                </c:pt>
                <c:pt idx="168">
                  <c:v>1.0276679841897236E-2</c:v>
                </c:pt>
                <c:pt idx="169">
                  <c:v>1.4061207609594728E-2</c:v>
                </c:pt>
                <c:pt idx="170">
                  <c:v>1.2628255722178386E-2</c:v>
                </c:pt>
                <c:pt idx="171">
                  <c:v>8.3570750237416863E-2</c:v>
                </c:pt>
                <c:pt idx="172">
                  <c:v>3.7260825780463289E-2</c:v>
                </c:pt>
                <c:pt idx="173">
                  <c:v>5.0332383665717004E-2</c:v>
                </c:pt>
                <c:pt idx="174">
                  <c:v>1.6722408026755838E-2</c:v>
                </c:pt>
                <c:pt idx="175">
                  <c:v>0</c:v>
                </c:pt>
                <c:pt idx="176">
                  <c:v>2.0576131687242795E-2</c:v>
                </c:pt>
                <c:pt idx="177">
                  <c:v>3.4682080924855495E-2</c:v>
                </c:pt>
                <c:pt idx="178">
                  <c:v>8.7870105062082232E-2</c:v>
                </c:pt>
                <c:pt idx="179">
                  <c:v>2.3508137432188037E-2</c:v>
                </c:pt>
                <c:pt idx="180">
                  <c:v>2.0508613617719492E-2</c:v>
                </c:pt>
                <c:pt idx="181">
                  <c:v>2.5641025641025692E-2</c:v>
                </c:pt>
                <c:pt idx="182">
                  <c:v>2.2765598650927511E-2</c:v>
                </c:pt>
                <c:pt idx="183">
                  <c:v>2.7802690582959678E-2</c:v>
                </c:pt>
                <c:pt idx="184">
                  <c:v>5.1785714285714282E-2</c:v>
                </c:pt>
                <c:pt idx="185">
                  <c:v>1.5248796147672525E-2</c:v>
                </c:pt>
                <c:pt idx="186">
                  <c:v>1.2851405622489957E-2</c:v>
                </c:pt>
                <c:pt idx="187">
                  <c:v>1.65837479270315E-2</c:v>
                </c:pt>
                <c:pt idx="188">
                  <c:v>1.5248796147672525E-2</c:v>
                </c:pt>
                <c:pt idx="189">
                  <c:v>1.1164274322169048E-2</c:v>
                </c:pt>
                <c:pt idx="190">
                  <c:v>9.9137931034482762E-2</c:v>
                </c:pt>
                <c:pt idx="191">
                  <c:v>4.6643913538111474E-2</c:v>
                </c:pt>
                <c:pt idx="192">
                  <c:v>6.3169164882227E-2</c:v>
                </c:pt>
                <c:pt idx="193">
                  <c:v>5.8526740665993893E-2</c:v>
                </c:pt>
                <c:pt idx="194">
                  <c:v>4.1198501872659207E-2</c:v>
                </c:pt>
                <c:pt idx="195">
                  <c:v>5.0578034682080907E-2</c:v>
                </c:pt>
                <c:pt idx="196">
                  <c:v>4.1554959785522746E-2</c:v>
                </c:pt>
                <c:pt idx="197">
                  <c:v>9.2708333333333365E-2</c:v>
                </c:pt>
                <c:pt idx="198">
                  <c:v>3.8974358974358976E-2</c:v>
                </c:pt>
                <c:pt idx="199">
                  <c:v>3.5977859778597791E-2</c:v>
                </c:pt>
                <c:pt idx="200">
                  <c:v>3.9215686274509817E-2</c:v>
                </c:pt>
                <c:pt idx="201">
                  <c:v>3.4938621340887606E-2</c:v>
                </c:pt>
                <c:pt idx="202">
                  <c:v>4.1497975708502041E-2</c:v>
                </c:pt>
                <c:pt idx="203">
                  <c:v>6.1023622047244132E-2</c:v>
                </c:pt>
                <c:pt idx="204">
                  <c:v>4.6554934823091303E-2</c:v>
                </c:pt>
                <c:pt idx="205">
                  <c:v>4.3966323666978495E-2</c:v>
                </c:pt>
                <c:pt idx="206">
                  <c:v>5.3412462908011916E-2</c:v>
                </c:pt>
                <c:pt idx="207">
                  <c:v>4.6554934823091303E-2</c:v>
                </c:pt>
                <c:pt idx="208">
                  <c:v>4.9302325581395412E-2</c:v>
                </c:pt>
                <c:pt idx="209">
                  <c:v>4.2213883677298294E-2</c:v>
                </c:pt>
                <c:pt idx="210">
                  <c:v>7.9561042524005476E-2</c:v>
                </c:pt>
                <c:pt idx="211">
                  <c:v>4.1059602649006613E-2</c:v>
                </c:pt>
                <c:pt idx="212">
                  <c:v>4.4715447154471628E-2</c:v>
                </c:pt>
                <c:pt idx="213">
                  <c:v>3.1565656565656554E-2</c:v>
                </c:pt>
                <c:pt idx="214">
                  <c:v>2.3696682464454968E-2</c:v>
                </c:pt>
                <c:pt idx="215">
                  <c:v>3.1468531468531478E-2</c:v>
                </c:pt>
                <c:pt idx="216">
                  <c:v>3.4108527131782938E-2</c:v>
                </c:pt>
                <c:pt idx="217">
                  <c:v>7.6618229854689593E-2</c:v>
                </c:pt>
                <c:pt idx="218">
                  <c:v>2.7173913043478309E-2</c:v>
                </c:pt>
                <c:pt idx="219">
                  <c:v>2.2405660377358527E-2</c:v>
                </c:pt>
                <c:pt idx="220">
                  <c:v>3.5928143712574891E-2</c:v>
                </c:pt>
                <c:pt idx="221">
                  <c:v>2.4479804161566709E-2</c:v>
                </c:pt>
                <c:pt idx="222">
                  <c:v>3.0383091149273452E-2</c:v>
                </c:pt>
                <c:pt idx="223">
                  <c:v>4.9367088607594936E-2</c:v>
                </c:pt>
                <c:pt idx="224">
                  <c:v>2.5670945157526298E-2</c:v>
                </c:pt>
                <c:pt idx="225">
                  <c:v>2.4764150943396193E-2</c:v>
                </c:pt>
                <c:pt idx="226">
                  <c:v>2.9925187032418976E-2</c:v>
                </c:pt>
                <c:pt idx="227">
                  <c:v>2.5641025641025692E-2</c:v>
                </c:pt>
                <c:pt idx="228">
                  <c:v>2.4561403508771916E-2</c:v>
                </c:pt>
                <c:pt idx="229">
                  <c:v>2.4940617577197205E-2</c:v>
                </c:pt>
                <c:pt idx="230">
                  <c:v>1.2254901960784319E-2</c:v>
                </c:pt>
                <c:pt idx="231">
                  <c:v>8.7619047619047638E-2</c:v>
                </c:pt>
                <c:pt idx="232">
                  <c:v>3.5105315947843538E-2</c:v>
                </c:pt>
                <c:pt idx="233">
                  <c:v>4.2553191489361694E-2</c:v>
                </c:pt>
                <c:pt idx="234">
                  <c:v>3.9267015706806289E-2</c:v>
                </c:pt>
                <c:pt idx="235">
                  <c:v>2.7272727272727299E-2</c:v>
                </c:pt>
                <c:pt idx="236">
                  <c:v>2.6243093922651953E-2</c:v>
                </c:pt>
                <c:pt idx="237">
                  <c:v>3.1890660592255156E-2</c:v>
                </c:pt>
                <c:pt idx="238">
                  <c:v>8.4888059701492602E-2</c:v>
                </c:pt>
                <c:pt idx="239">
                  <c:v>1.7605633802816923E-2</c:v>
                </c:pt>
                <c:pt idx="240">
                  <c:v>1.769911504424778E-2</c:v>
                </c:pt>
                <c:pt idx="241">
                  <c:v>1.6923076923076919E-2</c:v>
                </c:pt>
                <c:pt idx="242">
                  <c:v>1.305057096247964E-2</c:v>
                </c:pt>
                <c:pt idx="243">
                  <c:v>1.9113814074717666E-2</c:v>
                </c:pt>
                <c:pt idx="244">
                  <c:v>4.4270833333333356E-2</c:v>
                </c:pt>
                <c:pt idx="245">
                  <c:v>2.7642276422764289E-2</c:v>
                </c:pt>
                <c:pt idx="246">
                  <c:v>2.4509803921568631E-2</c:v>
                </c:pt>
                <c:pt idx="247">
                  <c:v>3.0901287553648064E-2</c:v>
                </c:pt>
                <c:pt idx="248">
                  <c:v>2.7642276422764289E-2</c:v>
                </c:pt>
                <c:pt idx="249">
                  <c:v>2.2708840227088391E-2</c:v>
                </c:pt>
                <c:pt idx="250">
                  <c:v>2.7272727272727299E-2</c:v>
                </c:pt>
                <c:pt idx="251">
                  <c:v>3.3759124087591241E-2</c:v>
                </c:pt>
                <c:pt idx="252">
                  <c:v>2.2093023255813998E-2</c:v>
                </c:pt>
                <c:pt idx="253">
                  <c:v>0.10251450676982597</c:v>
                </c:pt>
                <c:pt idx="254">
                  <c:v>4.9740932642487093E-2</c:v>
                </c:pt>
                <c:pt idx="255">
                  <c:v>6.6410009624639069E-2</c:v>
                </c:pt>
                <c:pt idx="256">
                  <c:v>4.5333333333333434E-2</c:v>
                </c:pt>
                <c:pt idx="257">
                  <c:v>4.0239726027397282E-2</c:v>
                </c:pt>
                <c:pt idx="258">
                  <c:v>4.0462427745664768E-2</c:v>
                </c:pt>
                <c:pt idx="259">
                  <c:v>3.1638418079096051E-2</c:v>
                </c:pt>
                <c:pt idx="260">
                  <c:v>0.11012782694198629</c:v>
                </c:pt>
                <c:pt idx="261">
                  <c:v>4.4048734770384221E-2</c:v>
                </c:pt>
                <c:pt idx="262">
                  <c:v>4.1737649063032393E-2</c:v>
                </c:pt>
                <c:pt idx="263">
                  <c:v>5.2980132450331133E-2</c:v>
                </c:pt>
                <c:pt idx="264">
                  <c:v>3.8095238095238092E-2</c:v>
                </c:pt>
                <c:pt idx="265">
                  <c:v>4.6296296296296335E-2</c:v>
                </c:pt>
                <c:pt idx="266">
                  <c:v>6.690777576853528E-2</c:v>
                </c:pt>
                <c:pt idx="267">
                  <c:v>5.0341296928327707E-2</c:v>
                </c:pt>
                <c:pt idx="268">
                  <c:v>4.5299145299145305E-2</c:v>
                </c:pt>
                <c:pt idx="269">
                  <c:v>4.2365401588702584E-2</c:v>
                </c:pt>
                <c:pt idx="270">
                  <c:v>5.0341296928327707E-2</c:v>
                </c:pt>
                <c:pt idx="271">
                  <c:v>3.9965986394557798E-2</c:v>
                </c:pt>
                <c:pt idx="272">
                  <c:v>4.0239726027397282E-2</c:v>
                </c:pt>
                <c:pt idx="273">
                  <c:v>5.8252427184465994E-2</c:v>
                </c:pt>
                <c:pt idx="274">
                  <c:v>4.2446941323345838E-2</c:v>
                </c:pt>
                <c:pt idx="275">
                  <c:v>4.1773231031543151E-2</c:v>
                </c:pt>
                <c:pt idx="276">
                  <c:v>0.33333333333333337</c:v>
                </c:pt>
                <c:pt idx="277">
                  <c:v>0.28115501519756847</c:v>
                </c:pt>
                <c:pt idx="278">
                  <c:v>0.27884615384615391</c:v>
                </c:pt>
                <c:pt idx="279">
                  <c:v>0.26892950391644943</c:v>
                </c:pt>
                <c:pt idx="280">
                  <c:v>0.23401688781664673</c:v>
                </c:pt>
                <c:pt idx="281">
                  <c:v>0.1856617647058823</c:v>
                </c:pt>
                <c:pt idx="282">
                  <c:v>0.3370370370370373</c:v>
                </c:pt>
                <c:pt idx="283">
                  <c:v>0.32533333333333336</c:v>
                </c:pt>
                <c:pt idx="284">
                  <c:v>0.26648351648351654</c:v>
                </c:pt>
                <c:pt idx="285">
                  <c:v>0.23649459783913582</c:v>
                </c:pt>
                <c:pt idx="286">
                  <c:v>9.6474953617810749E-2</c:v>
                </c:pt>
                <c:pt idx="287">
                  <c:v>0.23587223587223607</c:v>
                </c:pt>
                <c:pt idx="288">
                  <c:v>0.25970548862115123</c:v>
                </c:pt>
                <c:pt idx="289">
                  <c:v>0.27146464646464663</c:v>
                </c:pt>
                <c:pt idx="290">
                  <c:v>0.23140495867768593</c:v>
                </c:pt>
                <c:pt idx="291">
                  <c:v>0.23381294964028776</c:v>
                </c:pt>
                <c:pt idx="292">
                  <c:v>0.25287356321839088</c:v>
                </c:pt>
                <c:pt idx="293">
                  <c:v>0.23140495867768593</c:v>
                </c:pt>
                <c:pt idx="294">
                  <c:v>0.23416965352449237</c:v>
                </c:pt>
                <c:pt idx="295">
                  <c:v>0.23429951690821252</c:v>
                </c:pt>
                <c:pt idx="296">
                  <c:v>0.19441069258809252</c:v>
                </c:pt>
                <c:pt idx="297">
                  <c:v>0.26607142857142835</c:v>
                </c:pt>
                <c:pt idx="298">
                  <c:v>0.23905325443786996</c:v>
                </c:pt>
                <c:pt idx="299">
                  <c:v>0.2634880803011293</c:v>
                </c:pt>
                <c:pt idx="300">
                  <c:v>0.11022840119165836</c:v>
                </c:pt>
                <c:pt idx="301">
                  <c:v>5.8455114822547026E-2</c:v>
                </c:pt>
                <c:pt idx="302">
                  <c:v>7.0805043646944704E-2</c:v>
                </c:pt>
                <c:pt idx="303">
                  <c:v>6.0185185185185147E-2</c:v>
                </c:pt>
                <c:pt idx="304">
                  <c:v>5.393457117595047E-2</c:v>
                </c:pt>
                <c:pt idx="305">
                  <c:v>4.3541364296081263E-2</c:v>
                </c:pt>
                <c:pt idx="306">
                  <c:v>4.875148632580268E-2</c:v>
                </c:pt>
                <c:pt idx="307">
                  <c:v>0.11155778894472357</c:v>
                </c:pt>
                <c:pt idx="308">
                  <c:v>6.0546875E-2</c:v>
                </c:pt>
                <c:pt idx="309">
                  <c:v>5.7573073516386172E-2</c:v>
                </c:pt>
                <c:pt idx="310">
                  <c:v>7.407407407407407E-2</c:v>
                </c:pt>
                <c:pt idx="311">
                  <c:v>5.2064631956912168E-2</c:v>
                </c:pt>
                <c:pt idx="312">
                  <c:v>6.2680810028929682E-2</c:v>
                </c:pt>
                <c:pt idx="313">
                  <c:v>7.1625344352617068E-2</c:v>
                </c:pt>
                <c:pt idx="314">
                  <c:v>5.7117750439367364E-2</c:v>
                </c:pt>
                <c:pt idx="315">
                  <c:v>5.555555555555549E-2</c:v>
                </c:pt>
                <c:pt idx="316">
                  <c:v>5.6517775752051018E-2</c:v>
                </c:pt>
                <c:pt idx="317">
                  <c:v>5.7117750439367364E-2</c:v>
                </c:pt>
                <c:pt idx="318">
                  <c:v>5.1709027169149872E-2</c:v>
                </c:pt>
                <c:pt idx="319">
                  <c:v>5.393457117595047E-2</c:v>
                </c:pt>
                <c:pt idx="320">
                  <c:v>7.5301204819277143E-2</c:v>
                </c:pt>
                <c:pt idx="321">
                  <c:v>6.6924066924066924E-2</c:v>
                </c:pt>
                <c:pt idx="322">
                  <c:v>5.3182214472537084E-2</c:v>
                </c:pt>
                <c:pt idx="323">
                  <c:v>6.9683257918552038E-2</c:v>
                </c:pt>
                <c:pt idx="324">
                  <c:v>0.28589909443725747</c:v>
                </c:pt>
              </c:numCache>
            </c:numRef>
          </c:yVal>
        </c:ser>
        <c:axId val="422894592"/>
        <c:axId val="423281792"/>
      </c:scatterChart>
      <c:valAx>
        <c:axId val="422894592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altLang="zh-CN"/>
                  <a:t>GTR distance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423281792"/>
        <c:crosses val="autoZero"/>
        <c:crossBetween val="midCat"/>
      </c:valAx>
      <c:valAx>
        <c:axId val="423281792"/>
        <c:scaling>
          <c:orientation val="minMax"/>
        </c:scaling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/>
                  <a:t>s</a:t>
                </a:r>
                <a:r>
                  <a:rPr lang="en-US" altLang="zh-CN" baseline="0"/>
                  <a:t> and v</a:t>
                </a:r>
                <a:endParaRPr lang="zh-CN" altLang="en-US"/>
              </a:p>
            </c:rich>
          </c:tx>
        </c:title>
        <c:numFmt formatCode="0.00000" sourceLinked="1"/>
        <c:tickLblPos val="nextTo"/>
        <c:crossAx val="422894592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24027909011373588"/>
          <c:y val="6.443095654709835E-2"/>
          <c:w val="5.9720909886264266E-2"/>
          <c:h val="0.16743438320209994"/>
        </c:manualLayout>
      </c:layout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C7EDCC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C7EDCC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C7EDCC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C7EDCC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C7EDCC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1DCAC6-BE9B-46BA-A3AC-710C79E12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</Template>
  <TotalTime>2</TotalTime>
  <Pages>2</Pages>
  <Words>17</Words>
  <Characters>19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Links>
    <vt:vector size="120" baseType="variant">
      <vt:variant>
        <vt:i4>4390923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52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46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40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34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28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25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22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LXM</cp:lastModifiedBy>
  <cp:revision>3</cp:revision>
  <dcterms:created xsi:type="dcterms:W3CDTF">2019-09-03T09:50:00Z</dcterms:created>
  <dcterms:modified xsi:type="dcterms:W3CDTF">2019-09-03T10:54:00Z</dcterms:modified>
</cp:coreProperties>
</file>